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07F5C" w14:textId="7B93BFC6" w:rsidR="00E24ABB" w:rsidRPr="00376110" w:rsidRDefault="00151497" w:rsidP="009A45AA">
      <w:pPr>
        <w:pStyle w:val="CH1"/>
      </w:pPr>
      <w:r w:rsidRPr="003C40D6">
        <w:tab/>
      </w:r>
      <w:r w:rsidRPr="00376110">
        <w:t>II.</w:t>
      </w:r>
      <w:r w:rsidRPr="00376110">
        <w:tab/>
      </w:r>
      <w:r w:rsidR="00E24ABB" w:rsidRPr="00376110">
        <w:t>[Draft decision [--] of the intergovernmental meeting to establish the panel</w:t>
      </w:r>
      <w:r w:rsidRPr="00376110">
        <w:rPr>
          <w:rStyle w:val="FootnoteReference"/>
        </w:rPr>
        <w:footnoteReference w:id="2"/>
      </w:r>
      <w:r w:rsidR="00E93243">
        <w:t xml:space="preserve"> </w:t>
      </w:r>
      <w:bookmarkStart w:id="0" w:name="_Hlk201173766"/>
      <w:r w:rsidR="00E93243">
        <w:t>(agreed ad ref)</w:t>
      </w:r>
      <w:bookmarkEnd w:id="0"/>
    </w:p>
    <w:p w14:paraId="36729974" w14:textId="6867D223" w:rsidR="00E24ABB" w:rsidRPr="00376110" w:rsidRDefault="00E24ABB" w:rsidP="00C56637">
      <w:pPr>
        <w:pStyle w:val="CH2"/>
        <w:rPr>
          <w:rFonts w:eastAsia="Calibri"/>
        </w:rPr>
      </w:pPr>
      <w:r w:rsidRPr="00376110">
        <w:rPr>
          <w:rFonts w:eastAsia="Calibri"/>
        </w:rPr>
        <w:tab/>
      </w:r>
      <w:r w:rsidRPr="00376110">
        <w:rPr>
          <w:rFonts w:eastAsia="Calibri"/>
        </w:rPr>
        <w:tab/>
        <w:t>Establishment of the [insert full name of panel]</w:t>
      </w:r>
      <w:r w:rsidR="00E639B5">
        <w:rPr>
          <w:rFonts w:eastAsia="Calibri"/>
        </w:rPr>
        <w:t xml:space="preserve"> </w:t>
      </w:r>
      <w:r w:rsidR="001A4CBF" w:rsidRPr="001A4CBF">
        <w:rPr>
          <w:rFonts w:eastAsia="Calibri"/>
        </w:rPr>
        <w:t>(agreed ad ref)</w:t>
      </w:r>
    </w:p>
    <w:p w14:paraId="6575D759" w14:textId="269A2528"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i/>
          <w:iCs/>
        </w:rPr>
      </w:pPr>
      <w:r w:rsidRPr="00376110">
        <w:rPr>
          <w:rFonts w:eastAsia="Calibri"/>
          <w:i/>
          <w:iCs/>
        </w:rPr>
        <w:t>The intergovernmental meeting,</w:t>
      </w:r>
      <w:r w:rsidR="001A4CBF" w:rsidRPr="001A4CBF">
        <w:t xml:space="preserve"> </w:t>
      </w:r>
      <w:r w:rsidR="001A4CBF" w:rsidRPr="001A4CBF">
        <w:rPr>
          <w:rFonts w:eastAsia="Calibri"/>
          <w:i/>
          <w:iCs/>
        </w:rPr>
        <w:t>(agreed ad ref)</w:t>
      </w:r>
    </w:p>
    <w:p w14:paraId="4539120B" w14:textId="70425380" w:rsidR="007F0CD4" w:rsidRPr="00376110" w:rsidRDefault="007F0CD4" w:rsidP="007F0CD4">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991FC0">
        <w:rPr>
          <w:rFonts w:eastAsia="Calibri"/>
          <w:i/>
          <w:iCs/>
          <w:kern w:val="2"/>
          <w14:ligatures w14:val="standardContextual"/>
          <w:rPrChange w:id="1" w:author="Richard Miesen" w:date="2025-06-18T16:52:00Z" w16du:dateUtc="2025-06-18T19:52:00Z">
            <w:rPr>
              <w:rFonts w:eastAsia="Calibri"/>
              <w:kern w:val="2"/>
              <w14:ligatures w14:val="standardContextual"/>
            </w:rPr>
          </w:rPrChange>
        </w:rPr>
        <w:t>Recalling</w:t>
      </w:r>
      <w:r w:rsidRPr="00991FC0">
        <w:rPr>
          <w:rFonts w:eastAsia="Calibri"/>
          <w:kern w:val="2"/>
          <w14:ligatures w14:val="standardContextual"/>
        </w:rPr>
        <w:t xml:space="preserve"> UNEA resolution 5/8, </w:t>
      </w:r>
      <w:r w:rsidRPr="00991FC0">
        <w:rPr>
          <w:rFonts w:eastAsia="Calibri"/>
        </w:rPr>
        <w:t>(agreed ad. ref)</w:t>
      </w:r>
    </w:p>
    <w:p w14:paraId="74D353DC" w14:textId="7B81C343"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713865A">
        <w:rPr>
          <w:rFonts w:eastAsia="Calibri"/>
          <w:i/>
          <w:iCs/>
        </w:rPr>
        <w:t xml:space="preserve">Recognizing </w:t>
      </w:r>
      <w:r w:rsidRPr="7713865A">
        <w:rPr>
          <w:rFonts w:eastAsia="Calibri"/>
        </w:rPr>
        <w:t>the importance of science-based assessments to inform decision-making processes,</w:t>
      </w:r>
      <w:r w:rsidR="00656720" w:rsidRPr="7713865A">
        <w:rPr>
          <w:rFonts w:eastAsia="Calibri"/>
        </w:rPr>
        <w:t xml:space="preserve"> (agreed ad. ref)</w:t>
      </w:r>
    </w:p>
    <w:p w14:paraId="6A4519A7" w14:textId="35E41756"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713865A">
        <w:rPr>
          <w:rFonts w:eastAsia="Calibri"/>
          <w:i/>
          <w:iCs/>
        </w:rPr>
        <w:t xml:space="preserve">Reaffirming </w:t>
      </w:r>
      <w:r w:rsidRPr="7713865A">
        <w:rPr>
          <w:rFonts w:eastAsia="Calibri"/>
        </w:rPr>
        <w:t xml:space="preserve">that the sound management of chemicals and waste </w:t>
      </w:r>
      <w:r w:rsidR="000D1CA8" w:rsidRPr="7713865A">
        <w:rPr>
          <w:rFonts w:eastAsia="Calibri"/>
        </w:rPr>
        <w:t>is</w:t>
      </w:r>
      <w:r w:rsidRPr="7713865A">
        <w:rPr>
          <w:rFonts w:eastAsia="Calibri"/>
        </w:rPr>
        <w:t xml:space="preserve"> crucial for the protection of human health and the environment,</w:t>
      </w:r>
      <w:r w:rsidR="00B14B36" w:rsidRPr="7713865A">
        <w:rPr>
          <w:rFonts w:eastAsia="Calibri"/>
        </w:rPr>
        <w:t xml:space="preserve"> (agreed ad. ref)</w:t>
      </w:r>
    </w:p>
    <w:p w14:paraId="77F609E2" w14:textId="7F16A374" w:rsidR="00E24ABB"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713865A">
        <w:rPr>
          <w:rFonts w:eastAsia="Calibri"/>
          <w:i/>
          <w:iCs/>
        </w:rPr>
        <w:t>Recognizing</w:t>
      </w:r>
      <w:r w:rsidRPr="7713865A">
        <w:rPr>
          <w:rFonts w:eastAsia="Calibri"/>
        </w:rPr>
        <w:t xml:space="preserve"> that air pollution is the single greatest environmental risk to human health, with a disproportionate impact on women, children and the elderly,</w:t>
      </w:r>
      <w:r w:rsidR="00FE1067" w:rsidRPr="7713865A">
        <w:rPr>
          <w:rFonts w:eastAsia="Calibri"/>
        </w:rPr>
        <w:t xml:space="preserve"> (agreed ad. ref)</w:t>
      </w:r>
    </w:p>
    <w:p w14:paraId="59EE55D4" w14:textId="5BA571FE" w:rsidR="00FD0152" w:rsidDel="00E166DE" w:rsidRDefault="00FD0152" w:rsidP="00E166DE">
      <w:pPr>
        <w:pStyle w:val="Normal-pool"/>
        <w:spacing w:after="120"/>
        <w:ind w:left="1247" w:firstLine="624"/>
        <w:rPr>
          <w:del w:id="2" w:author="Giovanna Moire" w:date="2025-06-17T21:46:00Z" w16du:dateUtc="2025-06-17T19:46:00Z"/>
          <w:kern w:val="14"/>
        </w:rPr>
      </w:pPr>
      <w:ins w:id="3" w:author="Richard Miesen" w:date="2025-06-15T22:00:00Z" w16du:dateUtc="2025-06-16T01:00:00Z">
        <w:r w:rsidRPr="00C3624F">
          <w:rPr>
            <w:kern w:val="14"/>
          </w:rPr>
          <w:t>[</w:t>
        </w:r>
      </w:ins>
      <w:ins w:id="4" w:author="Giovanna Moire" w:date="2025-06-17T21:46:00Z" w16du:dateUtc="2025-06-17T19:46:00Z">
        <w:r w:rsidR="00E166DE" w:rsidRPr="009C42C1">
          <w:rPr>
            <w:i/>
            <w:iCs/>
            <w:kern w:val="14"/>
            <w:rPrChange w:id="5" w:author="Giovanna Moire" w:date="2025-06-17T21:47:00Z" w16du:dateUtc="2025-06-17T19:47:00Z">
              <w:rPr>
                <w:kern w:val="14"/>
              </w:rPr>
            </w:rPrChange>
          </w:rPr>
          <w:t xml:space="preserve">Recognizing </w:t>
        </w:r>
        <w:r w:rsidR="00E166DE">
          <w:rPr>
            <w:kern w:val="14"/>
          </w:rPr>
          <w:t>that t</w:t>
        </w:r>
        <w:r w:rsidR="00E166DE" w:rsidRPr="00E166DE">
          <w:rPr>
            <w:kern w:val="14"/>
          </w:rPr>
          <w:t xml:space="preserve">he implementation of the sound management of chemicals and waste </w:t>
        </w:r>
        <w:r w:rsidR="009C42C1">
          <w:rPr>
            <w:kern w:val="14"/>
          </w:rPr>
          <w:t>[</w:t>
        </w:r>
        <w:r w:rsidR="00E166DE" w:rsidRPr="00E166DE">
          <w:rPr>
            <w:kern w:val="14"/>
          </w:rPr>
          <w:t>and pollution prevention</w:t>
        </w:r>
        <w:r w:rsidR="009C42C1">
          <w:rPr>
            <w:kern w:val="14"/>
          </w:rPr>
          <w:t>]</w:t>
        </w:r>
        <w:r w:rsidR="00E166DE" w:rsidRPr="00E166DE">
          <w:rPr>
            <w:kern w:val="14"/>
          </w:rPr>
          <w:t xml:space="preserve"> contributes to the full enjoyment of human rights and human well-being and dignity for present and future generations</w:t>
        </w:r>
        <w:r w:rsidR="009C42C1">
          <w:rPr>
            <w:kern w:val="14"/>
          </w:rPr>
          <w:t>]</w:t>
        </w:r>
      </w:ins>
      <w:ins w:id="6" w:author="Giovanna Moire" w:date="2025-06-17T21:47:00Z" w16du:dateUtc="2025-06-17T19:47:00Z">
        <w:r w:rsidR="009C42C1">
          <w:rPr>
            <w:kern w:val="14"/>
          </w:rPr>
          <w:t>.</w:t>
        </w:r>
      </w:ins>
      <w:ins w:id="7" w:author="Richard Miesen" w:date="2025-06-15T22:00:00Z" w16du:dateUtc="2025-06-16T01:00:00Z">
        <w:del w:id="8" w:author="Giovanna Moire" w:date="2025-06-17T21:46:00Z" w16du:dateUtc="2025-06-17T19:46:00Z">
          <w:r w:rsidRPr="00C3624F" w:rsidDel="00E166DE">
            <w:rPr>
              <w:kern w:val="14"/>
            </w:rPr>
            <w:delText>(j)</w:delText>
          </w:r>
          <w:r w:rsidRPr="00C3624F" w:rsidDel="00E166DE">
            <w:rPr>
              <w:kern w:val="14"/>
            </w:rPr>
            <w:tab/>
          </w:r>
          <w:r w:rsidRPr="00D44BA2" w:rsidDel="00E166DE">
            <w:rPr>
              <w:i/>
              <w:iCs/>
            </w:rPr>
            <w:delText>Recognising</w:delText>
          </w:r>
          <w:r w:rsidRPr="00C3624F" w:rsidDel="00E166DE">
            <w:rPr>
              <w:kern w:val="14"/>
            </w:rPr>
            <w:delText xml:space="preserve"> the right to a clean, healthy, and sustainable environment, the right to science, and intergenerational equity and the importance of informed participation.]</w:delText>
          </w:r>
        </w:del>
      </w:ins>
    </w:p>
    <w:p w14:paraId="16D39EE4" w14:textId="77777777" w:rsidR="00E166DE" w:rsidRDefault="00E166DE" w:rsidP="00E166DE">
      <w:pPr>
        <w:pStyle w:val="Normal-pool"/>
        <w:spacing w:after="120"/>
        <w:ind w:left="1247" w:firstLine="624"/>
        <w:rPr>
          <w:ins w:id="9" w:author="Giovanna Moire" w:date="2025-06-17T21:46:00Z" w16du:dateUtc="2025-06-17T19:46:00Z"/>
          <w:kern w:val="14"/>
        </w:rPr>
      </w:pPr>
    </w:p>
    <w:p w14:paraId="6B4749B8" w14:textId="27AB38BF" w:rsidR="00515B7F" w:rsidDel="00E166DE" w:rsidRDefault="00515B7F" w:rsidP="00E166DE">
      <w:pPr>
        <w:pStyle w:val="Normal-pool"/>
        <w:spacing w:after="120"/>
        <w:ind w:left="1247" w:firstLine="624"/>
        <w:rPr>
          <w:ins w:id="10" w:author="Richard Miesen" w:date="2025-06-15T17:43:00Z" w16du:dateUtc="2025-06-15T20:43:00Z"/>
          <w:del w:id="11" w:author="Giovanna Moire" w:date="2025-06-17T21:46:00Z" w16du:dateUtc="2025-06-17T19:46:00Z"/>
          <w:kern w:val="14"/>
        </w:rPr>
      </w:pPr>
      <w:ins w:id="12" w:author="Richard Miesen" w:date="2025-06-15T17:27:00Z" w16du:dateUtc="2025-06-15T20:27:00Z">
        <w:del w:id="13" w:author="Giovanna Moire" w:date="2025-06-17T21:46:00Z" w16du:dateUtc="2025-06-17T19:46:00Z">
          <w:r w:rsidRPr="00C3624F" w:rsidDel="00E166DE">
            <w:rPr>
              <w:kern w:val="14"/>
            </w:rPr>
            <w:delText xml:space="preserve">[(j) ter </w:delText>
          </w:r>
          <w:r w:rsidRPr="00C3624F" w:rsidDel="00E166DE">
            <w:rPr>
              <w:kern w:val="14"/>
            </w:rPr>
            <w:tab/>
          </w:r>
          <w:r w:rsidRPr="00D44BA2" w:rsidDel="00E166DE">
            <w:rPr>
              <w:i/>
              <w:iCs/>
            </w:rPr>
            <w:delText>Recognising</w:delText>
          </w:r>
          <w:r w:rsidRPr="00C3624F" w:rsidDel="00E166DE">
            <w:rPr>
              <w:kern w:val="14"/>
            </w:rPr>
            <w:delText xml:space="preserve"> [the implementation of] [that] the sound management of chemicals and waste and prevention of pollution contributes to [improving human well-being and prosperity of all][the full enjoyment of human rights for present and future generations].]</w:delText>
          </w:r>
        </w:del>
      </w:ins>
    </w:p>
    <w:p w14:paraId="7DF06563" w14:textId="77777777" w:rsidR="00760B8F" w:rsidRDefault="00760B8F" w:rsidP="00E166DE">
      <w:pPr>
        <w:pStyle w:val="Normal-pool"/>
        <w:spacing w:after="120"/>
        <w:ind w:left="1247" w:firstLine="624"/>
        <w:rPr>
          <w:ins w:id="14" w:author="Richard Miesen" w:date="2025-06-16T19:40:00Z" w16du:dateUtc="2025-06-16T22:40:00Z"/>
          <w:kern w:val="14"/>
        </w:rPr>
      </w:pPr>
      <w:ins w:id="15" w:author="Richard Miesen" w:date="2025-06-15T17:43:00Z" w16du:dateUtc="2025-06-15T20:43:00Z">
        <w:r w:rsidRPr="00C3624F">
          <w:rPr>
            <w:kern w:val="14"/>
          </w:rPr>
          <w:t>[(k)</w:t>
        </w:r>
        <w:r w:rsidRPr="00C3624F">
          <w:rPr>
            <w:kern w:val="14"/>
          </w:rPr>
          <w:tab/>
        </w:r>
        <w:r w:rsidRPr="00D44BA2">
          <w:rPr>
            <w:i/>
            <w:iCs/>
            <w:kern w:val="14"/>
          </w:rPr>
          <w:t>Addressing</w:t>
        </w:r>
        <w:r w:rsidRPr="00C3624F">
          <w:rPr>
            <w:kern w:val="14"/>
          </w:rPr>
          <w:t xml:space="preserve"> [the prevention of] all forms of [existing and legacy] pollution[, including pollution] related to </w:t>
        </w:r>
        <w:r w:rsidRPr="00C3624F">
          <w:t>chemicals</w:t>
        </w:r>
        <w:r w:rsidRPr="00C3624F">
          <w:rPr>
            <w:kern w:val="14"/>
          </w:rPr>
          <w:t xml:space="preserve"> and waste and pollution released into the air, water [(including oceans)] and soil.] </w:t>
        </w:r>
      </w:ins>
    </w:p>
    <w:p w14:paraId="5D0281CE" w14:textId="1BE223DC" w:rsidR="00F43ADB" w:rsidRPr="00C3624F" w:rsidRDefault="00F7573D" w:rsidP="00760B8F">
      <w:pPr>
        <w:pStyle w:val="Normal-pool"/>
        <w:spacing w:after="120"/>
        <w:ind w:left="1247" w:firstLine="624"/>
        <w:rPr>
          <w:ins w:id="16" w:author="Richard Miesen" w:date="2025-06-15T17:43:00Z" w16du:dateUtc="2025-06-15T20:43:00Z"/>
          <w:kern w:val="14"/>
        </w:rPr>
      </w:pPr>
      <w:bookmarkStart w:id="17" w:name="_Hlk201100587"/>
      <w:ins w:id="18" w:author="Giovanna Moire" w:date="2025-06-18T21:18:00Z" w16du:dateUtc="2025-06-18T19:18:00Z">
        <w:r>
          <w:rPr>
            <w:kern w:val="14"/>
          </w:rPr>
          <w:t>[</w:t>
        </w:r>
      </w:ins>
      <w:ins w:id="19" w:author="Richard Miesen" w:date="2025-06-16T19:40:00Z" w16du:dateUtc="2025-06-16T22:40:00Z">
        <w:r w:rsidR="00F43ADB">
          <w:rPr>
            <w:kern w:val="14"/>
          </w:rPr>
          <w:t xml:space="preserve">(i) </w:t>
        </w:r>
        <w:r w:rsidR="00F43ADB" w:rsidRPr="00F43ADB">
          <w:rPr>
            <w:i/>
            <w:iCs/>
            <w:kern w:val="14"/>
            <w:rPrChange w:id="20" w:author="Richard Miesen" w:date="2025-06-16T19:40:00Z" w16du:dateUtc="2025-06-16T22:40:00Z">
              <w:rPr>
                <w:kern w:val="14"/>
              </w:rPr>
            </w:rPrChange>
          </w:rPr>
          <w:t>Incorporating</w:t>
        </w:r>
        <w:r w:rsidR="00F43ADB" w:rsidRPr="00C3624F">
          <w:rPr>
            <w:kern w:val="14"/>
          </w:rPr>
          <w:t xml:space="preserve"> the need to protect human health and the environment, with special attention to those that </w:t>
        </w:r>
        <w:r w:rsidR="00F43ADB" w:rsidRPr="00C3624F">
          <w:t>are</w:t>
        </w:r>
        <w:r w:rsidR="00F43ADB" w:rsidRPr="00C3624F">
          <w:rPr>
            <w:kern w:val="14"/>
          </w:rPr>
          <w:t xml:space="preserve"> vulnerable</w:t>
        </w:r>
        <w:r w:rsidR="00F43ADB">
          <w:rPr>
            <w:kern w:val="14"/>
          </w:rPr>
          <w:t xml:space="preserve"> </w:t>
        </w:r>
      </w:ins>
      <w:ins w:id="21" w:author="Richard Miesen" w:date="2025-06-16T19:43:00Z" w16du:dateUtc="2025-06-16T22:43:00Z">
        <w:r w:rsidR="00194392">
          <w:rPr>
            <w:kern w:val="14"/>
          </w:rPr>
          <w:t>[</w:t>
        </w:r>
      </w:ins>
      <w:ins w:id="22" w:author="Richard Miesen" w:date="2025-06-16T19:40:00Z" w16du:dateUtc="2025-06-16T22:40:00Z">
        <w:r w:rsidR="00F43ADB">
          <w:rPr>
            <w:kern w:val="14"/>
          </w:rPr>
          <w:t>to pollution</w:t>
        </w:r>
      </w:ins>
      <w:ins w:id="23" w:author="Richard Miesen" w:date="2025-06-16T19:43:00Z" w16du:dateUtc="2025-06-16T22:43:00Z">
        <w:r w:rsidR="00194392">
          <w:rPr>
            <w:kern w:val="14"/>
          </w:rPr>
          <w:t>]</w:t>
        </w:r>
      </w:ins>
      <w:ins w:id="24" w:author="Richard Miesen" w:date="2025-06-16T19:40:00Z" w16du:dateUtc="2025-06-16T22:40:00Z">
        <w:r w:rsidR="00F43ADB" w:rsidRPr="00C3624F">
          <w:rPr>
            <w:kern w:val="14"/>
          </w:rPr>
          <w:t>.</w:t>
        </w:r>
        <w:r w:rsidR="00F43ADB">
          <w:rPr>
            <w:kern w:val="14"/>
          </w:rPr>
          <w:t xml:space="preserve"> </w:t>
        </w:r>
      </w:ins>
      <w:ins w:id="25" w:author="Giovanna Moire" w:date="2025-06-18T21:18:00Z" w16du:dateUtc="2025-06-18T19:18:00Z">
        <w:r>
          <w:rPr>
            <w:kern w:val="14"/>
          </w:rPr>
          <w:t>]</w:t>
        </w:r>
      </w:ins>
    </w:p>
    <w:bookmarkEnd w:id="17"/>
    <w:p w14:paraId="34E62AB9" w14:textId="17906C02"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rPr>
        <w:t>Acknowledging</w:t>
      </w:r>
      <w:r w:rsidRPr="00376110">
        <w:rPr>
          <w:rFonts w:eastAsia="Calibri"/>
          <w:i/>
          <w:iCs/>
          <w:kern w:val="2"/>
          <w14:ligatures w14:val="standardContextual"/>
        </w:rPr>
        <w:t xml:space="preserve"> </w:t>
      </w:r>
      <w:r w:rsidRPr="00376110">
        <w:rPr>
          <w:rFonts w:eastAsia="Calibri"/>
          <w:kern w:val="2"/>
          <w14:ligatures w14:val="standardContextual"/>
        </w:rPr>
        <w:t xml:space="preserve">that improving the availability of scientific information and assessments can address capacity challenges, enable more effective and efficient action to minimize </w:t>
      </w:r>
      <w:r w:rsidR="007E76D5">
        <w:rPr>
          <w:rFonts w:eastAsia="Calibri"/>
          <w:kern w:val="2"/>
          <w14:ligatures w14:val="standardContextual"/>
        </w:rPr>
        <w:t>and</w:t>
      </w:r>
      <w:r w:rsidRPr="00376110">
        <w:rPr>
          <w:rFonts w:eastAsia="Calibri"/>
          <w:kern w:val="2"/>
          <w14:ligatures w14:val="standardContextual"/>
        </w:rPr>
        <w:t xml:space="preserve"> prevent the adverse effects of the unsound management of chemicals and waste, and prevent pollution in order to improve human well-being and contribute to the prosperity of all,</w:t>
      </w:r>
      <w:r w:rsidR="007E76D5">
        <w:rPr>
          <w:rFonts w:eastAsia="Calibri"/>
          <w:kern w:val="2"/>
          <w14:ligatures w14:val="standardContextual"/>
        </w:rPr>
        <w:t xml:space="preserve"> (agreed ad. ref)</w:t>
      </w:r>
    </w:p>
    <w:p w14:paraId="7D01CC5A" w14:textId="3180433E"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rPr>
        <w:t>Convinced</w:t>
      </w:r>
      <w:r w:rsidRPr="00376110">
        <w:rPr>
          <w:rFonts w:eastAsia="Calibri"/>
          <w:kern w:val="2"/>
          <w14:ligatures w14:val="standardContextual"/>
        </w:rPr>
        <w:t xml:space="preserve"> that a science-policy panel could support countries in their efforts to take action, including to implement multilateral environmental agreements and other relevant international instruments</w:t>
      </w:r>
      <w:r w:rsidR="007E76D5">
        <w:rPr>
          <w:rFonts w:eastAsia="Calibri"/>
          <w:kern w:val="2"/>
          <w14:ligatures w14:val="standardContextual"/>
        </w:rPr>
        <w:t xml:space="preserve">, </w:t>
      </w:r>
      <w:r w:rsidRPr="00376110">
        <w:rPr>
          <w:rFonts w:eastAsia="Calibri"/>
          <w:kern w:val="2"/>
          <w14:ligatures w14:val="standardContextual"/>
        </w:rPr>
        <w:t>promote the sound management of chemicals and waste</w:t>
      </w:r>
      <w:r w:rsidR="007E76D5">
        <w:rPr>
          <w:rFonts w:eastAsia="Calibri"/>
          <w:kern w:val="2"/>
          <w14:ligatures w14:val="standardContextual"/>
        </w:rPr>
        <w:t>,</w:t>
      </w:r>
      <w:r w:rsidRPr="00376110">
        <w:rPr>
          <w:rFonts w:eastAsia="Calibri"/>
          <w:kern w:val="2"/>
          <w14:ligatures w14:val="standardContextual"/>
        </w:rPr>
        <w:t xml:space="preserve"> and address pollution by providing policy-relevant scientific advice on issues</w:t>
      </w:r>
      <w:r w:rsidR="007E76D5">
        <w:rPr>
          <w:rFonts w:eastAsia="Calibri"/>
          <w:kern w:val="2"/>
          <w14:ligatures w14:val="standardContextual"/>
        </w:rPr>
        <w:t>,</w:t>
      </w:r>
      <w:r w:rsidRPr="00376110">
        <w:rPr>
          <w:rFonts w:eastAsia="Calibri"/>
          <w:kern w:val="2"/>
          <w14:ligatures w14:val="standardContextual"/>
        </w:rPr>
        <w:t xml:space="preserve"> and</w:t>
      </w:r>
      <w:r w:rsidR="007E76D5">
        <w:rPr>
          <w:rFonts w:eastAsia="Calibri"/>
          <w:kern w:val="2"/>
          <w14:ligatures w14:val="standardContextual"/>
        </w:rPr>
        <w:t xml:space="preserve"> that it could</w:t>
      </w:r>
      <w:r w:rsidRPr="00376110">
        <w:rPr>
          <w:rFonts w:eastAsia="Calibri"/>
          <w:kern w:val="2"/>
          <w14:ligatures w14:val="standardContextual"/>
        </w:rPr>
        <w:t xml:space="preserve"> further support relevant multilateral agreements, other international instruments and intergovernmental bodies, the private sector and other relevant stakeholders in their work, </w:t>
      </w:r>
      <w:r w:rsidR="007E76D5">
        <w:rPr>
          <w:rFonts w:eastAsia="Calibri"/>
          <w:kern w:val="2"/>
          <w14:ligatures w14:val="standardContextual"/>
        </w:rPr>
        <w:t xml:space="preserve">(agreed ad. ref) </w:t>
      </w:r>
    </w:p>
    <w:p w14:paraId="49098E08" w14:textId="35221E22" w:rsidR="00E24ABB" w:rsidRPr="00376110" w:rsidDel="007E76D5" w:rsidRDefault="00F7573D" w:rsidP="00E24ABB">
      <w:pPr>
        <w:pStyle w:val="Normal-pool"/>
        <w:tabs>
          <w:tab w:val="clear" w:pos="1247"/>
          <w:tab w:val="clear" w:pos="1871"/>
          <w:tab w:val="clear" w:pos="2495"/>
          <w:tab w:val="clear" w:pos="3119"/>
          <w:tab w:val="clear" w:pos="3742"/>
          <w:tab w:val="clear" w:pos="4366"/>
          <w:tab w:val="clear" w:pos="4990"/>
        </w:tabs>
        <w:spacing w:after="120"/>
        <w:ind w:left="1247" w:firstLine="624"/>
        <w:rPr>
          <w:del w:id="26" w:author="Giovanna Moire" w:date="2025-06-18T01:59:00Z" w16du:dateUtc="2025-06-17T23:59:00Z"/>
          <w:rFonts w:eastAsia="Calibri"/>
        </w:rPr>
      </w:pPr>
      <w:ins w:id="27" w:author="Giovanna Moire" w:date="2025-06-18T21:18:00Z" w16du:dateUtc="2025-06-18T19:18:00Z">
        <w:r>
          <w:rPr>
            <w:rFonts w:eastAsia="Calibri"/>
            <w:i/>
            <w:iCs/>
          </w:rPr>
          <w:t>[</w:t>
        </w:r>
      </w:ins>
      <w:del w:id="28" w:author="Giovanna Moire" w:date="2025-06-18T01:59:00Z" w16du:dateUtc="2025-06-17T23:59:00Z">
        <w:r w:rsidR="00E24ABB" w:rsidRPr="00376110" w:rsidDel="007E76D5">
          <w:rPr>
            <w:rFonts w:eastAsia="Calibri"/>
            <w:i/>
            <w:iCs/>
          </w:rPr>
          <w:delText>Alt</w:delText>
        </w:r>
        <w:r w:rsidR="00E24ABB" w:rsidRPr="00376110" w:rsidDel="007E76D5">
          <w:rPr>
            <w:rFonts w:eastAsia="Calibri"/>
          </w:rPr>
          <w:delText xml:space="preserve"> [</w:delText>
        </w:r>
        <w:r w:rsidR="00E24ABB" w:rsidRPr="00376110" w:rsidDel="007E76D5">
          <w:rPr>
            <w:rFonts w:eastAsia="Calibri"/>
            <w:i/>
            <w:iCs/>
          </w:rPr>
          <w:delText xml:space="preserve">Recalling </w:delText>
        </w:r>
        <w:r w:rsidR="00E24ABB" w:rsidRPr="00376110" w:rsidDel="007E76D5">
          <w:rPr>
            <w:rFonts w:eastAsia="Calibri"/>
          </w:rPr>
          <w:delText xml:space="preserve">resolution 5/8 from the United Nations Environment Assembly of the United Nations Environment Programme on a </w:delText>
        </w:r>
        <w:r w:rsidR="00E24ABB" w:rsidRPr="00376110" w:rsidDel="007E76D5">
          <w:delText>Science-policy panel to contribute further to the sound management of chemicals and waste and to prevent pollution</w:delText>
        </w:r>
        <w:r w:rsidR="00E24ABB" w:rsidRPr="00376110" w:rsidDel="007E76D5">
          <w:rPr>
            <w:rFonts w:eastAsia="Calibri"/>
          </w:rPr>
          <w:delText>],</w:delText>
        </w:r>
      </w:del>
    </w:p>
    <w:p w14:paraId="0E9AB422" w14:textId="419F37A9"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bookmarkStart w:id="29" w:name="_Hlk201104865"/>
      <w:r w:rsidRPr="00376110">
        <w:rPr>
          <w:rFonts w:eastAsia="Calibri"/>
          <w:i/>
          <w:iCs/>
        </w:rPr>
        <w:t>Expressing</w:t>
      </w:r>
      <w:r w:rsidRPr="00376110">
        <w:rPr>
          <w:rFonts w:eastAsia="Calibri"/>
          <w:i/>
          <w:iCs/>
          <w:kern w:val="2"/>
          <w14:ligatures w14:val="standardContextual"/>
        </w:rPr>
        <w:t xml:space="preserve"> appreciation </w:t>
      </w:r>
      <w:r w:rsidRPr="00376110">
        <w:rPr>
          <w:rFonts w:eastAsia="Calibri"/>
          <w:kern w:val="2"/>
          <w14:ligatures w14:val="standardContextual"/>
        </w:rPr>
        <w:t>for</w:t>
      </w:r>
      <w:r w:rsidRPr="00376110">
        <w:rPr>
          <w:rFonts w:eastAsia="Calibri"/>
          <w:i/>
          <w:iCs/>
          <w:kern w:val="2"/>
          <w14:ligatures w14:val="standardContextual"/>
        </w:rPr>
        <w:t xml:space="preserve"> </w:t>
      </w:r>
      <w:r w:rsidRPr="00376110">
        <w:rPr>
          <w:rFonts w:eastAsia="Calibri"/>
          <w:kern w:val="2"/>
          <w14:ligatures w14:val="standardContextual"/>
        </w:rPr>
        <w:t xml:space="preserve">the work of the ad hoc open-ended working group convened </w:t>
      </w:r>
      <w:r w:rsidRPr="00376110">
        <w:t>to prepare proposals on the science-policy panel, as well as</w:t>
      </w:r>
      <w:r w:rsidRPr="00376110">
        <w:rPr>
          <w:rFonts w:eastAsia="Calibri"/>
          <w:kern w:val="2"/>
          <w14:ligatures w14:val="standardContextual"/>
        </w:rPr>
        <w:t xml:space="preserve"> for the outcome of that work, comprising proposals for the science-policy panel as transmitted by the Executive Director of the United Nations Environment Programme to the intergovernmental meeting considering the establishment of a science</w:t>
      </w:r>
      <w:r w:rsidRPr="00376110">
        <w:noBreakHyphen/>
      </w:r>
      <w:r w:rsidRPr="00376110">
        <w:rPr>
          <w:rFonts w:eastAsia="Calibri"/>
          <w:kern w:val="2"/>
          <w14:ligatures w14:val="standardContextual"/>
        </w:rPr>
        <w:t>policy panel,</w:t>
      </w:r>
      <w:ins w:id="30" w:author="Giovanna Moire" w:date="2025-06-18T21:18:00Z" w16du:dateUtc="2025-06-18T19:18:00Z">
        <w:r w:rsidR="00F7573D">
          <w:rPr>
            <w:rFonts w:eastAsia="Calibri"/>
            <w:kern w:val="2"/>
            <w14:ligatures w14:val="standardContextual"/>
          </w:rPr>
          <w:t>]</w:t>
        </w:r>
      </w:ins>
    </w:p>
    <w:bookmarkEnd w:id="29"/>
    <w:p w14:paraId="5FFD2D0E" w14:textId="7133E099"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FFCD3E8">
        <w:rPr>
          <w:rFonts w:eastAsia="Calibri"/>
          <w:i/>
          <w:iCs/>
        </w:rPr>
        <w:t xml:space="preserve">Having been convened </w:t>
      </w:r>
      <w:r w:rsidRPr="7FFCD3E8">
        <w:rPr>
          <w:rFonts w:eastAsia="Calibri"/>
        </w:rPr>
        <w:t>in</w:t>
      </w:r>
      <w:r w:rsidR="58A70787" w:rsidRPr="7FFCD3E8">
        <w:rPr>
          <w:rFonts w:eastAsia="Calibri"/>
        </w:rPr>
        <w:t xml:space="preserve"> Punta del Este </w:t>
      </w:r>
      <w:r w:rsidRPr="7FFCD3E8">
        <w:rPr>
          <w:rFonts w:eastAsia="Calibri"/>
        </w:rPr>
        <w:t xml:space="preserve"> by the Executive Director of the United Nations Environment Programme further to United Nations Environment Assembly resolution 5/8 of 2 March 2022, by which the Environment Assembly decided that a science-policy panel should be established to contribute further to the sound management of chemicals and waste and to prevent pollution, with details to be further specified according to the provisions of that resolution,</w:t>
      </w:r>
      <w:r w:rsidR="0F5A60DA" w:rsidRPr="7FFCD3E8">
        <w:rPr>
          <w:rFonts w:eastAsia="Calibri"/>
        </w:rPr>
        <w:t xml:space="preserve"> (agreed ad ref.)</w:t>
      </w:r>
    </w:p>
    <w:p w14:paraId="0EB64E7A" w14:textId="22A5CC04" w:rsidR="00E24ABB" w:rsidRPr="00376110" w:rsidRDefault="00692143" w:rsidP="00E24ABB">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ins w:id="31" w:author="Giovanna Moire" w:date="2025-06-18T21:18:00Z" w16du:dateUtc="2025-06-18T19:18:00Z">
        <w:r>
          <w:rPr>
            <w:rFonts w:eastAsia="Calibri"/>
            <w:i/>
            <w:iCs/>
            <w:kern w:val="2"/>
            <w14:ligatures w14:val="standardContextual"/>
          </w:rPr>
          <w:lastRenderedPageBreak/>
          <w:t>[</w:t>
        </w:r>
      </w:ins>
      <w:r w:rsidR="00E24ABB" w:rsidRPr="00376110">
        <w:rPr>
          <w:rFonts w:eastAsia="Calibri"/>
          <w:i/>
          <w:iCs/>
          <w:kern w:val="2"/>
          <w14:ligatures w14:val="standardContextual"/>
        </w:rPr>
        <w:t>Decides</w:t>
      </w:r>
      <w:r w:rsidR="00E24ABB" w:rsidRPr="00376110">
        <w:rPr>
          <w:rFonts w:eastAsia="Calibri"/>
          <w:kern w:val="2"/>
          <w14:ligatures w14:val="standardContextual"/>
        </w:rPr>
        <w:t xml:space="preserve"> to establish the [insert full name of panel]</w:t>
      </w:r>
      <w:r w:rsidR="00E24ABB" w:rsidRPr="00376110">
        <w:rPr>
          <w:rFonts w:eastAsia="Calibri"/>
        </w:rPr>
        <w:t>,</w:t>
      </w:r>
      <w:r w:rsidR="00E24ABB" w:rsidRPr="00376110">
        <w:rPr>
          <w:rFonts w:eastAsia="Calibri"/>
          <w:i/>
          <w:iCs/>
        </w:rPr>
        <w:t xml:space="preserve"> </w:t>
      </w:r>
      <w:r w:rsidR="00E24ABB" w:rsidRPr="00376110">
        <w:rPr>
          <w:rFonts w:eastAsia="Calibri"/>
          <w:kern w:val="2"/>
          <w14:ligatures w14:val="standardContextual"/>
        </w:rPr>
        <w:t xml:space="preserve">as specified in the foundational document set out in annex I to the present decision; </w:t>
      </w:r>
      <w:ins w:id="32" w:author="Giovanna Moire" w:date="2025-06-18T21:18:00Z" w16du:dateUtc="2025-06-18T19:18:00Z">
        <w:r>
          <w:rPr>
            <w:rFonts w:eastAsia="Calibri"/>
            <w:kern w:val="2"/>
            <w14:ligatures w14:val="standardContextual"/>
          </w:rPr>
          <w:t>]</w:t>
        </w:r>
      </w:ins>
    </w:p>
    <w:p w14:paraId="02ED5060" w14:textId="01726D86" w:rsidR="00E24ABB" w:rsidRPr="00376110" w:rsidRDefault="00E24ABB" w:rsidP="00E24ABB">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7FFCD3E8">
        <w:rPr>
          <w:rFonts w:eastAsia="Calibri"/>
          <w:i/>
          <w:iCs/>
          <w:kern w:val="2"/>
          <w14:ligatures w14:val="standardContextual"/>
        </w:rPr>
        <w:t>Confirms</w:t>
      </w:r>
      <w:r w:rsidRPr="00376110">
        <w:rPr>
          <w:rFonts w:eastAsia="Calibri"/>
          <w:kern w:val="2"/>
          <w14:ligatures w14:val="standardContextual"/>
        </w:rPr>
        <w:t xml:space="preserve"> that the [insert full name of panel] is an independent intergovernmental body with a programme of work approved by its </w:t>
      </w:r>
      <w:r w:rsidR="6F5C7EFA" w:rsidRPr="00376110">
        <w:rPr>
          <w:rFonts w:eastAsia="Calibri"/>
          <w:kern w:val="2"/>
          <w14:ligatures w14:val="standardContextual"/>
        </w:rPr>
        <w:t xml:space="preserve">Plenary </w:t>
      </w:r>
      <w:r w:rsidRPr="00376110">
        <w:rPr>
          <w:rFonts w:eastAsia="Calibri"/>
          <w:kern w:val="2"/>
          <w14:ligatures w14:val="standardContextual"/>
        </w:rPr>
        <w:t>to deliver policy-relevant scientific evidence without being policy prescriptive;</w:t>
      </w:r>
      <w:r w:rsidR="22E6694C" w:rsidRPr="00376110">
        <w:rPr>
          <w:rFonts w:eastAsia="Calibri"/>
          <w:kern w:val="2"/>
          <w14:ligatures w14:val="standardContextual"/>
        </w:rPr>
        <w:t xml:space="preserve"> (agreed ad ref)</w:t>
      </w:r>
    </w:p>
    <w:p w14:paraId="2F08CD0F" w14:textId="08B4A72D" w:rsidR="23D6DAA9" w:rsidRDefault="23D6DAA9" w:rsidP="7FFCD3E8">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FFCD3E8">
        <w:rPr>
          <w:rFonts w:eastAsia="Calibri"/>
        </w:rPr>
        <w:t>Requests the Executive Director to report on</w:t>
      </w:r>
      <w:r w:rsidR="19E12964" w:rsidRPr="7FFCD3E8">
        <w:rPr>
          <w:rFonts w:eastAsia="Calibri"/>
        </w:rPr>
        <w:t xml:space="preserve"> the outcomes of the Intergovernmental Meeting convened for the </w:t>
      </w:r>
      <w:r w:rsidR="527B5ED6" w:rsidRPr="7FFCD3E8">
        <w:rPr>
          <w:rFonts w:eastAsia="Calibri"/>
        </w:rPr>
        <w:t xml:space="preserve">purpose of considering the </w:t>
      </w:r>
      <w:r w:rsidR="19E12964" w:rsidRPr="7FFCD3E8">
        <w:rPr>
          <w:rFonts w:eastAsia="Calibri"/>
        </w:rPr>
        <w:t>establishment of the science-policy panel</w:t>
      </w:r>
      <w:r w:rsidRPr="7FFCD3E8">
        <w:rPr>
          <w:rFonts w:eastAsia="Calibri"/>
        </w:rPr>
        <w:t xml:space="preserve"> to the United Nations Environment Assembly, relevant multilateral agreements, other international instruments and intergovernmental bodies</w:t>
      </w:r>
      <w:r w:rsidR="760900C0" w:rsidRPr="7FFCD3E8">
        <w:rPr>
          <w:rFonts w:eastAsia="Calibri"/>
        </w:rPr>
        <w:t>.</w:t>
      </w:r>
      <w:r w:rsidR="4B29AE81" w:rsidRPr="7FFCD3E8">
        <w:rPr>
          <w:rFonts w:eastAsia="Calibri"/>
        </w:rPr>
        <w:t xml:space="preserve"> (agreed ad ref)</w:t>
      </w:r>
    </w:p>
    <w:p w14:paraId="0B517F95" w14:textId="34CC87AC" w:rsidR="7FFCD3E8" w:rsidRDefault="7FFCD3E8" w:rsidP="7FFCD3E8">
      <w:pPr>
        <w:pStyle w:val="Normal-pool"/>
        <w:tabs>
          <w:tab w:val="clear" w:pos="1247"/>
          <w:tab w:val="clear" w:pos="1871"/>
          <w:tab w:val="clear" w:pos="2495"/>
          <w:tab w:val="clear" w:pos="3119"/>
          <w:tab w:val="clear" w:pos="3742"/>
          <w:tab w:val="clear" w:pos="4366"/>
          <w:tab w:val="clear" w:pos="4990"/>
        </w:tabs>
        <w:spacing w:after="120"/>
        <w:ind w:left="1871" w:firstLine="624"/>
        <w:rPr>
          <w:rFonts w:eastAsia="Calibri"/>
        </w:rPr>
      </w:pPr>
    </w:p>
    <w:p w14:paraId="093157BD" w14:textId="0AAE9B48" w:rsidR="00E24ABB" w:rsidRPr="0032081A" w:rsidRDefault="00E24ABB" w:rsidP="00E24ABB">
      <w:pPr>
        <w:pStyle w:val="CH1"/>
      </w:pPr>
      <w:r w:rsidRPr="0032081A">
        <w:tab/>
      </w:r>
      <w:r w:rsidRPr="0032081A">
        <w:tab/>
        <w:t>Annex I to draft decision [--]</w:t>
      </w:r>
      <w:r w:rsidR="00FB5AC3">
        <w:t xml:space="preserve"> </w:t>
      </w:r>
      <w:r w:rsidR="00F67D30" w:rsidRPr="00F67D30">
        <w:t>(agreed ad ref)</w:t>
      </w:r>
    </w:p>
    <w:p w14:paraId="44FFA688" w14:textId="1A703902" w:rsidR="00E24ABB" w:rsidRPr="0032081A" w:rsidRDefault="00E24ABB" w:rsidP="00E24ABB">
      <w:pPr>
        <w:pStyle w:val="CH1"/>
      </w:pPr>
      <w:r w:rsidRPr="0032081A">
        <w:tab/>
      </w:r>
      <w:r w:rsidRPr="0032081A">
        <w:tab/>
        <w:t>Proposals for the establishment of a science-policy panel: outcome of the third session of the ad hoc open-ended working group on a science-policy panel to contribute further to the sound management of chemicals and waste and to prevent pollution</w:t>
      </w:r>
      <w:r w:rsidR="00F67D30">
        <w:t xml:space="preserve"> </w:t>
      </w:r>
      <w:r w:rsidR="007017F7" w:rsidRPr="00376110">
        <w:rPr>
          <w:rFonts w:eastAsia="Calibri"/>
          <w:kern w:val="2"/>
          <w14:ligatures w14:val="standardContextual"/>
        </w:rPr>
        <w:t>(agreed ad ref)</w:t>
      </w:r>
    </w:p>
    <w:p w14:paraId="286BB07C" w14:textId="51058830" w:rsidR="00E24ABB" w:rsidRPr="004C1376" w:rsidRDefault="00E24ABB" w:rsidP="00717C93">
      <w:pPr>
        <w:pStyle w:val="CH1"/>
        <w:rPr>
          <w:rFonts w:eastAsia="Calibri"/>
        </w:rPr>
      </w:pPr>
      <w:r w:rsidRPr="004C1376">
        <w:rPr>
          <w:rFonts w:eastAsia="Calibri"/>
        </w:rPr>
        <w:tab/>
      </w:r>
      <w:r w:rsidRPr="004C1376">
        <w:rPr>
          <w:rFonts w:eastAsia="Calibri"/>
        </w:rPr>
        <w:tab/>
      </w:r>
    </w:p>
    <w:p w14:paraId="465E47E2" w14:textId="76C8D655" w:rsidR="00E24ABB" w:rsidRPr="004C1376" w:rsidRDefault="00E24ABB" w:rsidP="00E24ABB">
      <w:pPr>
        <w:pStyle w:val="CH2"/>
      </w:pPr>
      <w:r w:rsidRPr="004C1376">
        <w:tab/>
        <w:t>A.</w:t>
      </w:r>
      <w:r w:rsidRPr="004C1376">
        <w:tab/>
      </w:r>
      <w:ins w:id="33" w:author="Giovanna Moire" w:date="2025-06-18T21:22:00Z" w16du:dateUtc="2025-06-18T19:22:00Z">
        <w:r w:rsidR="002F374E">
          <w:t>[</w:t>
        </w:r>
      </w:ins>
      <w:r w:rsidRPr="004C1376">
        <w:t>Scope, objective and functions of the panel</w:t>
      </w:r>
      <w:ins w:id="34" w:author="Giovanna Moire" w:date="2025-06-18T21:21:00Z" w16du:dateUtc="2025-06-18T19:21:00Z">
        <w:r w:rsidR="007017F7">
          <w:t xml:space="preserve"> </w:t>
        </w:r>
      </w:ins>
      <w:ins w:id="35" w:author="Giovanna Moire" w:date="2025-06-18T21:22:00Z" w16du:dateUtc="2025-06-18T19:22:00Z">
        <w:r w:rsidR="002F374E">
          <w:t>]</w:t>
        </w:r>
      </w:ins>
    </w:p>
    <w:p w14:paraId="29F883D7" w14:textId="77777777" w:rsidR="00E24ABB" w:rsidRPr="004C1376" w:rsidRDefault="00E24ABB" w:rsidP="00E24ABB">
      <w:pPr>
        <w:pStyle w:val="Normal-pool"/>
        <w:numPr>
          <w:ilvl w:val="6"/>
          <w:numId w:val="20"/>
        </w:numPr>
        <w:tabs>
          <w:tab w:val="clear" w:pos="1247"/>
          <w:tab w:val="clear" w:pos="1871"/>
          <w:tab w:val="clear" w:pos="2495"/>
          <w:tab w:val="clear" w:pos="3119"/>
          <w:tab w:val="clear" w:pos="3742"/>
          <w:tab w:val="clear" w:pos="4366"/>
          <w:tab w:val="clear" w:pos="4990"/>
        </w:tabs>
        <w:spacing w:after="120"/>
        <w:ind w:left="1247" w:firstLine="0"/>
      </w:pPr>
      <w:r w:rsidRPr="004C1376">
        <w:t xml:space="preserve">[The objective of the Panel is to strengthen the science-policy interface to contribute to the sound management of </w:t>
      </w:r>
      <w:r w:rsidRPr="004C1376">
        <w:rPr>
          <w:rFonts w:eastAsia="Calibri"/>
        </w:rPr>
        <w:t>chemicals</w:t>
      </w:r>
      <w:r w:rsidRPr="004C1376">
        <w:t xml:space="preserve"> and waste and to prevent pollution for the protection of human health and the environment, with the following functions:]</w:t>
      </w:r>
    </w:p>
    <w:p w14:paraId="3DE6A7AC" w14:textId="54909BF1"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Undertaking “horizon scanning” to identify issues of relevance to policymakers and, where possible, proposing </w:t>
      </w:r>
      <w:r w:rsidRPr="004C1376">
        <w:t>evidence</w:t>
      </w:r>
      <w:r w:rsidRPr="004C1376">
        <w:rPr>
          <w:rFonts w:eastAsia="DengXian"/>
          <w:w w:val="103"/>
        </w:rPr>
        <w:t>-based options to address them;</w:t>
      </w:r>
      <w:r w:rsidR="004A7C30">
        <w:rPr>
          <w:rFonts w:eastAsia="DengXian"/>
          <w:w w:val="103"/>
        </w:rPr>
        <w:t xml:space="preserve"> (agreed ad ref)</w:t>
      </w:r>
    </w:p>
    <w:p w14:paraId="54BB3FC9" w14:textId="7DE1FF24"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Conducting assessments of current issues and identifying potential evidence-based options to address, where possible, those issues, in particular those relevant to developing countries;</w:t>
      </w:r>
      <w:r w:rsidR="00040B2F">
        <w:rPr>
          <w:rFonts w:eastAsia="DengXian"/>
          <w:w w:val="103"/>
        </w:rPr>
        <w:t xml:space="preserve"> (agreed ad ref)</w:t>
      </w:r>
    </w:p>
    <w:p w14:paraId="2E8AD4BE" w14:textId="7EDDF3AE"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Providing up-to-date and relevant information, identifying key gaps in scientific research, encouraging and supporting communication between scientists and policymakers, explaining and disseminating findings for different audiences, and raising public awareness;</w:t>
      </w:r>
      <w:r w:rsidR="00040B2F">
        <w:rPr>
          <w:rFonts w:eastAsia="DengXian"/>
          <w:w w:val="103"/>
        </w:rPr>
        <w:t xml:space="preserve"> (agreed ad ref)</w:t>
      </w:r>
    </w:p>
    <w:p w14:paraId="1F1044E2" w14:textId="03CF0593"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Facilitating information-sharing with countries, in particular developing countries seeking relevant scientific information; </w:t>
      </w:r>
      <w:r w:rsidR="00040B2F">
        <w:rPr>
          <w:rFonts w:eastAsia="DengXian"/>
          <w:w w:val="103"/>
        </w:rPr>
        <w:t>(agreed ad ref)</w:t>
      </w:r>
    </w:p>
    <w:p w14:paraId="4E2F4CFF" w14:textId="32684CE6" w:rsidR="00E24ABB" w:rsidRPr="004C1376" w:rsidDel="00537ECD" w:rsidRDefault="00F03416">
      <w:pPr>
        <w:pStyle w:val="Normal-pool"/>
        <w:numPr>
          <w:ilvl w:val="7"/>
          <w:numId w:val="20"/>
        </w:numPr>
        <w:tabs>
          <w:tab w:val="clear" w:pos="1247"/>
          <w:tab w:val="clear" w:pos="1871"/>
          <w:tab w:val="clear" w:pos="2495"/>
          <w:tab w:val="clear" w:pos="3119"/>
          <w:tab w:val="clear" w:pos="3742"/>
          <w:tab w:val="clear" w:pos="4366"/>
          <w:tab w:val="clear" w:pos="4990"/>
          <w:tab w:val="left" w:pos="1843"/>
          <w:tab w:val="left" w:pos="1985"/>
        </w:tabs>
        <w:spacing w:after="120"/>
        <w:ind w:left="1276" w:firstLine="1843"/>
        <w:rPr>
          <w:del w:id="36" w:author="Giovanna Moire" w:date="2025-06-18T04:44:00Z" w16du:dateUtc="2025-06-18T02:44:00Z"/>
          <w:rFonts w:eastAsia="DengXian"/>
          <w:w w:val="103"/>
        </w:rPr>
        <w:pPrChange w:id="37" w:author="Giovanna Moire" w:date="2025-06-18T15:59:00Z" w16du:dateUtc="2025-06-18T13:59:00Z">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pPr>
        </w:pPrChange>
      </w:pPr>
      <w:ins w:id="38" w:author="Giovanna Moire" w:date="2025-06-18T04:45:00Z" w16du:dateUtc="2025-06-18T02:45:00Z">
        <w:r>
          <w:rPr>
            <w:rFonts w:eastAsia="DengXian"/>
            <w:w w:val="103"/>
          </w:rPr>
          <w:tab/>
        </w:r>
        <w:r>
          <w:rPr>
            <w:rFonts w:eastAsia="DengXian"/>
            <w:w w:val="103"/>
          </w:rPr>
          <w:tab/>
        </w:r>
        <w:r>
          <w:rPr>
            <w:rFonts w:eastAsia="DengXian"/>
            <w:w w:val="103"/>
          </w:rPr>
          <w:tab/>
        </w:r>
      </w:ins>
      <w:ins w:id="39" w:author="Giovanna Moire" w:date="2025-06-18T21:22:00Z" w16du:dateUtc="2025-06-18T19:22:00Z">
        <w:r w:rsidR="00932E02">
          <w:rPr>
            <w:rFonts w:eastAsia="DengXian"/>
            <w:w w:val="103"/>
          </w:rPr>
          <w:t>[</w:t>
        </w:r>
      </w:ins>
      <w:del w:id="40" w:author="Giovanna Moire" w:date="2025-06-18T04:44:00Z" w16du:dateUtc="2025-06-18T02:44:00Z">
        <w:r w:rsidR="00E24ABB" w:rsidRPr="004C1376" w:rsidDel="00537ECD">
          <w:rPr>
            <w:rFonts w:eastAsia="DengXian"/>
            <w:w w:val="103"/>
          </w:rPr>
          <w:delText xml:space="preserve">Capacity-building </w:delText>
        </w:r>
      </w:del>
    </w:p>
    <w:p w14:paraId="07A9A3A3" w14:textId="3542B999" w:rsidR="00E24ABB" w:rsidRPr="004C1376" w:rsidRDefault="00F03416">
      <w:pPr>
        <w:pStyle w:val="Normal-pool"/>
        <w:tabs>
          <w:tab w:val="clear" w:pos="3119"/>
          <w:tab w:val="clear" w:pos="4366"/>
          <w:tab w:val="clear" w:pos="4990"/>
          <w:tab w:val="left" w:pos="1843"/>
          <w:tab w:val="left" w:pos="1985"/>
        </w:tabs>
        <w:spacing w:after="120"/>
        <w:ind w:left="1276" w:firstLine="1843"/>
        <w:rPr>
          <w:rFonts w:eastAsia="Calibri"/>
        </w:rPr>
        <w:pPrChange w:id="41" w:author="Giovanna Moire" w:date="2025-06-18T15:59:00Z" w16du:dateUtc="2025-06-18T13:59:00Z">
          <w:pPr>
            <w:pStyle w:val="Normal-pool"/>
            <w:spacing w:after="120"/>
            <w:ind w:left="2495"/>
          </w:pPr>
        </w:pPrChange>
      </w:pPr>
      <w:ins w:id="42" w:author="Giovanna Moire" w:date="2025-06-18T04:44:00Z" w16du:dateUtc="2025-06-18T02:44:00Z">
        <w:r>
          <w:rPr>
            <w:rFonts w:eastAsia="Calibri"/>
          </w:rPr>
          <w:t xml:space="preserve">(e) </w:t>
        </w:r>
      </w:ins>
      <w:r w:rsidR="00E24ABB" w:rsidRPr="004C1376">
        <w:rPr>
          <w:rFonts w:eastAsia="Calibri"/>
        </w:rPr>
        <w:t>Integrat</w:t>
      </w:r>
      <w:ins w:id="43" w:author="Giovanna Moire" w:date="2025-06-18T04:45:00Z" w16du:dateUtc="2025-06-18T02:45:00Z">
        <w:r>
          <w:rPr>
            <w:rFonts w:eastAsia="Calibri"/>
          </w:rPr>
          <w:t>ing</w:t>
        </w:r>
      </w:ins>
      <w:del w:id="44" w:author="Giovanna Moire" w:date="2025-06-18T04:45:00Z" w16du:dateUtc="2025-06-18T02:45:00Z">
        <w:r w:rsidR="00E24ABB" w:rsidRPr="004C1376" w:rsidDel="00F03416">
          <w:rPr>
            <w:rFonts w:eastAsia="Calibri"/>
          </w:rPr>
          <w:delText>e</w:delText>
        </w:r>
      </w:del>
      <w:r w:rsidR="00E24ABB" w:rsidRPr="004C1376">
        <w:rPr>
          <w:rFonts w:eastAsia="Calibri"/>
        </w:rPr>
        <w:t xml:space="preserve"> capacity-building into all functions and the work of the panel to strengthen the science-policy interface. Such capacity-building activities should enhance individual capacities of scientists, policymakers and other relevant stakeholders and thereby institutional capacities, particularly in developing countries, guided by the capacity-building priorities, identified by governments and other stakeholders, related to the Panel’s functions and work, by encouraging access to different forms of knowledge, data, and best practices, and enabling the dissemination and encouraging the utilization of the deliverables of the Panel at international, (sub)regional and national levels. In so doing the Panel will ensure effective, geographically [and gender] balanced [and gender-inclusive][and gender-responsive] participation and avoid duplication of work. </w:t>
      </w:r>
      <w:ins w:id="45" w:author="Giovanna Moire" w:date="2025-06-18T21:22:00Z" w16du:dateUtc="2025-06-18T19:22:00Z">
        <w:r w:rsidR="00932E02">
          <w:rPr>
            <w:rFonts w:eastAsia="Calibri"/>
          </w:rPr>
          <w:t>]</w:t>
        </w:r>
      </w:ins>
    </w:p>
    <w:p w14:paraId="11F76541" w14:textId="005D37CC" w:rsidR="00E24ABB" w:rsidRPr="00C3624F" w:rsidRDefault="00E24ABB" w:rsidP="00E24ABB">
      <w:pPr>
        <w:pStyle w:val="CH2"/>
      </w:pPr>
      <w:r w:rsidRPr="00C3624F">
        <w:tab/>
        <w:t>B.</w:t>
      </w:r>
      <w:r w:rsidRPr="00C3624F">
        <w:tab/>
        <w:t>Operating principles and approaches of the panel</w:t>
      </w:r>
      <w:r w:rsidR="00AA1E30">
        <w:t xml:space="preserve"> </w:t>
      </w:r>
      <w:r w:rsidR="00532C6A" w:rsidRPr="00532C6A">
        <w:t>(agreed ad ref)</w:t>
      </w:r>
    </w:p>
    <w:p w14:paraId="5AF43B90" w14:textId="1352BE39" w:rsidR="00E24ABB" w:rsidRPr="00C3624F" w:rsidRDefault="00E24ABB" w:rsidP="00E24ABB">
      <w:pPr>
        <w:pStyle w:val="Normal-pool"/>
        <w:spacing w:after="120"/>
        <w:ind w:left="1247"/>
      </w:pPr>
      <w:del w:id="46" w:author="Giovanna Moire" w:date="2025-06-18T16:11:00Z" w16du:dateUtc="2025-06-18T14:11:00Z">
        <w:r w:rsidRPr="00C3624F" w:rsidDel="00FE4F37">
          <w:delText>[</w:delText>
        </w:r>
      </w:del>
      <w:r w:rsidRPr="00C3624F">
        <w:t xml:space="preserve">2. In carrying out its work, the Panel will be guided by the following operating principles and approaches: </w:t>
      </w:r>
      <w:r w:rsidR="009C24B3" w:rsidRPr="009C24B3">
        <w:t>(agreed ad ref)</w:t>
      </w:r>
    </w:p>
    <w:p w14:paraId="669DF20E" w14:textId="7BB69C7A" w:rsidR="00E24ABB" w:rsidRPr="00C3624F" w:rsidRDefault="00E24ABB" w:rsidP="00E24ABB">
      <w:pPr>
        <w:pStyle w:val="Normal-pool"/>
        <w:spacing w:after="120"/>
        <w:ind w:left="1247" w:firstLine="624"/>
      </w:pPr>
      <w:r w:rsidRPr="00C3624F">
        <w:t xml:space="preserve">(a) </w:t>
      </w:r>
      <w:r w:rsidRPr="00C3624F">
        <w:tab/>
        <w:t>Being scientifically independent, and ensuring credibility and legitimacy including through peer review of its work.</w:t>
      </w:r>
      <w:r w:rsidR="00830399">
        <w:t xml:space="preserve"> (agreed ad ref)</w:t>
      </w:r>
    </w:p>
    <w:p w14:paraId="545BEEC2" w14:textId="0DFF5535" w:rsidR="00E24ABB" w:rsidRPr="00C3624F" w:rsidRDefault="00E24ABB" w:rsidP="00E24ABB">
      <w:pPr>
        <w:pStyle w:val="Normal-pool"/>
        <w:spacing w:after="120"/>
        <w:ind w:left="1247" w:firstLine="624"/>
      </w:pPr>
      <w:r w:rsidRPr="00C3624F">
        <w:lastRenderedPageBreak/>
        <w:t xml:space="preserve">(a) bis </w:t>
      </w:r>
      <w:r w:rsidRPr="00C3624F">
        <w:tab/>
        <w:t>Ensuring impartiality and transparency.</w:t>
      </w:r>
      <w:r w:rsidR="0040445D">
        <w:t xml:space="preserve"> </w:t>
      </w:r>
      <w:r w:rsidR="003810B4">
        <w:t>(agreed ad ref)</w:t>
      </w:r>
    </w:p>
    <w:p w14:paraId="65E362FD" w14:textId="77777777" w:rsidR="00E24ABB" w:rsidRPr="00357C02" w:rsidRDefault="00E24ABB" w:rsidP="00E24ABB">
      <w:pPr>
        <w:pStyle w:val="Normal-pool"/>
        <w:spacing w:after="120"/>
        <w:ind w:left="1247" w:firstLine="624"/>
        <w:rPr>
          <w:color w:val="A6A6A6" w:themeColor="background1" w:themeShade="A6"/>
        </w:rPr>
      </w:pPr>
      <w:r w:rsidRPr="00357C02">
        <w:rPr>
          <w:color w:val="A6A6A6" w:themeColor="background1" w:themeShade="A6"/>
          <w:highlight w:val="lightGray"/>
        </w:rPr>
        <w:t xml:space="preserve">(a) ter </w:t>
      </w:r>
      <w:r w:rsidRPr="00357C02">
        <w:rPr>
          <w:color w:val="A6A6A6" w:themeColor="background1" w:themeShade="A6"/>
          <w:highlight w:val="lightGray"/>
        </w:rPr>
        <w:tab/>
        <w:t>[Ensuring][Finding] consensus in its decision-making process on matters of substance.</w:t>
      </w:r>
    </w:p>
    <w:p w14:paraId="49F03806" w14:textId="77777777" w:rsidR="00F85D44" w:rsidRPr="00C3624F" w:rsidRDefault="00F85D44" w:rsidP="00F85D44">
      <w:pPr>
        <w:pStyle w:val="Normal-pool"/>
        <w:spacing w:after="120"/>
        <w:ind w:left="1247" w:firstLine="624"/>
      </w:pPr>
      <w:r w:rsidRPr="00C3624F">
        <w:t>(b)</w:t>
      </w:r>
      <w:r w:rsidRPr="00C3624F">
        <w:tab/>
        <w:t>Taking an interdisciplinary and multidisciplinary approach that incorporates a broad range of relevant disciplines and sources, including appropriate sectoral</w:t>
      </w:r>
      <w:r>
        <w:t xml:space="preserve">, </w:t>
      </w:r>
      <w:r w:rsidRPr="000166B4">
        <w:t>scientific, technical, and socioeconomic</w:t>
      </w:r>
      <w:r w:rsidRPr="00C3624F" w:rsidDel="00B76D9C">
        <w:t xml:space="preserve"> </w:t>
      </w:r>
      <w:r w:rsidRPr="00C3624F">
        <w:t xml:space="preserve">expertise, and </w:t>
      </w:r>
      <w:r>
        <w:t xml:space="preserve">taking into account as appropriate, </w:t>
      </w:r>
      <w:r w:rsidRPr="00C3624F">
        <w:t>relevant forms of knowledge, including Indigenous knowledge.</w:t>
      </w:r>
      <w:r>
        <w:t xml:space="preserve"> (agreed ad ref)</w:t>
      </w:r>
    </w:p>
    <w:p w14:paraId="0007725B" w14:textId="77777777" w:rsidR="00CC752A" w:rsidRPr="00C3624F" w:rsidRDefault="00CC752A" w:rsidP="00CC752A">
      <w:pPr>
        <w:pStyle w:val="Normal-pool"/>
        <w:spacing w:after="120"/>
        <w:ind w:left="1247" w:firstLine="624"/>
        <w:rPr>
          <w:kern w:val="14"/>
        </w:rPr>
      </w:pPr>
      <w:r w:rsidRPr="00C3624F">
        <w:t>(c)</w:t>
      </w:r>
      <w:r w:rsidRPr="00C3624F">
        <w:tab/>
        <w:t xml:space="preserve">Recognizing the technical knowledge and experience of workers, including informal workers, involved in the management of chemicals and waste, and </w:t>
      </w:r>
      <w:r>
        <w:t xml:space="preserve">the importance of </w:t>
      </w:r>
      <w:r w:rsidRPr="00C3624F">
        <w:t>promoting a safe and healthy work environment</w:t>
      </w:r>
      <w:r w:rsidRPr="00C3624F">
        <w:rPr>
          <w:kern w:val="14"/>
        </w:rPr>
        <w:t>.</w:t>
      </w:r>
      <w:r>
        <w:rPr>
          <w:kern w:val="14"/>
        </w:rPr>
        <w:t xml:space="preserve"> (agreed ad ref)</w:t>
      </w:r>
    </w:p>
    <w:p w14:paraId="6ADF4101" w14:textId="1771C860" w:rsidR="00E24ABB" w:rsidRPr="00C3624F" w:rsidRDefault="00E24ABB" w:rsidP="00E24ABB">
      <w:pPr>
        <w:pStyle w:val="Normal-pool"/>
        <w:spacing w:after="120"/>
        <w:ind w:left="1247" w:firstLine="624"/>
        <w:rPr>
          <w:kern w:val="14"/>
        </w:rPr>
      </w:pPr>
      <w:r w:rsidRPr="00C3624F">
        <w:t>(d)</w:t>
      </w:r>
      <w:r w:rsidRPr="00C3624F">
        <w:tab/>
      </w:r>
      <w:ins w:id="47" w:author="Giovanna Moire" w:date="2025-06-18T21:22:00Z" w16du:dateUtc="2025-06-18T19:22:00Z">
        <w:r w:rsidR="0037173A">
          <w:t>[</w:t>
        </w:r>
      </w:ins>
      <w:r w:rsidRPr="00C3624F">
        <w:t>Having</w:t>
      </w:r>
      <w:r w:rsidRPr="00C3624F">
        <w:rPr>
          <w:kern w:val="14"/>
        </w:rPr>
        <w:t xml:space="preserve"> geographical, regional, and gender balance and promoting inclusivity of participation, and considering linguistic diversity, in all relevant aspects of its work.</w:t>
      </w:r>
      <w:r w:rsidR="00406984">
        <w:rPr>
          <w:kern w:val="14"/>
        </w:rPr>
        <w:t xml:space="preserve"> </w:t>
      </w:r>
      <w:ins w:id="48" w:author="Giovanna Moire" w:date="2025-06-18T21:22:00Z" w16du:dateUtc="2025-06-18T19:22:00Z">
        <w:r w:rsidR="0037173A">
          <w:rPr>
            <w:kern w:val="14"/>
          </w:rPr>
          <w:t>]</w:t>
        </w:r>
      </w:ins>
    </w:p>
    <w:p w14:paraId="11CDBC27" w14:textId="4EFF212C" w:rsidR="00E24ABB" w:rsidRPr="00C3624F" w:rsidRDefault="00E24ABB" w:rsidP="00E24ABB">
      <w:pPr>
        <w:pStyle w:val="Normal-pool"/>
        <w:spacing w:after="120"/>
        <w:ind w:left="1247" w:firstLine="624"/>
        <w:rPr>
          <w:kern w:val="14"/>
        </w:rPr>
      </w:pPr>
      <w:r w:rsidRPr="00C3624F">
        <w:t>(e)</w:t>
      </w:r>
      <w:r w:rsidRPr="00C3624F">
        <w:tab/>
      </w:r>
      <w:ins w:id="49" w:author="Giovanna Moire" w:date="2025-06-18T21:22:00Z" w16du:dateUtc="2025-06-18T19:22:00Z">
        <w:r w:rsidR="0037173A">
          <w:t>[</w:t>
        </w:r>
      </w:ins>
      <w:r w:rsidRPr="00C3624F">
        <w:t>Integrating</w:t>
      </w:r>
      <w:r w:rsidRPr="00C3624F">
        <w:rPr>
          <w:kern w:val="14"/>
        </w:rPr>
        <w:t xml:space="preserve"> gender equality and equity in all relevant aspects of its work.</w:t>
      </w:r>
      <w:ins w:id="50" w:author="Giovanna Moire" w:date="2025-06-18T21:22:00Z" w16du:dateUtc="2025-06-18T19:22:00Z">
        <w:r w:rsidR="0037173A">
          <w:rPr>
            <w:kern w:val="14"/>
          </w:rPr>
          <w:t>]</w:t>
        </w:r>
      </w:ins>
    </w:p>
    <w:p w14:paraId="1CB7D027" w14:textId="378939CC" w:rsidR="00E24ABB" w:rsidRPr="00C3624F" w:rsidRDefault="00E24ABB" w:rsidP="00E24ABB">
      <w:pPr>
        <w:pStyle w:val="Normal-pool"/>
        <w:spacing w:after="120"/>
        <w:ind w:left="1247" w:firstLine="624"/>
        <w:rPr>
          <w:kern w:val="14"/>
        </w:rPr>
      </w:pPr>
      <w:r w:rsidRPr="00C3624F">
        <w:rPr>
          <w:kern w:val="14"/>
        </w:rPr>
        <w:t>(f)</w:t>
      </w:r>
      <w:r w:rsidRPr="00C3624F">
        <w:rPr>
          <w:kern w:val="14"/>
        </w:rPr>
        <w:tab/>
      </w:r>
      <w:r w:rsidRPr="00C3624F">
        <w:t>Producing</w:t>
      </w:r>
      <w:r w:rsidRPr="00C3624F">
        <w:rPr>
          <w:kern w:val="14"/>
        </w:rPr>
        <w:t xml:space="preserve"> deliverables that are policy relevant without being policy prescriptive, and, scientifically robust, unbiased and accessible</w:t>
      </w:r>
      <w:r w:rsidR="001A455E">
        <w:rPr>
          <w:kern w:val="14"/>
        </w:rPr>
        <w:t>. (</w:t>
      </w:r>
      <w:r w:rsidR="00392CB7">
        <w:rPr>
          <w:kern w:val="14"/>
        </w:rPr>
        <w:t>agreed ad ref)</w:t>
      </w:r>
    </w:p>
    <w:p w14:paraId="1D07A2DF" w14:textId="77777777" w:rsidR="00830399" w:rsidRPr="00C3624F" w:rsidRDefault="00830399" w:rsidP="00830399">
      <w:pPr>
        <w:pStyle w:val="Normal-pool"/>
        <w:spacing w:after="120"/>
        <w:ind w:left="1247" w:firstLine="624"/>
        <w:rPr>
          <w:kern w:val="14"/>
        </w:rPr>
      </w:pPr>
      <w:r w:rsidRPr="00C3624F">
        <w:rPr>
          <w:kern w:val="14"/>
        </w:rPr>
        <w:t>(g)</w:t>
      </w:r>
      <w:r w:rsidRPr="00C3624F">
        <w:rPr>
          <w:kern w:val="14"/>
        </w:rPr>
        <w:tab/>
        <w:t xml:space="preserve">Avoiding overlap and duplication of work, and promoting coordination and cooperation, as </w:t>
      </w:r>
      <w:r w:rsidRPr="00C3624F">
        <w:t>appropriate</w:t>
      </w:r>
      <w:r w:rsidRPr="00C3624F">
        <w:rPr>
          <w:kern w:val="14"/>
        </w:rPr>
        <w:t>, with relevant multilateral environmental agreements</w:t>
      </w:r>
      <w:r>
        <w:rPr>
          <w:kern w:val="14"/>
        </w:rPr>
        <w:t xml:space="preserve">, </w:t>
      </w:r>
      <w:r w:rsidRPr="00882AFD">
        <w:rPr>
          <w:kern w:val="14"/>
          <w:lang w:val="en-US"/>
        </w:rPr>
        <w:t>recognizing their independent and autonomous nature</w:t>
      </w:r>
      <w:r>
        <w:rPr>
          <w:kern w:val="14"/>
          <w:lang w:val="en-US"/>
        </w:rPr>
        <w:t>,</w:t>
      </w:r>
      <w:r w:rsidRPr="00C3624F">
        <w:rPr>
          <w:kern w:val="14"/>
        </w:rPr>
        <w:t xml:space="preserve"> and </w:t>
      </w:r>
      <w:r>
        <w:rPr>
          <w:kern w:val="14"/>
        </w:rPr>
        <w:t xml:space="preserve">with </w:t>
      </w:r>
      <w:r w:rsidRPr="00C3624F">
        <w:rPr>
          <w:kern w:val="14"/>
        </w:rPr>
        <w:t>other relevant international instruments and intergovernmental bodies.</w:t>
      </w:r>
      <w:r>
        <w:rPr>
          <w:kern w:val="14"/>
        </w:rPr>
        <w:t xml:space="preserve"> (agreed ad ref)</w:t>
      </w:r>
    </w:p>
    <w:p w14:paraId="25FB515C" w14:textId="7E1852B9" w:rsidR="00E24ABB" w:rsidRPr="00C3624F" w:rsidRDefault="00E24ABB" w:rsidP="00E24ABB">
      <w:pPr>
        <w:pStyle w:val="Normal-pool"/>
        <w:spacing w:after="120"/>
        <w:ind w:left="1247" w:firstLine="624"/>
        <w:rPr>
          <w:kern w:val="14"/>
        </w:rPr>
      </w:pPr>
      <w:r w:rsidRPr="00C3624F">
        <w:rPr>
          <w:kern w:val="14"/>
        </w:rPr>
        <w:t>(h)</w:t>
      </w:r>
      <w:r w:rsidRPr="00C3624F">
        <w:rPr>
          <w:kern w:val="14"/>
        </w:rPr>
        <w:tab/>
      </w:r>
      <w:r w:rsidRPr="00C3624F">
        <w:t>Having</w:t>
      </w:r>
      <w:r w:rsidRPr="00C3624F">
        <w:rPr>
          <w:kern w:val="14"/>
        </w:rPr>
        <w:t xml:space="preserve"> the flexibility to respond to members’ needs, in particular needs of developing countries.</w:t>
      </w:r>
      <w:r w:rsidR="00392CB7">
        <w:rPr>
          <w:kern w:val="14"/>
        </w:rPr>
        <w:t xml:space="preserve"> </w:t>
      </w:r>
      <w:r w:rsidR="00801DCB" w:rsidRPr="00801DCB">
        <w:rPr>
          <w:kern w:val="14"/>
        </w:rPr>
        <w:t>(agreed ad ref)</w:t>
      </w:r>
      <w:r w:rsidR="00BB7D30">
        <w:rPr>
          <w:kern w:val="14"/>
        </w:rPr>
        <w:t xml:space="preserve"> </w:t>
      </w:r>
    </w:p>
    <w:p w14:paraId="5DF13CA1" w14:textId="4EF9BCD0" w:rsidR="00E24ABB" w:rsidRPr="00C3624F" w:rsidRDefault="00E24ABB" w:rsidP="00E24ABB">
      <w:pPr>
        <w:pStyle w:val="Normal-pool"/>
        <w:spacing w:after="120"/>
        <w:ind w:left="1247" w:firstLine="624"/>
        <w:rPr>
          <w:kern w:val="14"/>
        </w:rPr>
      </w:pPr>
      <w:r w:rsidRPr="00C3624F">
        <w:rPr>
          <w:kern w:val="14"/>
        </w:rPr>
        <w:t xml:space="preserve">(l) </w:t>
      </w:r>
      <w:r w:rsidRPr="00C3624F">
        <w:t>Integrating</w:t>
      </w:r>
      <w:r w:rsidRPr="00C3624F">
        <w:rPr>
          <w:kern w:val="14"/>
        </w:rPr>
        <w:t xml:space="preserve"> capacity-building into all relevant aspects of its work.</w:t>
      </w:r>
      <w:r w:rsidR="00A46E6C" w:rsidRPr="00A46E6C">
        <w:t xml:space="preserve"> </w:t>
      </w:r>
      <w:r w:rsidR="00A46E6C" w:rsidRPr="00A46E6C">
        <w:rPr>
          <w:kern w:val="14"/>
        </w:rPr>
        <w:t>(agreed ad ref)</w:t>
      </w:r>
    </w:p>
    <w:p w14:paraId="0AAFD76A" w14:textId="77777777" w:rsidR="00E24ABB" w:rsidRPr="00357C02" w:rsidRDefault="00E24ABB" w:rsidP="00E24ABB">
      <w:pPr>
        <w:pStyle w:val="CH2"/>
        <w:rPr>
          <w:color w:val="A6A6A6" w:themeColor="background1" w:themeShade="A6"/>
          <w:highlight w:val="lightGray"/>
        </w:rPr>
      </w:pPr>
      <w:r w:rsidRPr="00357C02">
        <w:rPr>
          <w:color w:val="A6A6A6" w:themeColor="background1" w:themeShade="A6"/>
          <w:highlight w:val="lightGray"/>
        </w:rPr>
        <w:tab/>
        <w:t>C.</w:t>
      </w:r>
      <w:r w:rsidRPr="00357C02">
        <w:rPr>
          <w:color w:val="A6A6A6" w:themeColor="background1" w:themeShade="A6"/>
          <w:highlight w:val="lightGray"/>
        </w:rPr>
        <w:tab/>
        <w:t>Institutional arrangements for the Panel</w:t>
      </w:r>
    </w:p>
    <w:p w14:paraId="16E7B8B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3.</w:t>
      </w:r>
      <w:r w:rsidRPr="00357C02">
        <w:rPr>
          <w:color w:val="A6A6A6" w:themeColor="background1" w:themeShade="A6"/>
          <w:highlight w:val="lightGray"/>
        </w:rPr>
        <w:tab/>
        <w:t>[The panel as a whole encompasses the governing body, the Bureau, subsidiary bodies (including the Interdisciplinary Expert Committee), the secretariat and the groups of experts contributing to the work programme delivery.]</w:t>
      </w:r>
    </w:p>
    <w:p w14:paraId="52A597E6" w14:textId="77777777" w:rsidR="00E24ABB" w:rsidRPr="00357C02" w:rsidRDefault="00E24ABB" w:rsidP="00E24ABB">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284" w:hanging="1247"/>
        <w:rPr>
          <w:b/>
          <w:color w:val="A6A6A6" w:themeColor="background1" w:themeShade="A6"/>
          <w:sz w:val="28"/>
          <w:szCs w:val="28"/>
          <w:highlight w:val="lightGray"/>
        </w:rPr>
      </w:pPr>
      <w:r w:rsidRPr="00357C02">
        <w:rPr>
          <w:b/>
          <w:color w:val="A6A6A6" w:themeColor="background1" w:themeShade="A6"/>
          <w:sz w:val="28"/>
          <w:szCs w:val="28"/>
          <w:highlight w:val="lightGray"/>
        </w:rPr>
        <w:tab/>
        <w:t>I.</w:t>
      </w:r>
      <w:r w:rsidRPr="00357C02">
        <w:rPr>
          <w:b/>
          <w:color w:val="A6A6A6" w:themeColor="background1" w:themeShade="A6"/>
          <w:sz w:val="28"/>
          <w:szCs w:val="28"/>
          <w:highlight w:val="lightGray"/>
        </w:rPr>
        <w:tab/>
        <w:t xml:space="preserve">[Plenary][Governing Body of the Panel] </w:t>
      </w:r>
    </w:p>
    <w:p w14:paraId="35C12979"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4. alt 1 </w:t>
      </w:r>
      <w:r w:rsidRPr="00357C02">
        <w:rPr>
          <w:color w:val="A6A6A6" w:themeColor="background1" w:themeShade="A6"/>
          <w:highlight w:val="lightGray"/>
        </w:rPr>
        <w:tab/>
        <w:t>[The [Governing Body [of the Panel]][Plenary] is the [governing and] decision-making body.][of the Panel]</w:t>
      </w:r>
    </w:p>
    <w:p w14:paraId="4E60D568"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4. alt 2 </w:t>
      </w:r>
      <w:r w:rsidRPr="00357C02">
        <w:rPr>
          <w:color w:val="A6A6A6" w:themeColor="background1" w:themeShade="A6"/>
          <w:highlight w:val="lightGray"/>
        </w:rPr>
        <w:tab/>
        <w:t>[The Governing Body of the Panel is the Panel’s decision-making body which takes decisions during a plenary meeting]</w:t>
      </w:r>
    </w:p>
    <w:p w14:paraId="73E7D770"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Membership</w:t>
      </w:r>
    </w:p>
    <w:p w14:paraId="2040C9AB"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5. alt 1 </w:t>
      </w:r>
      <w:r w:rsidRPr="00357C02">
        <w:rPr>
          <w:color w:val="A6A6A6" w:themeColor="background1" w:themeShade="A6"/>
          <w:highlight w:val="lightGray"/>
        </w:rPr>
        <w:tab/>
        <w:t xml:space="preserve">[[Membership in the [Plenary][Governing Body] is open to any State Member of the United Nations [or member of United Nations specialized agencies], [and Regional Economic Integration Organizations,] [as specified further in provisions of the rules of procedure.]] regarding participation by Regional Economic Integration Organizations,] having expressed its intent to be a member of the Panel.] </w:t>
      </w:r>
    </w:p>
    <w:p w14:paraId="708560D6"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5. alt 2 </w:t>
      </w:r>
      <w:r w:rsidRPr="00357C02">
        <w:rPr>
          <w:color w:val="A6A6A6" w:themeColor="background1" w:themeShade="A6"/>
          <w:highlight w:val="lightGray"/>
        </w:rPr>
        <w:tab/>
        <w:t>[Membership of the governing body of the panel is open to States Members of the United Nations and UN non-member observer states.]</w:t>
      </w:r>
    </w:p>
    <w:p w14:paraId="47E0E907" w14:textId="729C762D"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Participation of [observers] [States not members of the Panel, United Nations bodies and other intergovernmental and </w:t>
      </w:r>
      <w:r w:rsidR="00BE2BD3" w:rsidRPr="00357C02">
        <w:rPr>
          <w:rFonts w:eastAsia="DengXian"/>
          <w:color w:val="A6A6A6" w:themeColor="background1" w:themeShade="A6"/>
          <w:highlight w:val="lightGray"/>
        </w:rPr>
        <w:t>non</w:t>
      </w:r>
      <w:r w:rsidR="00BE2BD3" w:rsidRPr="00357C02">
        <w:rPr>
          <w:rFonts w:eastAsia="DengXian"/>
          <w:color w:val="A6A6A6" w:themeColor="background1" w:themeShade="A6"/>
          <w:highlight w:val="lightGray"/>
        </w:rPr>
        <w:noBreakHyphen/>
      </w:r>
      <w:r w:rsidRPr="00357C02">
        <w:rPr>
          <w:rFonts w:eastAsia="DengXian"/>
          <w:color w:val="A6A6A6" w:themeColor="background1" w:themeShade="A6"/>
          <w:highlight w:val="lightGray"/>
        </w:rPr>
        <w:t>governmental organizations]</w:t>
      </w:r>
    </w:p>
    <w:p w14:paraId="1A5891FA"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6.</w:t>
      </w:r>
      <w:r w:rsidRPr="00357C02">
        <w:rPr>
          <w:color w:val="A6A6A6" w:themeColor="background1" w:themeShade="A6"/>
          <w:highlight w:val="lightGray"/>
        </w:rPr>
        <w:tab/>
        <w:t xml:space="preserve">[Participation as observers is open to] [The [meeting of the] [Governing Body][Plenary] is open to participation as observers to any [Member [or observer] State of the UN][State] not a member of the Panel, any United Nations entity and any other body, organization or agency, whether national or international, governmental, intergovernmental or non-governmental, Indigenous Peoples[,] [or other disproportionately impacted populations and other relevant stakeholders,] and local communities [[qualified][with expertise] in matters covered by the Panel], and which [has][have] informed the Secretariat of the Panel of its wish to be represented at sessions of the [Governing Body][Plenary], </w:t>
      </w:r>
      <w:r w:rsidRPr="00357C02">
        <w:rPr>
          <w:color w:val="A6A6A6" w:themeColor="background1" w:themeShade="A6"/>
          <w:highlight w:val="lightGray"/>
        </w:rPr>
        <w:lastRenderedPageBreak/>
        <w:t>subject to the rules of procedure.] [Non-governmental organizations are to have consultative status, within the United Nations in order to participate as observers in the Governing Body of the Panel.]</w:t>
      </w:r>
    </w:p>
    <w:p w14:paraId="52E4F4E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[6. alt </w:t>
      </w:r>
      <w:r w:rsidRPr="00357C02">
        <w:rPr>
          <w:color w:val="A6A6A6" w:themeColor="background1" w:themeShade="A6"/>
          <w:highlight w:val="lightGray"/>
        </w:rPr>
        <w:tab/>
        <w:t xml:space="preserve">The Plenary meeting is open to participation by observers to any State not a member of the Panel, any United Nations entity, organization or agency, whether national or international, governmental, intergovernmental or non-governmental, Indigenous Peoples[,] [or other disproportionately impacted populations and other relevant stakeholders,] and local communities [qualified in matters covered by the Panel], and which [has][have] informed the Secretariat of the Panel of its wish to be represented at sessions of the [Governing Body][Plenary], subject to the rules of procedure.] </w:t>
      </w:r>
    </w:p>
    <w:p w14:paraId="3493BD33"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7.</w:t>
      </w:r>
      <w:r w:rsidRPr="00357C02">
        <w:rPr>
          <w:color w:val="A6A6A6" w:themeColor="background1" w:themeShade="A6"/>
          <w:highlight w:val="lightGray"/>
        </w:rPr>
        <w:tab/>
        <w:t>[The [Governing Body][Plenary] is open to participation by regional economic integration organizations as observers. The European Union is allowed enhanced participation in sessions of the Plenary, including the right to speak in turn; the right of reply; the right to introduce proposals; the right to provide views; and the ability to support the implementation of the work programme of the Panel through financial support, among other means. [These rights do not grant the ability to be elected to the Bureau of the Panel].]</w:t>
      </w:r>
    </w:p>
    <w:p w14:paraId="22CE165C"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Functions</w:t>
      </w:r>
    </w:p>
    <w:p w14:paraId="573C902D"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8.</w:t>
      </w:r>
      <w:r w:rsidRPr="00357C02">
        <w:rPr>
          <w:color w:val="A6A6A6" w:themeColor="background1" w:themeShade="A6"/>
          <w:highlight w:val="lightGray"/>
        </w:rPr>
        <w:tab/>
        <w:t xml:space="preserve">The functions of the [Plenary][Governing Body of the Panel] include: </w:t>
      </w:r>
    </w:p>
    <w:p w14:paraId="4973F67F" w14:textId="4445E296" w:rsidR="00E24ABB" w:rsidRPr="00357C02" w:rsidRDefault="005871E0"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vertAlign w:val="superscript"/>
        </w:rPr>
      </w:pPr>
      <w:r w:rsidRPr="00357C02">
        <w:rPr>
          <w:rStyle w:val="FootnoteReference"/>
          <w:rFonts w:eastAsia="DengXian"/>
          <w:color w:val="A6A6A6" w:themeColor="background1" w:themeShade="A6"/>
          <w:kern w:val="14"/>
          <w:highlight w:val="lightGray"/>
        </w:rPr>
        <w:footnoteReference w:id="3"/>
      </w:r>
    </w:p>
    <w:p w14:paraId="00C4526A"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Adopting the Panel’s work programme to deliver on each of its functions; </w:t>
      </w:r>
    </w:p>
    <w:p w14:paraId="069A4BAF"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Soliciting and responding to submissions and requests for the work programme from governments, [including through the governing bodies of] relevant United Nations entities, relevant multilateral agreements, other international instruments and intergovernmental bodies and [relevant stakeholders] by following procedures and processes set out in relevant documents;</w:t>
      </w:r>
    </w:p>
    <w:p w14:paraId="68561B44"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Ensuring the active and efficient participation of civil society as observers in the Plenary;</w:t>
      </w:r>
    </w:p>
    <w:p w14:paraId="4A60E8DC"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Electing the Bureau, the members of the Interdisciplinary Expert Committee and other subsidiary bodies, in accordance with the rules of procedure; </w:t>
      </w:r>
    </w:p>
    <w:p w14:paraId="02D222C2"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Establishing subsidiary bodies, in accordance with the rules of procedure. </w:t>
      </w:r>
    </w:p>
    <w:p w14:paraId="528C0FFE"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Accepting, adopting or approving scoping documents and deliverables, in line with procedures and processes set out in relevant documents. </w:t>
      </w:r>
    </w:p>
    <w:p w14:paraId="624E60DC"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Approving a budget and overseeing the allocation of the Trust Fund.</w:t>
      </w:r>
    </w:p>
    <w:p w14:paraId="73E6C3BE"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Deciding on an evaluation process for the periodic and independent review of the Panel’s efficiency, effectiveness and impact, in line with procedures and processes set out in relevant documents; </w:t>
      </w:r>
    </w:p>
    <w:p w14:paraId="76F03878" w14:textId="676644E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Adopting and amending rules of procedure and financial rules and procedures [by</w:t>
      </w:r>
      <w:r w:rsidR="00BE2BD3" w:rsidRPr="00357C02">
        <w:rPr>
          <w:rFonts w:eastAsia="DengXian"/>
          <w:color w:val="A6A6A6" w:themeColor="background1" w:themeShade="A6"/>
          <w:kern w:val="14"/>
          <w:highlight w:val="lightGray"/>
        </w:rPr>
        <w:t> </w:t>
      </w:r>
      <w:r w:rsidRPr="00357C02">
        <w:rPr>
          <w:rFonts w:eastAsia="DengXian"/>
          <w:color w:val="A6A6A6" w:themeColor="background1" w:themeShade="A6"/>
          <w:kern w:val="14"/>
          <w:highlight w:val="lightGray"/>
        </w:rPr>
        <w:t>consensus].</w:t>
      </w:r>
    </w:p>
    <w:p w14:paraId="78B35BE3" w14:textId="77777777" w:rsidR="00E24ABB" w:rsidRPr="00357C02" w:rsidRDefault="00E24ABB" w:rsidP="00E24ABB">
      <w:pPr>
        <w:pStyle w:val="CH1"/>
        <w:rPr>
          <w:color w:val="A6A6A6" w:themeColor="background1" w:themeShade="A6"/>
          <w:highlight w:val="lightGray"/>
        </w:rPr>
      </w:pPr>
      <w:r w:rsidRPr="00357C02">
        <w:rPr>
          <w:color w:val="A6A6A6" w:themeColor="background1" w:themeShade="A6"/>
          <w:highlight w:val="lightGray"/>
        </w:rPr>
        <w:tab/>
        <w:t>II.</w:t>
      </w:r>
      <w:r w:rsidRPr="00357C02">
        <w:rPr>
          <w:color w:val="A6A6A6" w:themeColor="background1" w:themeShade="A6"/>
          <w:highlight w:val="lightGray"/>
        </w:rPr>
        <w:tab/>
        <w:t>Bureau</w:t>
      </w:r>
    </w:p>
    <w:p w14:paraId="13D8FCE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9.</w:t>
      </w:r>
      <w:r w:rsidRPr="00357C02">
        <w:rPr>
          <w:color w:val="A6A6A6" w:themeColor="background1" w:themeShade="A6"/>
          <w:highlight w:val="lightGray"/>
        </w:rPr>
        <w:tab/>
        <w:t>A Bureau is established [by the Governing Body of the Panel] [to provide oversight of the Panel][oversee the implementation of decisions of the Plenary].</w:t>
      </w:r>
    </w:p>
    <w:p w14:paraId="066A8030"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Membership</w:t>
      </w:r>
    </w:p>
    <w:p w14:paraId="3EC45E3F"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10.</w:t>
      </w:r>
      <w:r w:rsidRPr="00357C02">
        <w:rPr>
          <w:color w:val="A6A6A6" w:themeColor="background1" w:themeShade="A6"/>
          <w:highlight w:val="lightGray"/>
        </w:rPr>
        <w:tab/>
        <w:t>The Bureau will be comprised of two members from each of the 5 UN regional groups and elected by the Governing Body, including one chair and 9 vice chairs, one of whom shall act as rapporteur, as provided for in the rules of procedure [, keeping in mind the need for the Panel to have [sector] geographical, regional and gender balance].</w:t>
      </w:r>
    </w:p>
    <w:p w14:paraId="0E606231"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11.</w:t>
      </w:r>
      <w:r w:rsidRPr="00357C02">
        <w:rPr>
          <w:color w:val="A6A6A6" w:themeColor="background1" w:themeShade="A6"/>
          <w:highlight w:val="lightGray"/>
        </w:rPr>
        <w:tab/>
        <w:t>Members of the bureau are selected for their expertise relevant to the functions of the bureau.</w:t>
      </w:r>
    </w:p>
    <w:p w14:paraId="22A3BA55" w14:textId="77777777" w:rsidR="00E24ABB" w:rsidRPr="00357C02" w:rsidRDefault="00E24ABB" w:rsidP="008200FF">
      <w:pPr>
        <w:pStyle w:val="CH2"/>
        <w:rPr>
          <w:rFonts w:eastAsia="DengXian"/>
          <w:color w:val="A6A6A6" w:themeColor="background1" w:themeShade="A6"/>
          <w:highlight w:val="lightGray"/>
        </w:rPr>
      </w:pPr>
      <w:r w:rsidRPr="00357C02">
        <w:rPr>
          <w:rFonts w:eastAsia="Calibri"/>
          <w:color w:val="A6A6A6" w:themeColor="background1" w:themeShade="A6"/>
          <w:highlight w:val="lightGray"/>
        </w:rPr>
        <w:lastRenderedPageBreak/>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Functions </w:t>
      </w:r>
    </w:p>
    <w:p w14:paraId="7E30221F" w14:textId="77777777" w:rsidR="00E24ABB" w:rsidRPr="00357C02" w:rsidRDefault="00E24ABB" w:rsidP="008200FF">
      <w:pPr>
        <w:pStyle w:val="Normal-pool"/>
        <w:keepNext/>
        <w:keepLines/>
        <w:spacing w:after="120"/>
        <w:ind w:left="1247"/>
        <w:rPr>
          <w:color w:val="A6A6A6" w:themeColor="background1" w:themeShade="A6"/>
          <w:highlight w:val="lightGray"/>
        </w:rPr>
      </w:pPr>
      <w:r w:rsidRPr="00357C02">
        <w:rPr>
          <w:color w:val="A6A6A6" w:themeColor="background1" w:themeShade="A6"/>
          <w:highlight w:val="lightGray"/>
        </w:rPr>
        <w:t>12.</w:t>
      </w:r>
      <w:r w:rsidRPr="00357C02">
        <w:rPr>
          <w:color w:val="A6A6A6" w:themeColor="background1" w:themeShade="A6"/>
          <w:highlight w:val="lightGray"/>
        </w:rPr>
        <w:tab/>
        <w:t xml:space="preserve">The functions of the Bureau include: </w:t>
      </w:r>
    </w:p>
    <w:p w14:paraId="1799F7E6" w14:textId="77777777" w:rsidR="00E24ABB" w:rsidRPr="00357C02" w:rsidRDefault="00E24ABB" w:rsidP="008200FF">
      <w:pPr>
        <w:pStyle w:val="Normal-pool"/>
        <w:keepNext/>
        <w:keepLines/>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Advising the Chair and the secretariat on the preparation and conduct of business of the Governing Body and its subsidiary bodies;</w:t>
      </w:r>
    </w:p>
    <w:p w14:paraId="08C7F71E"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 xml:space="preserve">Monitoring the observance of the Panel’s procedures and processes set out in relevant documents; </w:t>
      </w:r>
    </w:p>
    <w:p w14:paraId="7A5FF517"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Supporting the Panel’s work during the intersessional period;</w:t>
      </w:r>
    </w:p>
    <w:p w14:paraId="4E4A603A"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Monitoring progress in the implementation of decisions of the Plenary/Governing Body, if so directed by the Plenary/Governing Body;</w:t>
      </w:r>
    </w:p>
    <w:p w14:paraId="165A6811"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[Advising the Plenary on coordination between the Panel and other relevant institutions;]</w:t>
      </w:r>
    </w:p>
    <w:p w14:paraId="2557033C" w14:textId="77777777" w:rsidR="00E24ABB" w:rsidRPr="00357C02"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(e) alt</w:t>
      </w:r>
      <w:r w:rsidRPr="00357C02">
        <w:rPr>
          <w:color w:val="A6A6A6" w:themeColor="background1" w:themeShade="A6"/>
          <w:highlight w:val="lightGray"/>
        </w:rPr>
        <w:tab/>
        <w:t>[Advising the Plenary on policy aspects and on coordination and cooperation between the Panel multilateral environmental agreements, other international instruments, intergovernmental bodies, and other science-policy bodies in order to avoid overlap and duplication of work with existing efforts;]</w:t>
      </w:r>
    </w:p>
    <w:p w14:paraId="1623CAF9" w14:textId="77777777" w:rsidR="00E24ABB" w:rsidRPr="00357C02" w:rsidRDefault="00E24ABB" w:rsidP="00E24ABB">
      <w:pPr>
        <w:pStyle w:val="CH1"/>
        <w:rPr>
          <w:color w:val="A6A6A6" w:themeColor="background1" w:themeShade="A6"/>
          <w:highlight w:val="lightGray"/>
        </w:rPr>
      </w:pPr>
      <w:r w:rsidRPr="00357C02">
        <w:rPr>
          <w:color w:val="A6A6A6" w:themeColor="background1" w:themeShade="A6"/>
          <w:highlight w:val="lightGray"/>
        </w:rPr>
        <w:tab/>
        <w:t>III.</w:t>
      </w:r>
      <w:r w:rsidRPr="00357C02">
        <w:rPr>
          <w:color w:val="A6A6A6" w:themeColor="background1" w:themeShade="A6"/>
          <w:highlight w:val="lightGray"/>
        </w:rPr>
        <w:tab/>
        <w:t>Committees and subsidiary bodies</w:t>
      </w:r>
    </w:p>
    <w:p w14:paraId="762E7271"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Interdisciplinary Expert Committee</w:t>
      </w:r>
    </w:p>
    <w:p w14:paraId="6EE95DE5"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13.</w:t>
      </w:r>
      <w:r w:rsidRPr="00357C02">
        <w:rPr>
          <w:color w:val="A6A6A6" w:themeColor="background1" w:themeShade="A6"/>
          <w:highlight w:val="lightGray"/>
        </w:rPr>
        <w:tab/>
        <w:t xml:space="preserve">An Interdisciplinary Expert Committee is established. </w:t>
      </w:r>
    </w:p>
    <w:p w14:paraId="09C41C58"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Membership of the Interdisciplinary Expert Committee </w:t>
      </w:r>
    </w:p>
    <w:p w14:paraId="43802313"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14.</w:t>
      </w:r>
      <w:r w:rsidRPr="00357C02">
        <w:rPr>
          <w:color w:val="A6A6A6" w:themeColor="background1" w:themeShade="A6"/>
          <w:highlight w:val="lightGray"/>
        </w:rPr>
        <w:tab/>
        <w:t>The Interdisciplinary Expert Committee comprises an equal number of members from each of the [regions of the institutions hosting the secretariat] [5 UN regional groups].</w:t>
      </w:r>
      <w:r w:rsidRPr="00357C02">
        <w:rPr>
          <w:color w:val="A6A6A6" w:themeColor="background1" w:themeShade="A6"/>
          <w:highlight w:val="lightGray"/>
          <w:vertAlign w:val="superscript"/>
        </w:rPr>
        <w:footnoteReference w:id="4"/>
      </w:r>
      <w:r w:rsidRPr="00357C02">
        <w:rPr>
          <w:color w:val="A6A6A6" w:themeColor="background1" w:themeShade="A6"/>
          <w:highlight w:val="lightGray"/>
        </w:rPr>
        <w:t xml:space="preserve"> </w:t>
      </w:r>
    </w:p>
    <w:p w14:paraId="25CE783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14 alt</w:t>
      </w:r>
      <w:r w:rsidRPr="00357C02">
        <w:rPr>
          <w:color w:val="A6A6A6" w:themeColor="background1" w:themeShade="A6"/>
          <w:highlight w:val="lightGray"/>
        </w:rPr>
        <w:tab/>
        <w:t>The Interdisciplinary Expert Committee will be comprised of five experts from each of the 5 UN regional groups. The membership of the Interdisciplinary Expert Committee may be modified by a further decision of the Governing Body.</w:t>
      </w:r>
    </w:p>
    <w:p w14:paraId="7CE636BB"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15.</w:t>
      </w:r>
      <w:r w:rsidRPr="00357C02">
        <w:rPr>
          <w:color w:val="A6A6A6" w:themeColor="background1" w:themeShade="A6"/>
          <w:highlight w:val="lightGray"/>
        </w:rPr>
        <w:tab/>
        <w:t>Members of the Interdisciplinary Expert Committee are nominated by regions and elected by [the Governing Body during a] Plenary, [taking into account the need to ensure][ensuring] the committee is interdisciplinary, [by] ensuring contributions from experts with a broad range of disciplinary expertise; has inclusive participation, including by indigenous peoples; and has geographical, regional and gender balance.</w:t>
      </w:r>
      <w:r w:rsidRPr="00357C02">
        <w:rPr>
          <w:color w:val="A6A6A6" w:themeColor="background1" w:themeShade="A6"/>
          <w:highlight w:val="lightGray"/>
          <w:vertAlign w:val="superscript"/>
        </w:rPr>
        <w:footnoteReference w:id="5"/>
      </w:r>
      <w:r w:rsidRPr="00357C02">
        <w:rPr>
          <w:color w:val="A6A6A6" w:themeColor="background1" w:themeShade="A6"/>
          <w:highlight w:val="lightGray"/>
          <w:vertAlign w:val="superscript"/>
        </w:rPr>
        <w:t xml:space="preserve"> </w:t>
      </w:r>
    </w:p>
    <w:p w14:paraId="26CEADF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16.</w:t>
      </w:r>
      <w:r w:rsidRPr="00357C02">
        <w:rPr>
          <w:color w:val="A6A6A6" w:themeColor="background1" w:themeShade="A6"/>
          <w:highlight w:val="lightGray"/>
        </w:rPr>
        <w:tab/>
        <w:t>Interdisciplinary Expert Committee members are selected for their scientific, technical [, socioeconomic] or [policy] expertise and knowledge of the main elements of the work of the Panel.</w:t>
      </w:r>
    </w:p>
    <w:p w14:paraId="61F43398"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17.</w:t>
      </w:r>
      <w:r w:rsidRPr="00357C02">
        <w:rPr>
          <w:color w:val="A6A6A6" w:themeColor="background1" w:themeShade="A6"/>
          <w:highlight w:val="lightGray"/>
        </w:rPr>
        <w:tab/>
        <w:t>[Representatives of non-governmental participants as well as the Chair of the United Nations Environment Management Group may [participate] as ex officio members in Interdisciplinary Expert Committee meetings. The representatives of non-governmental participants are elected by and from non-governmental participants engaged in the work of the Panel.</w:t>
      </w:r>
      <w:r w:rsidRPr="00357C02">
        <w:rPr>
          <w:color w:val="A6A6A6" w:themeColor="background1" w:themeShade="A6"/>
          <w:highlight w:val="lightGray"/>
          <w:vertAlign w:val="superscript"/>
        </w:rPr>
        <w:footnoteReference w:id="6"/>
      </w:r>
      <w:r w:rsidRPr="00357C02">
        <w:rPr>
          <w:color w:val="A6A6A6" w:themeColor="background1" w:themeShade="A6"/>
          <w:highlight w:val="lightGray"/>
        </w:rPr>
        <w:t xml:space="preserve"> ] </w:t>
      </w:r>
    </w:p>
    <w:p w14:paraId="706C32C5"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17. alt Representatives of non-governmental participants as well as the Chair of the United Nations Environment Management Group may [participate] as [observers], by invitation of the Chair, in Interdisciplinary Expert Committee meetings.</w:t>
      </w:r>
    </w:p>
    <w:p w14:paraId="01E4A6A2"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18.</w:t>
      </w:r>
      <w:r w:rsidRPr="00357C02">
        <w:rPr>
          <w:color w:val="A6A6A6" w:themeColor="background1" w:themeShade="A6"/>
          <w:highlight w:val="lightGray"/>
        </w:rPr>
        <w:tab/>
        <w:t xml:space="preserve">[Members of the Bureau, representatives of other relevant science-policy interfaces [(including the Intergovernmental Panel on Climate Change and the Intergovernmental Science-Policy Platform on Biodiversity and Ecosystem Services)] or international organizations, and representatives of </w:t>
      </w:r>
      <w:r w:rsidRPr="00357C02">
        <w:rPr>
          <w:color w:val="A6A6A6" w:themeColor="background1" w:themeShade="A6"/>
          <w:highlight w:val="lightGray"/>
        </w:rPr>
        <w:lastRenderedPageBreak/>
        <w:t>relevant multilateral [environmental] agreements may be invited to participate as observers in meetings of the Interdisciplinary Expert Committee.]</w:t>
      </w:r>
    </w:p>
    <w:p w14:paraId="3BD93A17"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Functions of the Interdisciplinary Expert Committee</w:t>
      </w:r>
    </w:p>
    <w:p w14:paraId="179668C4" w14:textId="77777777" w:rsidR="00E24ABB" w:rsidRPr="00357C02" w:rsidRDefault="00E24ABB" w:rsidP="00E24ABB">
      <w:pPr>
        <w:pStyle w:val="NormalNonumber"/>
        <w:rPr>
          <w:color w:val="A6A6A6" w:themeColor="background1" w:themeShade="A6"/>
          <w:highlight w:val="lightGray"/>
        </w:rPr>
      </w:pPr>
      <w:r w:rsidRPr="00357C02">
        <w:rPr>
          <w:color w:val="A6A6A6" w:themeColor="background1" w:themeShade="A6"/>
          <w:highlight w:val="lightGray"/>
        </w:rPr>
        <w:t>19.</w:t>
      </w:r>
      <w:r w:rsidRPr="00357C02">
        <w:rPr>
          <w:color w:val="A6A6A6" w:themeColor="background1" w:themeShade="A6"/>
          <w:highlight w:val="lightGray"/>
        </w:rPr>
        <w:tab/>
        <w:t>The functions of the Interdisciplinary Expert Committee include:</w:t>
      </w:r>
    </w:p>
    <w:p w14:paraId="003DDA9C"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highlight w:val="lightGray"/>
        </w:rPr>
      </w:pPr>
      <w:r w:rsidRPr="00357C02">
        <w:rPr>
          <w:rFonts w:eastAsia="DengXian"/>
          <w:color w:val="A6A6A6" w:themeColor="background1" w:themeShade="A6"/>
          <w:highlight w:val="lightGray"/>
        </w:rPr>
        <w:t>Providing advice to the Plenary and the Bureau on, and coordinating the delivery of, scientific and technical and capacity building aspects of the Panel’s programme of work;</w:t>
      </w:r>
    </w:p>
    <w:p w14:paraId="5FF83703"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Providing </w:t>
      </w:r>
      <w:r w:rsidRPr="00357C02">
        <w:rPr>
          <w:rFonts w:eastAsia="DengXian"/>
          <w:color w:val="A6A6A6" w:themeColor="background1" w:themeShade="A6"/>
          <w:highlight w:val="lightGray"/>
        </w:rPr>
        <w:t>advice</w:t>
      </w:r>
      <w:r w:rsidRPr="00357C02">
        <w:rPr>
          <w:rFonts w:eastAsia="DengXian"/>
          <w:color w:val="A6A6A6" w:themeColor="background1" w:themeShade="A6"/>
          <w:kern w:val="14"/>
          <w:highlight w:val="lightGray"/>
        </w:rPr>
        <w:t xml:space="preserve"> and assistance on technical and/or scientific communication matters;</w:t>
      </w:r>
    </w:p>
    <w:p w14:paraId="50634B9A"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Developing a transparent peer review process to ensure the highest levels of scientific quality, </w:t>
      </w:r>
      <w:r w:rsidRPr="00357C02">
        <w:rPr>
          <w:rFonts w:eastAsia="DengXian"/>
          <w:color w:val="A6A6A6" w:themeColor="background1" w:themeShade="A6"/>
          <w:highlight w:val="lightGray"/>
        </w:rPr>
        <w:t>independence</w:t>
      </w:r>
      <w:r w:rsidRPr="00357C02">
        <w:rPr>
          <w:rFonts w:eastAsia="DengXian"/>
          <w:color w:val="A6A6A6" w:themeColor="background1" w:themeShade="A6"/>
          <w:kern w:val="14"/>
          <w:highlight w:val="lightGray"/>
        </w:rPr>
        <w:t>, inclusivity, integrity, and credibility for the Panel’s deliverables following procedures and processes set out in relevant documents</w:t>
      </w:r>
    </w:p>
    <w:p w14:paraId="0C582F2F"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In consultation </w:t>
      </w:r>
      <w:r w:rsidRPr="00357C02">
        <w:rPr>
          <w:rFonts w:eastAsia="DengXian"/>
          <w:color w:val="A6A6A6" w:themeColor="background1" w:themeShade="A6"/>
          <w:highlight w:val="lightGray"/>
        </w:rPr>
        <w:t>with</w:t>
      </w:r>
      <w:r w:rsidRPr="00357C02">
        <w:rPr>
          <w:rFonts w:eastAsia="DengXian"/>
          <w:color w:val="A6A6A6" w:themeColor="background1" w:themeShade="A6"/>
          <w:kern w:val="14"/>
          <w:highlight w:val="lightGray"/>
        </w:rPr>
        <w:t xml:space="preserve"> the Bureau, advising on and overseeing the process for defining the scope of deliverables; </w:t>
      </w:r>
    </w:p>
    <w:p w14:paraId="2E16E88E"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Selecting experts for Panel activities as agreed in the Work Programme taking into account the need for different </w:t>
      </w:r>
      <w:r w:rsidRPr="00357C02">
        <w:rPr>
          <w:rFonts w:eastAsia="DengXian"/>
          <w:color w:val="A6A6A6" w:themeColor="background1" w:themeShade="A6"/>
          <w:highlight w:val="lightGray"/>
        </w:rPr>
        <w:t>disciplines</w:t>
      </w:r>
      <w:r w:rsidRPr="00357C02">
        <w:rPr>
          <w:rFonts w:eastAsia="DengXian"/>
          <w:color w:val="A6A6A6" w:themeColor="background1" w:themeShade="A6"/>
          <w:kern w:val="14"/>
          <w:highlight w:val="lightGray"/>
        </w:rPr>
        <w:t xml:space="preserve"> and forms of knowledge, regional and gender balance and effective contribution and participation by experts from developing countries; </w:t>
      </w:r>
    </w:p>
    <w:p w14:paraId="3FE45831"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Engaging the scientific community and other knowledge holders with the work programme;</w:t>
      </w:r>
    </w:p>
    <w:p w14:paraId="36182A04"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Assuring scientific and technical coordination among other bodies set up under the Panel and facilitating coordination between the Panel and related processes to build upon existing efforts.</w:t>
      </w:r>
    </w:p>
    <w:p w14:paraId="5810A99A"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Reporting to the </w:t>
      </w:r>
      <w:r w:rsidRPr="00357C02">
        <w:rPr>
          <w:rFonts w:eastAsia="DengXian"/>
          <w:color w:val="A6A6A6" w:themeColor="background1" w:themeShade="A6"/>
          <w:highlight w:val="lightGray"/>
        </w:rPr>
        <w:t>Governing</w:t>
      </w:r>
      <w:r w:rsidRPr="00357C02">
        <w:rPr>
          <w:rFonts w:eastAsia="DengXian"/>
          <w:color w:val="A6A6A6" w:themeColor="background1" w:themeShade="A6"/>
          <w:kern w:val="14"/>
          <w:highlight w:val="lightGray"/>
        </w:rPr>
        <w:t xml:space="preserve"> Body.</w:t>
      </w:r>
    </w:p>
    <w:p w14:paraId="12476419" w14:textId="77777777" w:rsidR="00E24ABB" w:rsidRPr="00357C02" w:rsidRDefault="00E24ABB" w:rsidP="00E24ABB">
      <w:pPr>
        <w:pStyle w:val="CH2"/>
        <w:rPr>
          <w:color w:val="A6A6A6" w:themeColor="background1" w:themeShade="A6"/>
          <w:highlight w:val="lightGray"/>
        </w:rPr>
      </w:pPr>
      <w:r w:rsidRPr="00357C02">
        <w:rPr>
          <w:color w:val="A6A6A6" w:themeColor="background1" w:themeShade="A6"/>
          <w:highlight w:val="lightGray"/>
        </w:rPr>
        <w:tab/>
      </w:r>
      <w:r w:rsidRPr="00357C02">
        <w:rPr>
          <w:color w:val="A6A6A6" w:themeColor="background1" w:themeShade="A6"/>
          <w:highlight w:val="lightGray"/>
        </w:rPr>
        <w:tab/>
        <w:t>Other subsidiary bodies</w:t>
      </w:r>
    </w:p>
    <w:p w14:paraId="57D7BCD1" w14:textId="77777777" w:rsidR="00E24ABB" w:rsidRPr="00357C02" w:rsidRDefault="00E24ABB" w:rsidP="00E24ABB">
      <w:pPr>
        <w:pStyle w:val="NormalNonumber"/>
        <w:rPr>
          <w:color w:val="A6A6A6" w:themeColor="background1" w:themeShade="A6"/>
          <w:highlight w:val="lightGray"/>
        </w:rPr>
      </w:pPr>
      <w:r w:rsidRPr="00357C02">
        <w:rPr>
          <w:color w:val="A6A6A6" w:themeColor="background1" w:themeShade="A6"/>
          <w:highlight w:val="lightGray"/>
        </w:rPr>
        <w:t>20.</w:t>
      </w:r>
      <w:r w:rsidRPr="00357C02">
        <w:rPr>
          <w:color w:val="A6A6A6" w:themeColor="background1" w:themeShade="A6"/>
          <w:highlight w:val="lightGray"/>
        </w:rPr>
        <w:tab/>
        <w:t xml:space="preserve">The Governing Body may establish other subsidiary bodies under the Panel, in line with the rules of procedure. </w:t>
      </w:r>
    </w:p>
    <w:p w14:paraId="0A737E70" w14:textId="6A1EE4C1" w:rsidR="00E24ABB" w:rsidRPr="00EA2CFF" w:rsidRDefault="00E24ABB" w:rsidP="00E24ABB">
      <w:pPr>
        <w:pStyle w:val="CH1"/>
      </w:pPr>
      <w:r w:rsidRPr="00EA2CFF">
        <w:tab/>
        <w:t>IV.</w:t>
      </w:r>
      <w:r w:rsidRPr="00EA2CFF">
        <w:tab/>
        <w:t>Secretariat</w:t>
      </w:r>
      <w:r w:rsidR="00E54A00">
        <w:t xml:space="preserve"> </w:t>
      </w:r>
      <w:r w:rsidR="00D93DFB" w:rsidRPr="00D93DFB">
        <w:t>(agreed ad ref)</w:t>
      </w:r>
    </w:p>
    <w:p w14:paraId="0BC6405E" w14:textId="5686C4FF" w:rsidR="00E24ABB" w:rsidRPr="00EA2CFF" w:rsidRDefault="00E24ABB" w:rsidP="00E24ABB">
      <w:pPr>
        <w:pStyle w:val="NormalNonumber"/>
      </w:pPr>
      <w:r w:rsidRPr="00EA2CFF">
        <w:t>21.</w:t>
      </w:r>
      <w:r w:rsidRPr="00EA2CFF">
        <w:tab/>
        <w:t xml:space="preserve">The Panel will be supported by a Secretariat with the following functions: </w:t>
      </w:r>
      <w:r w:rsidR="007461F4" w:rsidRPr="007461F4">
        <w:t>(agreed ad ref)</w:t>
      </w:r>
    </w:p>
    <w:p w14:paraId="4FA01A08" w14:textId="6C1F3F11"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Organizing meetings and providing support on organisational, communication, and administrative activities, and technical services, of the Panel, including the preparation of documents and reports to the Plenary of the Panel;</w:t>
      </w:r>
      <w:r w:rsidR="007461F4">
        <w:rPr>
          <w:rFonts w:eastAsia="DengXian"/>
          <w:kern w:val="14"/>
        </w:rPr>
        <w:t xml:space="preserve"> </w:t>
      </w:r>
      <w:r w:rsidR="00753175" w:rsidRPr="00753175">
        <w:rPr>
          <w:rFonts w:eastAsia="DengXian"/>
          <w:kern w:val="14"/>
        </w:rPr>
        <w:t>(agreed ad ref)</w:t>
      </w:r>
      <w:r w:rsidR="00753175">
        <w:rPr>
          <w:rFonts w:eastAsia="DengXian"/>
          <w:kern w:val="14"/>
        </w:rPr>
        <w:t xml:space="preserve"> </w:t>
      </w:r>
    </w:p>
    <w:p w14:paraId="4C139479" w14:textId="2B90EC74"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Supporting members of the Plenary, Bureau, Interdisciplinary Expert Committee and other subsidiary bodies, to undertake their respective functions; </w:t>
      </w:r>
      <w:r w:rsidR="00AF76D0" w:rsidRPr="00AF76D0">
        <w:rPr>
          <w:rFonts w:eastAsia="DengXian"/>
          <w:kern w:val="14"/>
        </w:rPr>
        <w:t>(agreed ad ref)</w:t>
      </w:r>
      <w:r w:rsidR="00AF76D0">
        <w:rPr>
          <w:rFonts w:eastAsia="DengXian"/>
          <w:kern w:val="14"/>
        </w:rPr>
        <w:t xml:space="preserve"> </w:t>
      </w:r>
    </w:p>
    <w:p w14:paraId="2633D18E" w14:textId="440F7931"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Facilitating communication among any other bodies that might be established by the Panel;</w:t>
      </w:r>
      <w:r w:rsidR="00AF76D0">
        <w:rPr>
          <w:rFonts w:eastAsia="DengXian"/>
          <w:kern w:val="14"/>
        </w:rPr>
        <w:t xml:space="preserve"> </w:t>
      </w:r>
      <w:r w:rsidR="00AF76D0" w:rsidRPr="00AF76D0">
        <w:rPr>
          <w:rFonts w:eastAsia="DengXian"/>
          <w:kern w:val="14"/>
        </w:rPr>
        <w:t>(agreed ad ref)</w:t>
      </w:r>
      <w:r w:rsidR="00AF76D0">
        <w:rPr>
          <w:rFonts w:eastAsia="DengXian"/>
          <w:kern w:val="14"/>
        </w:rPr>
        <w:t xml:space="preserve"> </w:t>
      </w:r>
    </w:p>
    <w:p w14:paraId="2CFB0822" w14:textId="62708451" w:rsidR="00E24ABB" w:rsidRDefault="00AE6AE0"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Pr>
          <w:rFonts w:eastAsia="DengXian"/>
          <w:kern w:val="14"/>
        </w:rPr>
        <w:t>Facilitating communication amongst members of the Panel and with relevant stakeholders (agreed ad ref)</w:t>
      </w:r>
    </w:p>
    <w:p w14:paraId="3573C822" w14:textId="304A513D"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Disseminating the Panel’s deliverables;</w:t>
      </w:r>
      <w:r w:rsidR="0088462F">
        <w:rPr>
          <w:rFonts w:eastAsia="DengXian"/>
          <w:kern w:val="14"/>
        </w:rPr>
        <w:t xml:space="preserve"> </w:t>
      </w:r>
      <w:r w:rsidR="009B6B83" w:rsidRPr="009B6B83">
        <w:rPr>
          <w:rFonts w:eastAsia="DengXian"/>
          <w:kern w:val="14"/>
        </w:rPr>
        <w:t>(agreed ad ref)</w:t>
      </w:r>
    </w:p>
    <w:p w14:paraId="35D19AA4" w14:textId="70D4E058"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Supporting </w:t>
      </w:r>
      <w:r w:rsidR="004D1A77">
        <w:rPr>
          <w:rFonts w:eastAsia="DengXian"/>
          <w:kern w:val="14"/>
        </w:rPr>
        <w:t xml:space="preserve">the Panel </w:t>
      </w:r>
      <w:r w:rsidRPr="00EA2CFF">
        <w:rPr>
          <w:rFonts w:eastAsia="DengXian"/>
          <w:kern w:val="14"/>
        </w:rPr>
        <w:t>in outreach activities and in the production of relevant communication materials;</w:t>
      </w:r>
      <w:r w:rsidR="009B6B83">
        <w:rPr>
          <w:rFonts w:eastAsia="DengXian"/>
          <w:kern w:val="14"/>
        </w:rPr>
        <w:t xml:space="preserve"> </w:t>
      </w:r>
      <w:r w:rsidR="00C60EF0" w:rsidRPr="00C60EF0">
        <w:rPr>
          <w:rFonts w:eastAsia="DengXian"/>
          <w:kern w:val="14"/>
        </w:rPr>
        <w:t>(agreed ad ref)</w:t>
      </w:r>
    </w:p>
    <w:p w14:paraId="45265AB2" w14:textId="4D38FC98"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Preparing the Panel’s draft budget for submission to </w:t>
      </w:r>
      <w:r w:rsidR="00CA3012">
        <w:rPr>
          <w:rFonts w:eastAsia="DengXian"/>
          <w:kern w:val="14"/>
        </w:rPr>
        <w:t xml:space="preserve">the </w:t>
      </w:r>
      <w:r w:rsidRPr="00EA2CFF">
        <w:rPr>
          <w:rFonts w:eastAsia="DengXian"/>
          <w:kern w:val="14"/>
        </w:rPr>
        <w:t>Plenary, and preparing financial reports;</w:t>
      </w:r>
      <w:r w:rsidR="00C60EF0">
        <w:rPr>
          <w:rFonts w:eastAsia="DengXian"/>
          <w:kern w:val="14"/>
        </w:rPr>
        <w:t xml:space="preserve"> </w:t>
      </w:r>
      <w:r w:rsidR="00CA3012" w:rsidRPr="00CA3012">
        <w:rPr>
          <w:rFonts w:eastAsia="DengXian"/>
          <w:kern w:val="14"/>
        </w:rPr>
        <w:t>(agreed ad ref)</w:t>
      </w:r>
    </w:p>
    <w:p w14:paraId="6B7245B0" w14:textId="3600D6E5"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Managing the Trust Fund, as guided by the Plenary;</w:t>
      </w:r>
      <w:r w:rsidR="00CA3012">
        <w:rPr>
          <w:rFonts w:eastAsia="DengXian"/>
          <w:kern w:val="14"/>
        </w:rPr>
        <w:t xml:space="preserve"> </w:t>
      </w:r>
      <w:r w:rsidR="00CA3012" w:rsidRPr="00CA3012">
        <w:rPr>
          <w:rFonts w:eastAsia="DengXian"/>
          <w:kern w:val="14"/>
        </w:rPr>
        <w:t>(agreed ad ref)</w:t>
      </w:r>
    </w:p>
    <w:p w14:paraId="19E867C7" w14:textId="42EB0455"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Mobilizing financial resources;</w:t>
      </w:r>
      <w:r w:rsidR="007A3C24">
        <w:rPr>
          <w:rFonts w:eastAsia="DengXian"/>
          <w:kern w:val="14"/>
        </w:rPr>
        <w:t xml:space="preserve"> </w:t>
      </w:r>
      <w:r w:rsidR="006A7E02" w:rsidRPr="006A7E02">
        <w:rPr>
          <w:rFonts w:eastAsia="DengXian"/>
          <w:kern w:val="14"/>
        </w:rPr>
        <w:t>(agreed ad ref)</w:t>
      </w:r>
      <w:r w:rsidR="00CA3012">
        <w:rPr>
          <w:rFonts w:eastAsia="DengXian"/>
          <w:kern w:val="14"/>
        </w:rPr>
        <w:t xml:space="preserve"> </w:t>
      </w:r>
    </w:p>
    <w:p w14:paraId="03E1F412" w14:textId="16961CED"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Assisting in the facilitation of monitoring and evaluation of the Panel’s work;</w:t>
      </w:r>
      <w:r w:rsidR="006A7E02">
        <w:rPr>
          <w:rFonts w:eastAsia="DengXian"/>
          <w:kern w:val="14"/>
        </w:rPr>
        <w:t xml:space="preserve"> </w:t>
      </w:r>
      <w:r w:rsidR="006A7E02" w:rsidRPr="006A7E02">
        <w:rPr>
          <w:rFonts w:eastAsia="DengXian"/>
          <w:kern w:val="14"/>
        </w:rPr>
        <w:t>(agreed ad ref)</w:t>
      </w:r>
    </w:p>
    <w:p w14:paraId="0E5D018D" w14:textId="4103BD81"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In consultation with the Bureau, proposing potential partnerships to the Plenary;</w:t>
      </w:r>
      <w:r w:rsidR="006A7E02">
        <w:rPr>
          <w:rFonts w:eastAsia="DengXian"/>
          <w:kern w:val="14"/>
        </w:rPr>
        <w:t xml:space="preserve"> </w:t>
      </w:r>
      <w:r w:rsidR="0068781E" w:rsidRPr="003F0984">
        <w:rPr>
          <w:rFonts w:eastAsia="DengXian"/>
          <w:kern w:val="14"/>
        </w:rPr>
        <w:t>(agreed ad ref)</w:t>
      </w:r>
    </w:p>
    <w:p w14:paraId="21113BBE" w14:textId="5E77F1DF"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lastRenderedPageBreak/>
        <w:t>Under direction of the Plenary, supporting the implementation of any partnerships;</w:t>
      </w:r>
      <w:ins w:id="51" w:author="Giovanna Moire" w:date="2025-06-18T19:32:00Z" w16du:dateUtc="2025-06-18T17:32:00Z">
        <w:r w:rsidR="00E20ACC">
          <w:rPr>
            <w:rFonts w:eastAsia="DengXian"/>
            <w:kern w:val="14"/>
          </w:rPr>
          <w:t xml:space="preserve"> </w:t>
        </w:r>
      </w:ins>
      <w:r w:rsidR="00EE60EB">
        <w:rPr>
          <w:rFonts w:eastAsia="DengXian"/>
          <w:kern w:val="14"/>
        </w:rPr>
        <w:t xml:space="preserve"> </w:t>
      </w:r>
      <w:r w:rsidR="00E6071E" w:rsidRPr="003F0984">
        <w:rPr>
          <w:rFonts w:eastAsia="DengXian"/>
          <w:kern w:val="14"/>
        </w:rPr>
        <w:t>(agreed ad ref)</w:t>
      </w:r>
    </w:p>
    <w:p w14:paraId="2D2DA05F" w14:textId="5AF56EF0"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Carrying out any other functions assigned to it by the Plenary.</w:t>
      </w:r>
      <w:r w:rsidR="003F0984">
        <w:rPr>
          <w:rFonts w:eastAsia="DengXian"/>
          <w:kern w:val="14"/>
        </w:rPr>
        <w:t xml:space="preserve"> </w:t>
      </w:r>
      <w:r w:rsidR="003F0984" w:rsidRPr="003F0984">
        <w:rPr>
          <w:rFonts w:eastAsia="DengXian"/>
          <w:kern w:val="14"/>
        </w:rPr>
        <w:t>(agreed ad ref)</w:t>
      </w:r>
    </w:p>
    <w:p w14:paraId="4A6E26C4" w14:textId="0DB4B5D4" w:rsidR="00E24ABB" w:rsidRPr="00EA2CFF" w:rsidRDefault="00E24ABB" w:rsidP="00CD7FD4">
      <w:pPr>
        <w:pStyle w:val="NormalNonumber"/>
      </w:pPr>
      <w:r w:rsidRPr="00EA2CFF">
        <w:t>22.</w:t>
      </w:r>
      <w:r w:rsidRPr="00EA2CFF">
        <w:tab/>
      </w:r>
      <w:r w:rsidR="00CD7FD4">
        <w:t>The panel at its first plenary session will secure secretariat services provided by UNEP. The secretariat would be hosted in a single location based on proposals by member states.</w:t>
      </w:r>
      <w:r w:rsidR="00CD7FD4" w:rsidRPr="00EA2CFF" w:rsidDel="00CD7FD4">
        <w:t xml:space="preserve"> </w:t>
      </w:r>
      <w:r w:rsidR="00CD7FD4">
        <w:t>(</w:t>
      </w:r>
      <w:r w:rsidR="006804E8">
        <w:t>agreed ad. ref)</w:t>
      </w:r>
    </w:p>
    <w:p w14:paraId="7ED20743" w14:textId="5B96B649" w:rsidR="00E24ABB" w:rsidRPr="00755B07" w:rsidRDefault="00E24ABB" w:rsidP="00E24ABB">
      <w:pPr>
        <w:pStyle w:val="CH1"/>
      </w:pPr>
      <w:r w:rsidRPr="00755B07">
        <w:tab/>
        <w:t>V.</w:t>
      </w:r>
      <w:r w:rsidRPr="00755B07">
        <w:tab/>
        <w:t xml:space="preserve">Financial Arrangements </w:t>
      </w:r>
      <w:r w:rsidR="00F0151E" w:rsidRPr="00376110">
        <w:rPr>
          <w:rFonts w:eastAsia="Calibri"/>
          <w:kern w:val="2"/>
          <w14:ligatures w14:val="standardContextual"/>
        </w:rPr>
        <w:t>(agreed ad ref)</w:t>
      </w:r>
    </w:p>
    <w:p w14:paraId="5A6DA247" w14:textId="55AC4B66" w:rsidR="00E24ABB" w:rsidRPr="00755B07" w:rsidRDefault="00E24ABB" w:rsidP="00E24ABB">
      <w:pPr>
        <w:pStyle w:val="NormalNonumber"/>
      </w:pPr>
      <w:r w:rsidRPr="00755B07">
        <w:t>23.</w:t>
      </w:r>
      <w:r w:rsidRPr="00755B07">
        <w:tab/>
        <w:t xml:space="preserve">A Trust Fund will be established </w:t>
      </w:r>
      <w:r w:rsidR="00C41B2D">
        <w:t>at the request of</w:t>
      </w:r>
      <w:r w:rsidRPr="00755B07">
        <w:t xml:space="preserve"> </w:t>
      </w:r>
      <w:r w:rsidR="00DC1D7F">
        <w:t xml:space="preserve">the </w:t>
      </w:r>
      <w:r w:rsidRPr="00755B07">
        <w:t>Plenary to:</w:t>
      </w:r>
    </w:p>
    <w:p w14:paraId="3AF77142" w14:textId="11806FAF" w:rsidR="00E24ABB" w:rsidRPr="00755B07" w:rsidRDefault="00E24ABB" w:rsidP="00E24ABB">
      <w:pPr>
        <w:numPr>
          <w:ilvl w:val="1"/>
          <w:numId w:val="18"/>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t xml:space="preserve">be allocated by Plenary in an open and transparent manner; </w:t>
      </w:r>
    </w:p>
    <w:p w14:paraId="41C0C74B" w14:textId="77777777" w:rsidR="00E24ABB" w:rsidRPr="00755B07"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t>collect voluntary contributions to support the work of the Panel;</w:t>
      </w:r>
    </w:p>
    <w:p w14:paraId="1BAA6BAE" w14:textId="2155F6F2" w:rsidR="00E24ABB" w:rsidRPr="00755B07"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t xml:space="preserve">be governed by financial rules and procedures adopted by the Plenary. </w:t>
      </w:r>
      <w:r w:rsidR="00892B0D">
        <w:rPr>
          <w:rFonts w:eastAsia="DengXian"/>
          <w:kern w:val="14"/>
        </w:rPr>
        <w:t>(agreed ad ref)</w:t>
      </w:r>
    </w:p>
    <w:p w14:paraId="18A4C028" w14:textId="51C6C0D8" w:rsidR="00E24ABB" w:rsidRPr="00755B07" w:rsidRDefault="00E24ABB" w:rsidP="00E24ABB">
      <w:pPr>
        <w:pStyle w:val="NormalNonumber"/>
      </w:pPr>
      <w:r w:rsidRPr="00755B07">
        <w:rPr>
          <w:rFonts w:eastAsia="DengXian"/>
          <w:kern w:val="14"/>
        </w:rPr>
        <w:t xml:space="preserve">24. alt </w:t>
      </w:r>
      <w:r w:rsidRPr="00755B07">
        <w:rPr>
          <w:rFonts w:eastAsia="DengXian"/>
          <w:kern w:val="14"/>
        </w:rPr>
        <w:tab/>
      </w:r>
      <w:ins w:id="52" w:author="Giovanna Moire" w:date="2025-06-18T21:27:00Z" w16du:dateUtc="2025-06-18T19:27:00Z">
        <w:r w:rsidR="001171DF">
          <w:rPr>
            <w:rFonts w:eastAsia="DengXian"/>
            <w:kern w:val="14"/>
          </w:rPr>
          <w:t>[</w:t>
        </w:r>
      </w:ins>
      <w:r w:rsidRPr="00755B07">
        <w:rPr>
          <w:rFonts w:eastAsia="DengXian"/>
          <w:kern w:val="14"/>
        </w:rPr>
        <w:t>[</w:t>
      </w:r>
      <w:r w:rsidRPr="00755B07">
        <w:t xml:space="preserve">[Voluntary] Contributions to the Trust Fund are [welcomed][invited] from Governments,[using the UN voluntary indicative scale of assessments as a guideline, and are welcomed][as well as] from United Nations bodies, [the Global Environment Facility], other intergovernmental organizations [, international financial institutions and development banks] and stakeholders such as the private sector and foundations, on the understanding that such funding [the amount of contributions from private sources must not exceed the amount of contributions from public sources in any biennium]: </w:t>
      </w:r>
    </w:p>
    <w:p w14:paraId="036C7010" w14:textId="77777777"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will come without conditionalities; </w:t>
      </w:r>
    </w:p>
    <w:p w14:paraId="7213CBC2" w14:textId="77777777"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will not orient the work of the Panel; </w:t>
      </w:r>
    </w:p>
    <w:p w14:paraId="7C7CC949" w14:textId="45D22EB4"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cannot be earmarked for specific activities.]</w:t>
      </w:r>
      <w:ins w:id="53" w:author="Giovanna Moire" w:date="2025-06-18T21:27:00Z" w16du:dateUtc="2025-06-18T19:27:00Z">
        <w:r w:rsidR="008A72BB">
          <w:rPr>
            <w:rFonts w:eastAsia="DengXian"/>
            <w:kern w:val="14"/>
          </w:rPr>
          <w:t>]</w:t>
        </w:r>
      </w:ins>
    </w:p>
    <w:p w14:paraId="5A42E071" w14:textId="6A479DDE" w:rsidR="00E24ABB" w:rsidRPr="00755B07" w:rsidRDefault="00E24ABB" w:rsidP="00E24ABB">
      <w:pPr>
        <w:pStyle w:val="NormalNonumber"/>
      </w:pPr>
      <w:r w:rsidRPr="00755B07">
        <w:t>25.</w:t>
      </w:r>
      <w:r w:rsidRPr="00755B07">
        <w:tab/>
      </w:r>
      <w:ins w:id="54" w:author="Giovanna Moire" w:date="2025-06-18T21:28:00Z" w16du:dateUtc="2025-06-18T19:28:00Z">
        <w:r w:rsidR="008A72BB">
          <w:t>[</w:t>
        </w:r>
      </w:ins>
      <w:r w:rsidRPr="00755B07">
        <w:t xml:space="preserve">[Exceptions to paragraph 24cf may be provided to allow] additional contributions [may be provided] for specific activities [in line with the agreed prioritization and] [if] approved by the Plenary </w:t>
      </w:r>
      <w:r w:rsidR="00CB328E">
        <w:t>[</w:t>
      </w:r>
      <w:r w:rsidRPr="00755B07">
        <w:t>by consensus] [, preceded by a due diligence process by the secretariat and approved by the bureau].]</w:t>
      </w:r>
      <w:ins w:id="55" w:author="Giovanna Moire" w:date="2025-06-18T21:28:00Z" w16du:dateUtc="2025-06-18T19:28:00Z">
        <w:r w:rsidR="008A72BB">
          <w:t>]</w:t>
        </w:r>
      </w:ins>
    </w:p>
    <w:p w14:paraId="3FBD770D" w14:textId="5AB6A706" w:rsidR="00E24ABB" w:rsidRPr="00755B07" w:rsidRDefault="00E24ABB" w:rsidP="00E24ABB">
      <w:pPr>
        <w:pStyle w:val="NormalNonumber"/>
      </w:pPr>
      <w:r w:rsidRPr="00755B07">
        <w:t>26.</w:t>
      </w:r>
      <w:r w:rsidRPr="00755B07">
        <w:tab/>
      </w:r>
      <w:ins w:id="56" w:author="Giovanna Moire" w:date="2025-06-18T21:28:00Z" w16du:dateUtc="2025-06-18T19:28:00Z">
        <w:r w:rsidR="008A72BB">
          <w:t>[</w:t>
        </w:r>
      </w:ins>
      <w:r w:rsidRPr="00755B07">
        <w:t>The Plenary regularly reviews Panel expenditures and budget proposals, and adopts budgets [for the Panel].</w:t>
      </w:r>
      <w:ins w:id="57" w:author="Giovanna Moire" w:date="2025-06-18T21:28:00Z" w16du:dateUtc="2025-06-18T19:28:00Z">
        <w:r w:rsidR="008A72BB">
          <w:t>]</w:t>
        </w:r>
      </w:ins>
    </w:p>
    <w:p w14:paraId="4BB9EB37" w14:textId="252CA41D" w:rsidR="00E24ABB" w:rsidRPr="00755B07" w:rsidRDefault="00E24ABB" w:rsidP="00EA1698">
      <w:pPr>
        <w:pStyle w:val="NormalNonumber"/>
        <w:ind w:left="0"/>
      </w:pPr>
    </w:p>
    <w:p w14:paraId="36816E5A" w14:textId="44FB556E" w:rsidR="00E24ABB" w:rsidRPr="00755B07" w:rsidRDefault="00E24ABB" w:rsidP="00E24ABB">
      <w:pPr>
        <w:pStyle w:val="CH1"/>
      </w:pPr>
      <w:r w:rsidRPr="00755B07">
        <w:tab/>
        <w:t>VI.</w:t>
      </w:r>
      <w:r w:rsidRPr="00755B07">
        <w:tab/>
        <w:t xml:space="preserve">Partnerships </w:t>
      </w:r>
      <w:r w:rsidR="004603E8">
        <w:t>(agreed ad.ref)</w:t>
      </w:r>
    </w:p>
    <w:p w14:paraId="1E735694" w14:textId="45540F85" w:rsidR="00E24ABB" w:rsidRPr="00755B07" w:rsidRDefault="00E24ABB" w:rsidP="00E24ABB">
      <w:pPr>
        <w:pStyle w:val="NormalNonumber"/>
      </w:pPr>
      <w:r w:rsidRPr="00755B07">
        <w:t>29.</w:t>
      </w:r>
      <w:r w:rsidRPr="00755B07">
        <w:tab/>
      </w:r>
      <w:r w:rsidR="004603E8" w:rsidRPr="004603E8">
        <w:t xml:space="preserve">At its first session, the Plenary will request the Secretariat to develop a proposal on establishing different types of partnerships to be considered by the Panel. </w:t>
      </w:r>
      <w:r w:rsidR="004603E8">
        <w:t>(agreed ad. ref)</w:t>
      </w:r>
    </w:p>
    <w:p w14:paraId="20853D9A" w14:textId="2295513E" w:rsidR="00E24ABB" w:rsidRPr="00755B07" w:rsidRDefault="00E24ABB" w:rsidP="00E24ABB">
      <w:pPr>
        <w:pStyle w:val="CH2"/>
      </w:pPr>
      <w:r w:rsidRPr="00755B07">
        <w:tab/>
        <w:t>D.</w:t>
      </w:r>
      <w:r w:rsidRPr="00755B07">
        <w:tab/>
        <w:t>Evaluation of the effectiveness</w:t>
      </w:r>
      <w:r w:rsidR="001C6A2F">
        <w:t xml:space="preserve"> </w:t>
      </w:r>
      <w:r w:rsidRPr="00755B07">
        <w:t xml:space="preserve">of the Panel </w:t>
      </w:r>
      <w:r w:rsidR="003C0839" w:rsidRPr="00376110">
        <w:rPr>
          <w:rFonts w:eastAsia="Calibri"/>
          <w:kern w:val="2"/>
          <w14:ligatures w14:val="standardContextual"/>
        </w:rPr>
        <w:t>(agreed ad ref)</w:t>
      </w:r>
    </w:p>
    <w:p w14:paraId="3298EDF3" w14:textId="10B228A2" w:rsidR="00E24ABB" w:rsidRPr="003C40D6" w:rsidRDefault="00B45B88" w:rsidP="00E24ABB">
      <w:pPr>
        <w:pStyle w:val="NormalNonumber"/>
      </w:pPr>
      <w:r>
        <w:t xml:space="preserve">35. </w:t>
      </w:r>
      <w:r w:rsidRPr="00F03AD8">
        <w:t>The Panel’s efficiency and effective</w:t>
      </w:r>
      <w:r>
        <w:t>ness</w:t>
      </w:r>
      <w:r w:rsidRPr="00F03AD8">
        <w:t xml:space="preserve"> will be independently and externally reviewed and evaluated on a periodic basis</w:t>
      </w:r>
      <w:r w:rsidR="00526749">
        <w:t>, based on the Terms of Reference</w:t>
      </w:r>
      <w:r w:rsidRPr="00F03AD8">
        <w:t xml:space="preserve"> as decided by the Plenary</w:t>
      </w:r>
      <w:r w:rsidR="004633AE">
        <w:t>.</w:t>
      </w:r>
      <w:r w:rsidR="004633AE">
        <w:rPr>
          <w:b/>
          <w:bCs/>
          <w:sz w:val="28"/>
          <w:szCs w:val="28"/>
        </w:rPr>
        <w:t xml:space="preserve"> </w:t>
      </w:r>
      <w:r w:rsidR="004633AE" w:rsidRPr="00A11C75">
        <w:t>(agreed ad. ref)</w:t>
      </w:r>
      <w:r w:rsidR="00E24ABB" w:rsidRPr="00755B07">
        <w:rPr>
          <w:b/>
          <w:bCs/>
          <w:sz w:val="28"/>
          <w:szCs w:val="28"/>
        </w:rPr>
        <w:t>]</w:t>
      </w:r>
    </w:p>
    <w:p w14:paraId="3DFE576C" w14:textId="77777777" w:rsidR="00E24ABB" w:rsidRPr="003C40D6" w:rsidRDefault="00E24ABB" w:rsidP="00E24ABB">
      <w:pPr>
        <w:pStyle w:val="Normal-pool"/>
        <w:rPr>
          <w:rFonts w:eastAsiaTheme="minorEastAs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8C6B84" w:rsidRPr="003C40D6" w14:paraId="780738FE" w14:textId="77777777" w:rsidTr="008C6B84">
        <w:tc>
          <w:tcPr>
            <w:tcW w:w="1897" w:type="dxa"/>
          </w:tcPr>
          <w:p w14:paraId="47BD94F4" w14:textId="77777777" w:rsidR="008C6B84" w:rsidRPr="003C40D6" w:rsidRDefault="008C6B84" w:rsidP="008C6B84">
            <w:pPr>
              <w:pStyle w:val="Normal-pool"/>
              <w:spacing w:before="520"/>
              <w:rPr>
                <w:rFonts w:eastAsiaTheme="minorEastAsia"/>
              </w:rPr>
            </w:pPr>
          </w:p>
        </w:tc>
        <w:tc>
          <w:tcPr>
            <w:tcW w:w="1897" w:type="dxa"/>
          </w:tcPr>
          <w:p w14:paraId="4F084123" w14:textId="77777777" w:rsidR="008C6B84" w:rsidRPr="003C40D6" w:rsidRDefault="008C6B84" w:rsidP="008C6B84">
            <w:pPr>
              <w:pStyle w:val="Normal-pool"/>
              <w:spacing w:before="520"/>
              <w:rPr>
                <w:rFonts w:eastAsiaTheme="minorEastAsia"/>
              </w:rPr>
            </w:pPr>
          </w:p>
        </w:tc>
        <w:tc>
          <w:tcPr>
            <w:tcW w:w="1897" w:type="dxa"/>
            <w:tcBorders>
              <w:bottom w:val="single" w:sz="4" w:space="0" w:color="auto"/>
            </w:tcBorders>
          </w:tcPr>
          <w:p w14:paraId="0AB7B628" w14:textId="77777777" w:rsidR="008C6B84" w:rsidRPr="003C40D6" w:rsidRDefault="008C6B84" w:rsidP="008C6B84">
            <w:pPr>
              <w:pStyle w:val="Normal-pool"/>
              <w:spacing w:before="520"/>
              <w:rPr>
                <w:rFonts w:eastAsiaTheme="minorEastAsia"/>
              </w:rPr>
            </w:pPr>
          </w:p>
        </w:tc>
        <w:tc>
          <w:tcPr>
            <w:tcW w:w="1898" w:type="dxa"/>
          </w:tcPr>
          <w:p w14:paraId="44D3D939" w14:textId="77777777" w:rsidR="008C6B84" w:rsidRPr="003C40D6" w:rsidRDefault="008C6B84" w:rsidP="008C6B84">
            <w:pPr>
              <w:pStyle w:val="Normal-pool"/>
              <w:spacing w:before="520"/>
              <w:rPr>
                <w:rFonts w:eastAsiaTheme="minorEastAsia"/>
              </w:rPr>
            </w:pPr>
          </w:p>
        </w:tc>
        <w:tc>
          <w:tcPr>
            <w:tcW w:w="1898" w:type="dxa"/>
          </w:tcPr>
          <w:p w14:paraId="0E413E7F" w14:textId="77777777" w:rsidR="008C6B84" w:rsidRPr="003C40D6" w:rsidRDefault="008C6B84" w:rsidP="008C6B84">
            <w:pPr>
              <w:pStyle w:val="Normal-pool"/>
              <w:spacing w:before="520"/>
              <w:rPr>
                <w:rFonts w:eastAsiaTheme="minorEastAsia"/>
              </w:rPr>
            </w:pPr>
          </w:p>
        </w:tc>
      </w:tr>
    </w:tbl>
    <w:p w14:paraId="7C595BA1" w14:textId="6E707E83" w:rsidR="00E24ABB" w:rsidRPr="003C40D6" w:rsidRDefault="00E24ABB" w:rsidP="008C6B84">
      <w:pPr>
        <w:pStyle w:val="Normal-pool"/>
        <w:rPr>
          <w:rFonts w:eastAsiaTheme="minorEastAsia"/>
        </w:rPr>
      </w:pPr>
    </w:p>
    <w:sectPr w:rsidR="00E24ABB" w:rsidRPr="003C40D6" w:rsidSect="00406B59">
      <w:headerReference w:type="default" r:id="rId11"/>
      <w:footerReference w:type="even" r:id="rId12"/>
      <w:footerReference w:type="default" r:id="rId13"/>
      <w:footnotePr>
        <w:numRestart w:val="eachSect"/>
      </w:footnotePr>
      <w:type w:val="continuous"/>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A9534" w14:textId="77777777" w:rsidR="00975E73" w:rsidRPr="006D114F" w:rsidRDefault="00975E73">
      <w:r w:rsidRPr="006D114F">
        <w:separator/>
      </w:r>
    </w:p>
  </w:endnote>
  <w:endnote w:type="continuationSeparator" w:id="0">
    <w:p w14:paraId="2FCE0F84" w14:textId="77777777" w:rsidR="00975E73" w:rsidRPr="006D114F" w:rsidRDefault="00975E73">
      <w:r w:rsidRPr="006D11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FABC9" w14:textId="503E3283" w:rsidR="007A36F8" w:rsidRPr="006D114F" w:rsidRDefault="006D114F" w:rsidP="006D114F">
    <w:pPr>
      <w:pStyle w:val="Footer-pool"/>
    </w:pPr>
    <w:r w:rsidRPr="006D114F">
      <w:rPr>
        <w:rStyle w:val="PageNumber"/>
        <w:b/>
      </w:rPr>
      <w:fldChar w:fldCharType="begin"/>
    </w:r>
    <w:r w:rsidRPr="006D114F">
      <w:rPr>
        <w:rStyle w:val="PageNumber"/>
        <w:b/>
      </w:rPr>
      <w:instrText xml:space="preserve"> PAGE </w:instrText>
    </w:r>
    <w:r w:rsidRPr="006D114F">
      <w:rPr>
        <w:rStyle w:val="PageNumber"/>
        <w:b/>
      </w:rPr>
      <w:fldChar w:fldCharType="separate"/>
    </w:r>
    <w:r w:rsidRPr="006D114F">
      <w:rPr>
        <w:rStyle w:val="PageNumber"/>
        <w:b/>
        <w:noProof/>
      </w:rPr>
      <w:t>9</w:t>
    </w:r>
    <w:r w:rsidRPr="006D114F">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B6E8" w14:textId="1ED73E90" w:rsidR="007A36F8" w:rsidRPr="004F6534" w:rsidRDefault="006D114F" w:rsidP="006D114F">
    <w:pPr>
      <w:pStyle w:val="Footer-pool"/>
      <w:jc w:val="right"/>
      <w:rPr>
        <w:b w:val="0"/>
        <w:bCs/>
      </w:rPr>
    </w:pPr>
    <w:r w:rsidRPr="004F6534">
      <w:rPr>
        <w:rStyle w:val="PageNumber"/>
        <w:b/>
        <w:bCs/>
      </w:rPr>
      <w:fldChar w:fldCharType="begin"/>
    </w:r>
    <w:r w:rsidRPr="004F6534">
      <w:rPr>
        <w:rStyle w:val="PageNumber"/>
        <w:b/>
        <w:bCs/>
      </w:rPr>
      <w:instrText xml:space="preserve"> PAGE \* MERGEFORMAT </w:instrText>
    </w:r>
    <w:r w:rsidRPr="004F6534">
      <w:rPr>
        <w:rStyle w:val="PageNumber"/>
        <w:b/>
        <w:bCs/>
      </w:rPr>
      <w:fldChar w:fldCharType="separate"/>
    </w:r>
    <w:r w:rsidRPr="004F6534">
      <w:rPr>
        <w:rStyle w:val="PageNumber"/>
        <w:b/>
        <w:bCs/>
        <w:noProof/>
      </w:rPr>
      <w:t>8</w:t>
    </w:r>
    <w:r w:rsidRPr="004F6534">
      <w:rPr>
        <w:rStyle w:val="PageNumbe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E9820" w14:textId="77777777" w:rsidR="00975E73" w:rsidRPr="006D114F" w:rsidRDefault="00975E73" w:rsidP="006D114F">
      <w:pPr>
        <w:pStyle w:val="Footnote-Separator"/>
        <w:rPr>
          <w:szCs w:val="18"/>
        </w:rPr>
      </w:pPr>
      <w:r w:rsidRPr="006D114F">
        <w:separator/>
      </w:r>
    </w:p>
  </w:footnote>
  <w:footnote w:type="continuationSeparator" w:id="0">
    <w:p w14:paraId="1161B6D5" w14:textId="77777777" w:rsidR="00975E73" w:rsidRPr="006D114F" w:rsidRDefault="00975E73" w:rsidP="006D114F">
      <w:pPr>
        <w:pStyle w:val="Footnote-Separator"/>
      </w:pPr>
      <w:r w:rsidRPr="006D114F">
        <w:continuationSeparator/>
      </w:r>
    </w:p>
  </w:footnote>
  <w:footnote w:type="continuationNotice" w:id="1">
    <w:p w14:paraId="2EC739E5" w14:textId="77777777" w:rsidR="00975E73" w:rsidRPr="006D114F" w:rsidRDefault="00975E73" w:rsidP="006D114F">
      <w:pPr>
        <w:pStyle w:val="ASpacer"/>
      </w:pPr>
    </w:p>
  </w:footnote>
  <w:footnote w:id="2">
    <w:p w14:paraId="020EF9F7" w14:textId="37D877D9" w:rsidR="00151497" w:rsidRPr="00126B25" w:rsidRDefault="00151497" w:rsidP="00151497">
      <w:pPr>
        <w:pStyle w:val="Footnote-Text"/>
        <w:rPr>
          <w:lang w:val="en-US"/>
        </w:rPr>
      </w:pPr>
      <w:r w:rsidRPr="00D6421F">
        <w:rPr>
          <w:rStyle w:val="FootnoteReference"/>
        </w:rPr>
        <w:footnoteRef/>
      </w:r>
      <w:r w:rsidRPr="00D6421F">
        <w:t xml:space="preserve"> </w:t>
      </w:r>
      <w:r w:rsidRPr="00D6421F">
        <w:rPr>
          <w:lang w:val="en-US"/>
        </w:rPr>
        <w:t xml:space="preserve">The </w:t>
      </w:r>
      <w:r>
        <w:rPr>
          <w:lang w:val="en-US"/>
        </w:rPr>
        <w:t xml:space="preserve">draft decision and </w:t>
      </w:r>
      <w:r w:rsidR="00D52B71">
        <w:rPr>
          <w:lang w:val="en-US"/>
        </w:rPr>
        <w:t>its</w:t>
      </w:r>
      <w:r>
        <w:rPr>
          <w:lang w:val="en-US"/>
        </w:rPr>
        <w:t xml:space="preserve"> annex </w:t>
      </w:r>
      <w:r w:rsidRPr="00D6421F">
        <w:rPr>
          <w:lang w:val="en-US"/>
        </w:rPr>
        <w:t>are presented without formal editing.</w:t>
      </w:r>
    </w:p>
  </w:footnote>
  <w:footnote w:id="3">
    <w:p w14:paraId="48125E39" w14:textId="59D613C1" w:rsidR="005871E0" w:rsidRPr="005871E0" w:rsidRDefault="005871E0" w:rsidP="005871E0">
      <w:pPr>
        <w:pStyle w:val="Footnote-Text"/>
        <w:rPr>
          <w:lang w:val="en-US"/>
        </w:rPr>
      </w:pPr>
      <w:r>
        <w:rPr>
          <w:rStyle w:val="FootnoteReference"/>
        </w:rPr>
        <w:footnoteRef/>
      </w:r>
      <w:r>
        <w:t xml:space="preserve"> </w:t>
      </w:r>
      <w:r w:rsidRPr="006D114F">
        <w:t>The matter of decision making will be addressed in paragraph 4.</w:t>
      </w:r>
    </w:p>
  </w:footnote>
  <w:footnote w:id="4">
    <w:p w14:paraId="3EE96747" w14:textId="6CCD1DE8" w:rsidR="00E24ABB" w:rsidRPr="006D114F" w:rsidRDefault="006D114F" w:rsidP="006D114F">
      <w:pPr>
        <w:pStyle w:val="Footnote-Text"/>
      </w:pPr>
      <w:r w:rsidRPr="006D114F">
        <w:rPr>
          <w:rStyle w:val="FootnoteReference"/>
          <w:sz w:val="20"/>
        </w:rPr>
        <w:footnoteRef/>
      </w:r>
      <w:r w:rsidR="00E24ABB" w:rsidRPr="006D114F">
        <w:rPr>
          <w:vertAlign w:val="superscript"/>
        </w:rPr>
        <w:t xml:space="preserve"> </w:t>
      </w:r>
      <w:r w:rsidR="00E24ABB" w:rsidRPr="006D114F">
        <w:t xml:space="preserve">The rules of procedure will specify the number from each region. The ad hoc open-ended working group may wish to consider an Interdisciplinary Expert Committee with five members from each of region. </w:t>
      </w:r>
    </w:p>
  </w:footnote>
  <w:footnote w:id="5">
    <w:p w14:paraId="1B2BF705" w14:textId="2F0D2FB2" w:rsidR="00E24ABB" w:rsidRPr="006D114F" w:rsidRDefault="006D114F" w:rsidP="006D114F">
      <w:pPr>
        <w:pStyle w:val="Footnote-Text"/>
      </w:pPr>
      <w:r w:rsidRPr="006D114F">
        <w:rPr>
          <w:rStyle w:val="FootnoteReference"/>
          <w:sz w:val="20"/>
        </w:rPr>
        <w:footnoteRef/>
      </w:r>
      <w:r w:rsidR="00E24ABB" w:rsidRPr="006D114F">
        <w:rPr>
          <w:vertAlign w:val="superscript"/>
        </w:rPr>
        <w:t xml:space="preserve"> </w:t>
      </w:r>
      <w:r w:rsidR="00E24ABB" w:rsidRPr="006D114F">
        <w:t>Guidelines covering the nomination process, length of service, and any rotation of the Chair or Co-Chairs of the Interdisciplinary Expert Committee among the range of its members at regular intervals, will be provided for in the rules of procedure. The ad hoc open-ended working group may wish to consider an Interdisciplinary Expert Committee with staggered three-year terms, renewable once.</w:t>
      </w:r>
    </w:p>
  </w:footnote>
  <w:footnote w:id="6">
    <w:p w14:paraId="00B047B2" w14:textId="77185690" w:rsidR="00E24ABB" w:rsidRPr="006D114F" w:rsidRDefault="006D114F" w:rsidP="006D114F">
      <w:pPr>
        <w:pStyle w:val="Footnote-Text"/>
      </w:pPr>
      <w:r w:rsidRPr="006D114F">
        <w:rPr>
          <w:rStyle w:val="FootnoteReference"/>
          <w:sz w:val="20"/>
        </w:rPr>
        <w:footnoteRef/>
      </w:r>
      <w:r w:rsidR="00E24ABB" w:rsidRPr="006D114F">
        <w:t xml:space="preserve"> Guidelines covering the nomination process and length of service of these representatives will be provided for in the rules of procedure. The ad hoc open-ended working group may wish to consider electing five representatives to serve in this role, one each from health, environment, industry, trade union and public interest groups.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33E33" w14:textId="1027CE06" w:rsidR="007A36F8" w:rsidRPr="006D114F" w:rsidRDefault="007A36F8" w:rsidP="005A1978">
    <w:pPr>
      <w:pStyle w:val="Header-pool"/>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89061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F5802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EFE64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8413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AC6CB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6C8D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AEB4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CFCDE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845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E661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2" w15:restartNumberingAfterBreak="0">
    <w:nsid w:val="2FA474DE"/>
    <w:multiLevelType w:val="hybridMultilevel"/>
    <w:tmpl w:val="D096A7CC"/>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304F111F"/>
    <w:multiLevelType w:val="hybridMultilevel"/>
    <w:tmpl w:val="E8F82FE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5E5ED10E">
      <w:start w:val="1"/>
      <w:numFmt w:val="lowerLetter"/>
      <w:lvlText w:val="(%8)"/>
      <w:lvlJc w:val="left"/>
      <w:pPr>
        <w:ind w:left="2687" w:hanging="360"/>
      </w:pPr>
      <w:rPr>
        <w:rFonts w:hint="default"/>
      </w:rPr>
    </w:lvl>
    <w:lvl w:ilvl="8" w:tplc="0809001B" w:tentative="1">
      <w:start w:val="1"/>
      <w:numFmt w:val="lowerRoman"/>
      <w:lvlText w:val="%9."/>
      <w:lvlJc w:val="right"/>
      <w:pPr>
        <w:ind w:left="7727" w:hanging="18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3BF2943"/>
    <w:multiLevelType w:val="hybridMultilevel"/>
    <w:tmpl w:val="371ED5F8"/>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16" w15:restartNumberingAfterBreak="0">
    <w:nsid w:val="4E931416"/>
    <w:multiLevelType w:val="hybridMultilevel"/>
    <w:tmpl w:val="9FF89424"/>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5C2F4C4E"/>
    <w:multiLevelType w:val="hybridMultilevel"/>
    <w:tmpl w:val="22C2DF76"/>
    <w:lvl w:ilvl="0" w:tplc="5E5ED10E">
      <w:start w:val="1"/>
      <w:numFmt w:val="lowerLetter"/>
      <w:lvlText w:val="(%1)"/>
      <w:lvlJc w:val="left"/>
      <w:pPr>
        <w:ind w:left="1967" w:hanging="360"/>
      </w:pPr>
      <w:rPr>
        <w:rFonts w:hint="default"/>
      </w:rPr>
    </w:lvl>
    <w:lvl w:ilvl="1" w:tplc="5E5ED10E">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7"/>
  </w:num>
  <w:num w:numId="2" w16cid:durableId="1242644713">
    <w:abstractNumId w:val="19"/>
  </w:num>
  <w:num w:numId="3" w16cid:durableId="1933662228">
    <w:abstractNumId w:val="14"/>
  </w:num>
  <w:num w:numId="4" w16cid:durableId="1991909117">
    <w:abstractNumId w:val="10"/>
  </w:num>
  <w:num w:numId="5" w16cid:durableId="1138956019">
    <w:abstractNumId w:val="11"/>
  </w:num>
  <w:num w:numId="6" w16cid:durableId="100686941">
    <w:abstractNumId w:val="9"/>
  </w:num>
  <w:num w:numId="7" w16cid:durableId="748161326">
    <w:abstractNumId w:val="7"/>
  </w:num>
  <w:num w:numId="8" w16cid:durableId="1867517377">
    <w:abstractNumId w:val="6"/>
  </w:num>
  <w:num w:numId="9" w16cid:durableId="1420709255">
    <w:abstractNumId w:val="5"/>
  </w:num>
  <w:num w:numId="10" w16cid:durableId="1716806384">
    <w:abstractNumId w:val="4"/>
  </w:num>
  <w:num w:numId="11" w16cid:durableId="282156846">
    <w:abstractNumId w:val="8"/>
  </w:num>
  <w:num w:numId="12" w16cid:durableId="1230068203">
    <w:abstractNumId w:val="3"/>
  </w:num>
  <w:num w:numId="13" w16cid:durableId="603146114">
    <w:abstractNumId w:val="2"/>
  </w:num>
  <w:num w:numId="14" w16cid:durableId="1445611924">
    <w:abstractNumId w:val="1"/>
  </w:num>
  <w:num w:numId="15" w16cid:durableId="573861868">
    <w:abstractNumId w:val="0"/>
  </w:num>
  <w:num w:numId="16" w16cid:durableId="471676816">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vertAlign w:val="baseline"/>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7" w16cid:durableId="501697487">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8" w16cid:durableId="1560438390">
    <w:abstractNumId w:val="17"/>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19" w16cid:durableId="1035426760">
    <w:abstractNumId w:val="15"/>
  </w:num>
  <w:num w:numId="20" w16cid:durableId="845362203">
    <w:abstractNumId w:val="13"/>
  </w:num>
  <w:num w:numId="21" w16cid:durableId="7026973">
    <w:abstractNumId w:val="18"/>
  </w:num>
  <w:num w:numId="22" w16cid:durableId="65416716">
    <w:abstractNumId w:val="12"/>
  </w:num>
  <w:num w:numId="23" w16cid:durableId="1840655454">
    <w:abstractNumId w:val="16"/>
  </w:num>
  <w:num w:numId="24" w16cid:durableId="1294947728">
    <w:abstractNumId w:val="17"/>
  </w:num>
  <w:num w:numId="25" w16cid:durableId="1366516129">
    <w:abstractNumId w:val="17"/>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chard Miesen">
    <w15:presenceInfo w15:providerId="AD" w15:userId="S::richard.miesen@un.org::3d02661f-f559-4262-8a22-325b0761761e"/>
  </w15:person>
  <w15:person w15:author="Giovanna Moire">
    <w15:presenceInfo w15:providerId="AD" w15:userId="S::giovanna.chiodi@un.org::7a497e9c-5c66-48e1-95ae-9736a25394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numRestart w:val="eachSect"/>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ABB"/>
    <w:rsid w:val="00006154"/>
    <w:rsid w:val="00010836"/>
    <w:rsid w:val="00014006"/>
    <w:rsid w:val="000149E6"/>
    <w:rsid w:val="000166B4"/>
    <w:rsid w:val="00016AF3"/>
    <w:rsid w:val="000208C8"/>
    <w:rsid w:val="000247B0"/>
    <w:rsid w:val="00026997"/>
    <w:rsid w:val="00026C7E"/>
    <w:rsid w:val="00026DF2"/>
    <w:rsid w:val="00031212"/>
    <w:rsid w:val="00032CCE"/>
    <w:rsid w:val="00033E0B"/>
    <w:rsid w:val="00035EDE"/>
    <w:rsid w:val="00040B2F"/>
    <w:rsid w:val="00041FFC"/>
    <w:rsid w:val="00042000"/>
    <w:rsid w:val="00042F73"/>
    <w:rsid w:val="000463AB"/>
    <w:rsid w:val="000509B4"/>
    <w:rsid w:val="00056B2C"/>
    <w:rsid w:val="0006035B"/>
    <w:rsid w:val="000655AB"/>
    <w:rsid w:val="0006624B"/>
    <w:rsid w:val="0007166E"/>
    <w:rsid w:val="00071886"/>
    <w:rsid w:val="000742BC"/>
    <w:rsid w:val="0008041D"/>
    <w:rsid w:val="00082A0C"/>
    <w:rsid w:val="00082DCD"/>
    <w:rsid w:val="00083504"/>
    <w:rsid w:val="0008710B"/>
    <w:rsid w:val="000876BD"/>
    <w:rsid w:val="0009640C"/>
    <w:rsid w:val="00097E49"/>
    <w:rsid w:val="000A3FA0"/>
    <w:rsid w:val="000B0041"/>
    <w:rsid w:val="000B21D5"/>
    <w:rsid w:val="000B22A2"/>
    <w:rsid w:val="000B3A36"/>
    <w:rsid w:val="000C2A52"/>
    <w:rsid w:val="000C46A9"/>
    <w:rsid w:val="000C7064"/>
    <w:rsid w:val="000D1CA8"/>
    <w:rsid w:val="000D33C0"/>
    <w:rsid w:val="000D5884"/>
    <w:rsid w:val="000D6941"/>
    <w:rsid w:val="000D71B6"/>
    <w:rsid w:val="000E0405"/>
    <w:rsid w:val="000E0B1E"/>
    <w:rsid w:val="000E39C4"/>
    <w:rsid w:val="000E4521"/>
    <w:rsid w:val="000F3925"/>
    <w:rsid w:val="000F6106"/>
    <w:rsid w:val="000F6CFF"/>
    <w:rsid w:val="00103AFB"/>
    <w:rsid w:val="00103E7F"/>
    <w:rsid w:val="0010718F"/>
    <w:rsid w:val="00111371"/>
    <w:rsid w:val="00113452"/>
    <w:rsid w:val="001134AC"/>
    <w:rsid w:val="00115F73"/>
    <w:rsid w:val="001171DF"/>
    <w:rsid w:val="001202E3"/>
    <w:rsid w:val="00121423"/>
    <w:rsid w:val="001216B9"/>
    <w:rsid w:val="001219F4"/>
    <w:rsid w:val="00121D8A"/>
    <w:rsid w:val="00122053"/>
    <w:rsid w:val="001234C6"/>
    <w:rsid w:val="00123699"/>
    <w:rsid w:val="0013059D"/>
    <w:rsid w:val="00130A17"/>
    <w:rsid w:val="0014083A"/>
    <w:rsid w:val="00141A55"/>
    <w:rsid w:val="001446A3"/>
    <w:rsid w:val="00145010"/>
    <w:rsid w:val="00151497"/>
    <w:rsid w:val="00151D4B"/>
    <w:rsid w:val="0015400E"/>
    <w:rsid w:val="00155395"/>
    <w:rsid w:val="00160050"/>
    <w:rsid w:val="00171123"/>
    <w:rsid w:val="00172E6C"/>
    <w:rsid w:val="00173D27"/>
    <w:rsid w:val="00174739"/>
    <w:rsid w:val="001752A2"/>
    <w:rsid w:val="00175465"/>
    <w:rsid w:val="00180FBB"/>
    <w:rsid w:val="0018127C"/>
    <w:rsid w:val="00181EC8"/>
    <w:rsid w:val="001838EF"/>
    <w:rsid w:val="00184349"/>
    <w:rsid w:val="00186E21"/>
    <w:rsid w:val="00187960"/>
    <w:rsid w:val="0019161E"/>
    <w:rsid w:val="0019305E"/>
    <w:rsid w:val="00194392"/>
    <w:rsid w:val="00195F33"/>
    <w:rsid w:val="00197C63"/>
    <w:rsid w:val="001A455E"/>
    <w:rsid w:val="001A4CBF"/>
    <w:rsid w:val="001A5EE1"/>
    <w:rsid w:val="001A7FF9"/>
    <w:rsid w:val="001B1617"/>
    <w:rsid w:val="001B2A1C"/>
    <w:rsid w:val="001B3CF2"/>
    <w:rsid w:val="001B504B"/>
    <w:rsid w:val="001C166F"/>
    <w:rsid w:val="001C29FC"/>
    <w:rsid w:val="001C3712"/>
    <w:rsid w:val="001C3A44"/>
    <w:rsid w:val="001C5994"/>
    <w:rsid w:val="001C6A2F"/>
    <w:rsid w:val="001D3874"/>
    <w:rsid w:val="001D5344"/>
    <w:rsid w:val="001D7E75"/>
    <w:rsid w:val="001E22D1"/>
    <w:rsid w:val="001E56D2"/>
    <w:rsid w:val="001E7D56"/>
    <w:rsid w:val="001F75DE"/>
    <w:rsid w:val="001F7698"/>
    <w:rsid w:val="00200BCF"/>
    <w:rsid w:val="00200D58"/>
    <w:rsid w:val="002013BE"/>
    <w:rsid w:val="002063A4"/>
    <w:rsid w:val="00206F54"/>
    <w:rsid w:val="00206F97"/>
    <w:rsid w:val="002100EC"/>
    <w:rsid w:val="0021145B"/>
    <w:rsid w:val="00213667"/>
    <w:rsid w:val="00214277"/>
    <w:rsid w:val="0021740D"/>
    <w:rsid w:val="0022146A"/>
    <w:rsid w:val="0022242D"/>
    <w:rsid w:val="002244B4"/>
    <w:rsid w:val="0022762D"/>
    <w:rsid w:val="00234806"/>
    <w:rsid w:val="00234FF1"/>
    <w:rsid w:val="00236F38"/>
    <w:rsid w:val="002378D6"/>
    <w:rsid w:val="00243D36"/>
    <w:rsid w:val="00247707"/>
    <w:rsid w:val="00254492"/>
    <w:rsid w:val="00263171"/>
    <w:rsid w:val="00270E36"/>
    <w:rsid w:val="0027695D"/>
    <w:rsid w:val="00277919"/>
    <w:rsid w:val="00281DF4"/>
    <w:rsid w:val="00285DC6"/>
    <w:rsid w:val="00286740"/>
    <w:rsid w:val="002874B6"/>
    <w:rsid w:val="00287B42"/>
    <w:rsid w:val="002929D8"/>
    <w:rsid w:val="00292B2A"/>
    <w:rsid w:val="002935C2"/>
    <w:rsid w:val="002A237D"/>
    <w:rsid w:val="002A4C53"/>
    <w:rsid w:val="002B0672"/>
    <w:rsid w:val="002B1B4C"/>
    <w:rsid w:val="002B247F"/>
    <w:rsid w:val="002C145D"/>
    <w:rsid w:val="002C2C3E"/>
    <w:rsid w:val="002C533E"/>
    <w:rsid w:val="002C5525"/>
    <w:rsid w:val="002D027F"/>
    <w:rsid w:val="002D7A85"/>
    <w:rsid w:val="002D7B60"/>
    <w:rsid w:val="002E0EF2"/>
    <w:rsid w:val="002E13FB"/>
    <w:rsid w:val="002E19D4"/>
    <w:rsid w:val="002E4F54"/>
    <w:rsid w:val="002E5EC3"/>
    <w:rsid w:val="002E7246"/>
    <w:rsid w:val="002F0362"/>
    <w:rsid w:val="002F0E28"/>
    <w:rsid w:val="002F3291"/>
    <w:rsid w:val="002F374E"/>
    <w:rsid w:val="002F4761"/>
    <w:rsid w:val="002F4E5C"/>
    <w:rsid w:val="002F5C79"/>
    <w:rsid w:val="003019E2"/>
    <w:rsid w:val="003029CC"/>
    <w:rsid w:val="0031413F"/>
    <w:rsid w:val="003148BB"/>
    <w:rsid w:val="00317976"/>
    <w:rsid w:val="0032081A"/>
    <w:rsid w:val="00323885"/>
    <w:rsid w:val="00324D8F"/>
    <w:rsid w:val="00324F8B"/>
    <w:rsid w:val="00331475"/>
    <w:rsid w:val="00331E42"/>
    <w:rsid w:val="00332680"/>
    <w:rsid w:val="00332861"/>
    <w:rsid w:val="003349F0"/>
    <w:rsid w:val="00335DC9"/>
    <w:rsid w:val="00343D50"/>
    <w:rsid w:val="00351A93"/>
    <w:rsid w:val="003528ED"/>
    <w:rsid w:val="00355EA9"/>
    <w:rsid w:val="003578DE"/>
    <w:rsid w:val="00357C02"/>
    <w:rsid w:val="00361A3D"/>
    <w:rsid w:val="00361E5A"/>
    <w:rsid w:val="00363F5F"/>
    <w:rsid w:val="00365F6B"/>
    <w:rsid w:val="00367B3C"/>
    <w:rsid w:val="00370BF9"/>
    <w:rsid w:val="00371340"/>
    <w:rsid w:val="0037173A"/>
    <w:rsid w:val="003759E2"/>
    <w:rsid w:val="00376110"/>
    <w:rsid w:val="003810B4"/>
    <w:rsid w:val="00385EBC"/>
    <w:rsid w:val="00386999"/>
    <w:rsid w:val="00390145"/>
    <w:rsid w:val="00392CB7"/>
    <w:rsid w:val="00394379"/>
    <w:rsid w:val="00396257"/>
    <w:rsid w:val="00397EB8"/>
    <w:rsid w:val="003A07AB"/>
    <w:rsid w:val="003A086E"/>
    <w:rsid w:val="003A37B8"/>
    <w:rsid w:val="003A4FD0"/>
    <w:rsid w:val="003A69D1"/>
    <w:rsid w:val="003A7705"/>
    <w:rsid w:val="003A7DA9"/>
    <w:rsid w:val="003B1545"/>
    <w:rsid w:val="003B3C8F"/>
    <w:rsid w:val="003C035E"/>
    <w:rsid w:val="003C0839"/>
    <w:rsid w:val="003C3267"/>
    <w:rsid w:val="003C409D"/>
    <w:rsid w:val="003C40D6"/>
    <w:rsid w:val="003C5BA6"/>
    <w:rsid w:val="003D0686"/>
    <w:rsid w:val="003D495C"/>
    <w:rsid w:val="003E1CCD"/>
    <w:rsid w:val="003F0984"/>
    <w:rsid w:val="003F0E85"/>
    <w:rsid w:val="003F3C79"/>
    <w:rsid w:val="003F3F2D"/>
    <w:rsid w:val="0040445D"/>
    <w:rsid w:val="00404CB5"/>
    <w:rsid w:val="00405251"/>
    <w:rsid w:val="00406984"/>
    <w:rsid w:val="00406B59"/>
    <w:rsid w:val="00410339"/>
    <w:rsid w:val="00410C55"/>
    <w:rsid w:val="004147D0"/>
    <w:rsid w:val="0041604D"/>
    <w:rsid w:val="00416854"/>
    <w:rsid w:val="00417725"/>
    <w:rsid w:val="0041779A"/>
    <w:rsid w:val="00417B99"/>
    <w:rsid w:val="00421DA4"/>
    <w:rsid w:val="004243EA"/>
    <w:rsid w:val="00425459"/>
    <w:rsid w:val="00426444"/>
    <w:rsid w:val="00432137"/>
    <w:rsid w:val="00437F26"/>
    <w:rsid w:val="00442C1F"/>
    <w:rsid w:val="00444097"/>
    <w:rsid w:val="00445487"/>
    <w:rsid w:val="00451F2A"/>
    <w:rsid w:val="004530D3"/>
    <w:rsid w:val="00454769"/>
    <w:rsid w:val="00455DE4"/>
    <w:rsid w:val="00456D58"/>
    <w:rsid w:val="004603E8"/>
    <w:rsid w:val="00462DDC"/>
    <w:rsid w:val="004633AE"/>
    <w:rsid w:val="00466991"/>
    <w:rsid w:val="0047021E"/>
    <w:rsid w:val="0047064C"/>
    <w:rsid w:val="00474D90"/>
    <w:rsid w:val="00477AFF"/>
    <w:rsid w:val="00481F0B"/>
    <w:rsid w:val="0049079E"/>
    <w:rsid w:val="00495BFE"/>
    <w:rsid w:val="00495D3E"/>
    <w:rsid w:val="004979EF"/>
    <w:rsid w:val="004A1B02"/>
    <w:rsid w:val="004A3AF9"/>
    <w:rsid w:val="004A42E1"/>
    <w:rsid w:val="004A50B1"/>
    <w:rsid w:val="004A7C30"/>
    <w:rsid w:val="004B162C"/>
    <w:rsid w:val="004B1D9B"/>
    <w:rsid w:val="004B36A3"/>
    <w:rsid w:val="004C1376"/>
    <w:rsid w:val="004C3DBE"/>
    <w:rsid w:val="004C5C96"/>
    <w:rsid w:val="004D06A4"/>
    <w:rsid w:val="004D1A77"/>
    <w:rsid w:val="004D60EA"/>
    <w:rsid w:val="004E59D4"/>
    <w:rsid w:val="004E66B4"/>
    <w:rsid w:val="004E68D0"/>
    <w:rsid w:val="004E79AC"/>
    <w:rsid w:val="004F1A81"/>
    <w:rsid w:val="004F6534"/>
    <w:rsid w:val="00505261"/>
    <w:rsid w:val="00511A56"/>
    <w:rsid w:val="00512D4D"/>
    <w:rsid w:val="00515B7F"/>
    <w:rsid w:val="00516065"/>
    <w:rsid w:val="005218D9"/>
    <w:rsid w:val="00526749"/>
    <w:rsid w:val="00532C6A"/>
    <w:rsid w:val="00532E47"/>
    <w:rsid w:val="00535084"/>
    <w:rsid w:val="00536186"/>
    <w:rsid w:val="00536826"/>
    <w:rsid w:val="00537ECD"/>
    <w:rsid w:val="00543DCE"/>
    <w:rsid w:val="00544CBB"/>
    <w:rsid w:val="00547186"/>
    <w:rsid w:val="00550518"/>
    <w:rsid w:val="00552CD6"/>
    <w:rsid w:val="00556539"/>
    <w:rsid w:val="00556EF3"/>
    <w:rsid w:val="0056236A"/>
    <w:rsid w:val="00565EBE"/>
    <w:rsid w:val="00570AB6"/>
    <w:rsid w:val="00571BD7"/>
    <w:rsid w:val="0057315F"/>
    <w:rsid w:val="005744EF"/>
    <w:rsid w:val="00575DF1"/>
    <w:rsid w:val="00576104"/>
    <w:rsid w:val="00584F73"/>
    <w:rsid w:val="005871E0"/>
    <w:rsid w:val="005940BC"/>
    <w:rsid w:val="00594BA0"/>
    <w:rsid w:val="005A1978"/>
    <w:rsid w:val="005B19E6"/>
    <w:rsid w:val="005B1CCE"/>
    <w:rsid w:val="005B1CE5"/>
    <w:rsid w:val="005B4F35"/>
    <w:rsid w:val="005C67C8"/>
    <w:rsid w:val="005D0249"/>
    <w:rsid w:val="005D54CF"/>
    <w:rsid w:val="005D6E8C"/>
    <w:rsid w:val="005E24C6"/>
    <w:rsid w:val="005E48E6"/>
    <w:rsid w:val="005F100C"/>
    <w:rsid w:val="005F68DA"/>
    <w:rsid w:val="005F75E6"/>
    <w:rsid w:val="006014DD"/>
    <w:rsid w:val="00601E63"/>
    <w:rsid w:val="0060773B"/>
    <w:rsid w:val="00607D94"/>
    <w:rsid w:val="00613542"/>
    <w:rsid w:val="00614752"/>
    <w:rsid w:val="006157B5"/>
    <w:rsid w:val="00626FC6"/>
    <w:rsid w:val="006303B4"/>
    <w:rsid w:val="00631BC3"/>
    <w:rsid w:val="00632072"/>
    <w:rsid w:val="00633CEB"/>
    <w:rsid w:val="00633D3D"/>
    <w:rsid w:val="00633F3A"/>
    <w:rsid w:val="0063532A"/>
    <w:rsid w:val="00637706"/>
    <w:rsid w:val="00641703"/>
    <w:rsid w:val="006431A6"/>
    <w:rsid w:val="0064372E"/>
    <w:rsid w:val="006459F6"/>
    <w:rsid w:val="00645DB5"/>
    <w:rsid w:val="006501AD"/>
    <w:rsid w:val="00651BFA"/>
    <w:rsid w:val="006527B4"/>
    <w:rsid w:val="00656720"/>
    <w:rsid w:val="00656E02"/>
    <w:rsid w:val="0066062F"/>
    <w:rsid w:val="00663A80"/>
    <w:rsid w:val="00665A4B"/>
    <w:rsid w:val="006731FE"/>
    <w:rsid w:val="006804E8"/>
    <w:rsid w:val="006833C1"/>
    <w:rsid w:val="0068781E"/>
    <w:rsid w:val="00692143"/>
    <w:rsid w:val="00692E2A"/>
    <w:rsid w:val="006970BA"/>
    <w:rsid w:val="006A76F2"/>
    <w:rsid w:val="006A7E02"/>
    <w:rsid w:val="006B04EA"/>
    <w:rsid w:val="006B2577"/>
    <w:rsid w:val="006B447D"/>
    <w:rsid w:val="006B6DF9"/>
    <w:rsid w:val="006C02AE"/>
    <w:rsid w:val="006C226F"/>
    <w:rsid w:val="006C3DDA"/>
    <w:rsid w:val="006C598D"/>
    <w:rsid w:val="006D114F"/>
    <w:rsid w:val="006D3277"/>
    <w:rsid w:val="006D66D4"/>
    <w:rsid w:val="006D7EFB"/>
    <w:rsid w:val="006E50E5"/>
    <w:rsid w:val="006E6672"/>
    <w:rsid w:val="006E6722"/>
    <w:rsid w:val="006F10F1"/>
    <w:rsid w:val="006F5802"/>
    <w:rsid w:val="007017F7"/>
    <w:rsid w:val="007027B9"/>
    <w:rsid w:val="00702FE1"/>
    <w:rsid w:val="007121C9"/>
    <w:rsid w:val="00713D8F"/>
    <w:rsid w:val="00715E88"/>
    <w:rsid w:val="00715FDF"/>
    <w:rsid w:val="00717C93"/>
    <w:rsid w:val="00723AFA"/>
    <w:rsid w:val="0072508B"/>
    <w:rsid w:val="00726897"/>
    <w:rsid w:val="00732257"/>
    <w:rsid w:val="00734CAA"/>
    <w:rsid w:val="00736583"/>
    <w:rsid w:val="00741BF5"/>
    <w:rsid w:val="00745BB4"/>
    <w:rsid w:val="007461F4"/>
    <w:rsid w:val="00752358"/>
    <w:rsid w:val="00753175"/>
    <w:rsid w:val="0075473A"/>
    <w:rsid w:val="00755106"/>
    <w:rsid w:val="0075533C"/>
    <w:rsid w:val="00755B07"/>
    <w:rsid w:val="00757581"/>
    <w:rsid w:val="00760B8F"/>
    <w:rsid w:val="007611A0"/>
    <w:rsid w:val="007658A0"/>
    <w:rsid w:val="00765A60"/>
    <w:rsid w:val="00770283"/>
    <w:rsid w:val="00771992"/>
    <w:rsid w:val="00776276"/>
    <w:rsid w:val="00783907"/>
    <w:rsid w:val="007839A9"/>
    <w:rsid w:val="00784F46"/>
    <w:rsid w:val="00787601"/>
    <w:rsid w:val="00790C4B"/>
    <w:rsid w:val="007945BB"/>
    <w:rsid w:val="00796D3F"/>
    <w:rsid w:val="007A1683"/>
    <w:rsid w:val="007A36F8"/>
    <w:rsid w:val="007A3C24"/>
    <w:rsid w:val="007A5C12"/>
    <w:rsid w:val="007A7CB0"/>
    <w:rsid w:val="007B68A3"/>
    <w:rsid w:val="007B705B"/>
    <w:rsid w:val="007C0C9A"/>
    <w:rsid w:val="007C2541"/>
    <w:rsid w:val="007D640E"/>
    <w:rsid w:val="007D66A8"/>
    <w:rsid w:val="007D773D"/>
    <w:rsid w:val="007E003F"/>
    <w:rsid w:val="007E00A3"/>
    <w:rsid w:val="007E09E4"/>
    <w:rsid w:val="007E4A63"/>
    <w:rsid w:val="007E76D5"/>
    <w:rsid w:val="007F0CD4"/>
    <w:rsid w:val="007F6AAC"/>
    <w:rsid w:val="00801DCB"/>
    <w:rsid w:val="0080233D"/>
    <w:rsid w:val="00802E72"/>
    <w:rsid w:val="008042DF"/>
    <w:rsid w:val="00805F1D"/>
    <w:rsid w:val="00813714"/>
    <w:rsid w:val="008164F2"/>
    <w:rsid w:val="008172F5"/>
    <w:rsid w:val="008200FF"/>
    <w:rsid w:val="00820D30"/>
    <w:rsid w:val="00821395"/>
    <w:rsid w:val="00822F62"/>
    <w:rsid w:val="00826AC2"/>
    <w:rsid w:val="00830399"/>
    <w:rsid w:val="00830E26"/>
    <w:rsid w:val="00833557"/>
    <w:rsid w:val="00843576"/>
    <w:rsid w:val="00843B64"/>
    <w:rsid w:val="008462E8"/>
    <w:rsid w:val="008470BD"/>
    <w:rsid w:val="008478FC"/>
    <w:rsid w:val="00856848"/>
    <w:rsid w:val="00856E56"/>
    <w:rsid w:val="0086109F"/>
    <w:rsid w:val="00867BFF"/>
    <w:rsid w:val="00871F99"/>
    <w:rsid w:val="0087446A"/>
    <w:rsid w:val="008815F7"/>
    <w:rsid w:val="0088462F"/>
    <w:rsid w:val="0088480A"/>
    <w:rsid w:val="0088757A"/>
    <w:rsid w:val="00891458"/>
    <w:rsid w:val="00892B0D"/>
    <w:rsid w:val="00892BD5"/>
    <w:rsid w:val="008957DD"/>
    <w:rsid w:val="00895D66"/>
    <w:rsid w:val="00897D98"/>
    <w:rsid w:val="008A26B4"/>
    <w:rsid w:val="008A6DF2"/>
    <w:rsid w:val="008A72BB"/>
    <w:rsid w:val="008A7807"/>
    <w:rsid w:val="008B0D6B"/>
    <w:rsid w:val="008B3832"/>
    <w:rsid w:val="008B4855"/>
    <w:rsid w:val="008B4CC9"/>
    <w:rsid w:val="008B69B1"/>
    <w:rsid w:val="008C13F0"/>
    <w:rsid w:val="008C1B8B"/>
    <w:rsid w:val="008C6B84"/>
    <w:rsid w:val="008C6E40"/>
    <w:rsid w:val="008D195C"/>
    <w:rsid w:val="008D3AE0"/>
    <w:rsid w:val="008D4021"/>
    <w:rsid w:val="008D70C4"/>
    <w:rsid w:val="008D7C99"/>
    <w:rsid w:val="008E0FCB"/>
    <w:rsid w:val="008E17EE"/>
    <w:rsid w:val="008E5280"/>
    <w:rsid w:val="008E6F1E"/>
    <w:rsid w:val="008F797D"/>
    <w:rsid w:val="00907D78"/>
    <w:rsid w:val="00913B72"/>
    <w:rsid w:val="009171FC"/>
    <w:rsid w:val="0092178C"/>
    <w:rsid w:val="0092493F"/>
    <w:rsid w:val="00930294"/>
    <w:rsid w:val="00930B88"/>
    <w:rsid w:val="00930DAC"/>
    <w:rsid w:val="00932E02"/>
    <w:rsid w:val="00934711"/>
    <w:rsid w:val="00936969"/>
    <w:rsid w:val="009378DC"/>
    <w:rsid w:val="00937EAC"/>
    <w:rsid w:val="00940447"/>
    <w:rsid w:val="00940DCC"/>
    <w:rsid w:val="0094179A"/>
    <w:rsid w:val="009420F6"/>
    <w:rsid w:val="009439B3"/>
    <w:rsid w:val="0094459E"/>
    <w:rsid w:val="00944DBC"/>
    <w:rsid w:val="00950977"/>
    <w:rsid w:val="00951A7B"/>
    <w:rsid w:val="00952187"/>
    <w:rsid w:val="009564A6"/>
    <w:rsid w:val="00961A33"/>
    <w:rsid w:val="009628B9"/>
    <w:rsid w:val="00967328"/>
    <w:rsid w:val="00967621"/>
    <w:rsid w:val="00967E6A"/>
    <w:rsid w:val="00975E73"/>
    <w:rsid w:val="00980797"/>
    <w:rsid w:val="009849D1"/>
    <w:rsid w:val="0098517E"/>
    <w:rsid w:val="00991FC0"/>
    <w:rsid w:val="009935AC"/>
    <w:rsid w:val="00995851"/>
    <w:rsid w:val="009A0A79"/>
    <w:rsid w:val="009A45AA"/>
    <w:rsid w:val="009A6054"/>
    <w:rsid w:val="009B1C1D"/>
    <w:rsid w:val="009B4A0F"/>
    <w:rsid w:val="009B6B83"/>
    <w:rsid w:val="009C0FEC"/>
    <w:rsid w:val="009C11D2"/>
    <w:rsid w:val="009C24B3"/>
    <w:rsid w:val="009C42C1"/>
    <w:rsid w:val="009C6C70"/>
    <w:rsid w:val="009D0922"/>
    <w:rsid w:val="009D0B63"/>
    <w:rsid w:val="009D38BF"/>
    <w:rsid w:val="009D6230"/>
    <w:rsid w:val="009E1A50"/>
    <w:rsid w:val="009E21BA"/>
    <w:rsid w:val="009E2D5D"/>
    <w:rsid w:val="009E307E"/>
    <w:rsid w:val="009E47E3"/>
    <w:rsid w:val="009E622E"/>
    <w:rsid w:val="009E7E0F"/>
    <w:rsid w:val="009F299A"/>
    <w:rsid w:val="00A03A4A"/>
    <w:rsid w:val="00A07870"/>
    <w:rsid w:val="00A07F19"/>
    <w:rsid w:val="00A11C75"/>
    <w:rsid w:val="00A1348D"/>
    <w:rsid w:val="00A13DD3"/>
    <w:rsid w:val="00A14198"/>
    <w:rsid w:val="00A142D1"/>
    <w:rsid w:val="00A1489E"/>
    <w:rsid w:val="00A21731"/>
    <w:rsid w:val="00A22239"/>
    <w:rsid w:val="00A232EE"/>
    <w:rsid w:val="00A30F24"/>
    <w:rsid w:val="00A4175F"/>
    <w:rsid w:val="00A42980"/>
    <w:rsid w:val="00A43388"/>
    <w:rsid w:val="00A44411"/>
    <w:rsid w:val="00A449CF"/>
    <w:rsid w:val="00A44C86"/>
    <w:rsid w:val="00A469FA"/>
    <w:rsid w:val="00A46E6C"/>
    <w:rsid w:val="00A479DB"/>
    <w:rsid w:val="00A50E94"/>
    <w:rsid w:val="00A529F9"/>
    <w:rsid w:val="00A553C8"/>
    <w:rsid w:val="00A55B01"/>
    <w:rsid w:val="00A56196"/>
    <w:rsid w:val="00A56B5B"/>
    <w:rsid w:val="00A603FF"/>
    <w:rsid w:val="00A61320"/>
    <w:rsid w:val="00A6557F"/>
    <w:rsid w:val="00A657DD"/>
    <w:rsid w:val="00A666A6"/>
    <w:rsid w:val="00A675FD"/>
    <w:rsid w:val="00A72437"/>
    <w:rsid w:val="00A80611"/>
    <w:rsid w:val="00A82585"/>
    <w:rsid w:val="00A84B15"/>
    <w:rsid w:val="00A84FF9"/>
    <w:rsid w:val="00A87016"/>
    <w:rsid w:val="00A90C5B"/>
    <w:rsid w:val="00A94212"/>
    <w:rsid w:val="00AA1E30"/>
    <w:rsid w:val="00AA6255"/>
    <w:rsid w:val="00AA6CF3"/>
    <w:rsid w:val="00AB1F69"/>
    <w:rsid w:val="00AB5340"/>
    <w:rsid w:val="00AC010E"/>
    <w:rsid w:val="00AC01CC"/>
    <w:rsid w:val="00AC16B8"/>
    <w:rsid w:val="00AC3593"/>
    <w:rsid w:val="00AC7C96"/>
    <w:rsid w:val="00AD0ADA"/>
    <w:rsid w:val="00AE237D"/>
    <w:rsid w:val="00AE2A3D"/>
    <w:rsid w:val="00AE502A"/>
    <w:rsid w:val="00AE65D2"/>
    <w:rsid w:val="00AE6AE0"/>
    <w:rsid w:val="00AF0DF7"/>
    <w:rsid w:val="00AF76D0"/>
    <w:rsid w:val="00AF7C07"/>
    <w:rsid w:val="00B0260A"/>
    <w:rsid w:val="00B12329"/>
    <w:rsid w:val="00B14B36"/>
    <w:rsid w:val="00B22C93"/>
    <w:rsid w:val="00B272EC"/>
    <w:rsid w:val="00B27589"/>
    <w:rsid w:val="00B30AD7"/>
    <w:rsid w:val="00B36C35"/>
    <w:rsid w:val="00B37EF9"/>
    <w:rsid w:val="00B405B7"/>
    <w:rsid w:val="00B45B88"/>
    <w:rsid w:val="00B45E6D"/>
    <w:rsid w:val="00B52222"/>
    <w:rsid w:val="00B523A2"/>
    <w:rsid w:val="00B54FE7"/>
    <w:rsid w:val="00B57966"/>
    <w:rsid w:val="00B57C47"/>
    <w:rsid w:val="00B6321B"/>
    <w:rsid w:val="00B659C7"/>
    <w:rsid w:val="00B66901"/>
    <w:rsid w:val="00B71797"/>
    <w:rsid w:val="00B71E6D"/>
    <w:rsid w:val="00B72070"/>
    <w:rsid w:val="00B736E9"/>
    <w:rsid w:val="00B76953"/>
    <w:rsid w:val="00B779E1"/>
    <w:rsid w:val="00B859A3"/>
    <w:rsid w:val="00B91EE1"/>
    <w:rsid w:val="00B9704D"/>
    <w:rsid w:val="00BA0090"/>
    <w:rsid w:val="00BA1A67"/>
    <w:rsid w:val="00BA292B"/>
    <w:rsid w:val="00BA78EB"/>
    <w:rsid w:val="00BA7CB7"/>
    <w:rsid w:val="00BB0C5D"/>
    <w:rsid w:val="00BB49DE"/>
    <w:rsid w:val="00BB6C9B"/>
    <w:rsid w:val="00BB7D30"/>
    <w:rsid w:val="00BC07FE"/>
    <w:rsid w:val="00BC4B7F"/>
    <w:rsid w:val="00BC7ED7"/>
    <w:rsid w:val="00BD0163"/>
    <w:rsid w:val="00BD159E"/>
    <w:rsid w:val="00BD5692"/>
    <w:rsid w:val="00BE2BD3"/>
    <w:rsid w:val="00BE3464"/>
    <w:rsid w:val="00BE3586"/>
    <w:rsid w:val="00BE5B5F"/>
    <w:rsid w:val="00BF4A9F"/>
    <w:rsid w:val="00C0058E"/>
    <w:rsid w:val="00C064DD"/>
    <w:rsid w:val="00C224BC"/>
    <w:rsid w:val="00C25D4A"/>
    <w:rsid w:val="00C26F55"/>
    <w:rsid w:val="00C30C63"/>
    <w:rsid w:val="00C318F0"/>
    <w:rsid w:val="00C32B37"/>
    <w:rsid w:val="00C3624F"/>
    <w:rsid w:val="00C36B8B"/>
    <w:rsid w:val="00C371D7"/>
    <w:rsid w:val="00C41B2D"/>
    <w:rsid w:val="00C47DBF"/>
    <w:rsid w:val="00C501CF"/>
    <w:rsid w:val="00C504D8"/>
    <w:rsid w:val="00C53666"/>
    <w:rsid w:val="00C552FF"/>
    <w:rsid w:val="00C558DA"/>
    <w:rsid w:val="00C55AF3"/>
    <w:rsid w:val="00C56637"/>
    <w:rsid w:val="00C60713"/>
    <w:rsid w:val="00C60EF0"/>
    <w:rsid w:val="00C70B49"/>
    <w:rsid w:val="00C75C7C"/>
    <w:rsid w:val="00C75DEA"/>
    <w:rsid w:val="00C81951"/>
    <w:rsid w:val="00C83A8F"/>
    <w:rsid w:val="00C84759"/>
    <w:rsid w:val="00C84ECF"/>
    <w:rsid w:val="00C858AC"/>
    <w:rsid w:val="00C85F71"/>
    <w:rsid w:val="00C936AF"/>
    <w:rsid w:val="00C97578"/>
    <w:rsid w:val="00C97936"/>
    <w:rsid w:val="00CA3012"/>
    <w:rsid w:val="00CA5ED2"/>
    <w:rsid w:val="00CA6C7F"/>
    <w:rsid w:val="00CA78AF"/>
    <w:rsid w:val="00CA7E8A"/>
    <w:rsid w:val="00CB0C1D"/>
    <w:rsid w:val="00CB328E"/>
    <w:rsid w:val="00CB6F8C"/>
    <w:rsid w:val="00CC0260"/>
    <w:rsid w:val="00CC10A6"/>
    <w:rsid w:val="00CC435D"/>
    <w:rsid w:val="00CC752A"/>
    <w:rsid w:val="00CD26A1"/>
    <w:rsid w:val="00CD3ECD"/>
    <w:rsid w:val="00CD5498"/>
    <w:rsid w:val="00CD5EB8"/>
    <w:rsid w:val="00CD6AC7"/>
    <w:rsid w:val="00CD6C40"/>
    <w:rsid w:val="00CD7044"/>
    <w:rsid w:val="00CD7FD4"/>
    <w:rsid w:val="00CE08B9"/>
    <w:rsid w:val="00CE1974"/>
    <w:rsid w:val="00CE524C"/>
    <w:rsid w:val="00CE72CF"/>
    <w:rsid w:val="00CF141F"/>
    <w:rsid w:val="00CF37C0"/>
    <w:rsid w:val="00CF4777"/>
    <w:rsid w:val="00CF5AF8"/>
    <w:rsid w:val="00D0502E"/>
    <w:rsid w:val="00D067BB"/>
    <w:rsid w:val="00D070CC"/>
    <w:rsid w:val="00D1352A"/>
    <w:rsid w:val="00D13EDE"/>
    <w:rsid w:val="00D169AF"/>
    <w:rsid w:val="00D22FE8"/>
    <w:rsid w:val="00D242C8"/>
    <w:rsid w:val="00D244CE"/>
    <w:rsid w:val="00D25249"/>
    <w:rsid w:val="00D255A7"/>
    <w:rsid w:val="00D265E3"/>
    <w:rsid w:val="00D34B4A"/>
    <w:rsid w:val="00D43739"/>
    <w:rsid w:val="00D44172"/>
    <w:rsid w:val="00D44BA2"/>
    <w:rsid w:val="00D4501F"/>
    <w:rsid w:val="00D526A4"/>
    <w:rsid w:val="00D526D8"/>
    <w:rsid w:val="00D52B71"/>
    <w:rsid w:val="00D532D3"/>
    <w:rsid w:val="00D61FC0"/>
    <w:rsid w:val="00D62CEF"/>
    <w:rsid w:val="00D63B8C"/>
    <w:rsid w:val="00D67D4A"/>
    <w:rsid w:val="00D70C16"/>
    <w:rsid w:val="00D712FD"/>
    <w:rsid w:val="00D71FCA"/>
    <w:rsid w:val="00D72CB6"/>
    <w:rsid w:val="00D72CF8"/>
    <w:rsid w:val="00D739CC"/>
    <w:rsid w:val="00D8093D"/>
    <w:rsid w:val="00D8108C"/>
    <w:rsid w:val="00D82992"/>
    <w:rsid w:val="00D842AE"/>
    <w:rsid w:val="00D84406"/>
    <w:rsid w:val="00D9211C"/>
    <w:rsid w:val="00D9261F"/>
    <w:rsid w:val="00D92DE0"/>
    <w:rsid w:val="00D92FEF"/>
    <w:rsid w:val="00D93A0F"/>
    <w:rsid w:val="00D93DFB"/>
    <w:rsid w:val="00DA1BCA"/>
    <w:rsid w:val="00DA3FFA"/>
    <w:rsid w:val="00DA4B78"/>
    <w:rsid w:val="00DA4BAF"/>
    <w:rsid w:val="00DA6D7A"/>
    <w:rsid w:val="00DA7299"/>
    <w:rsid w:val="00DB36B7"/>
    <w:rsid w:val="00DB3E23"/>
    <w:rsid w:val="00DC1D7F"/>
    <w:rsid w:val="00DC46FF"/>
    <w:rsid w:val="00DC5254"/>
    <w:rsid w:val="00DD1A4F"/>
    <w:rsid w:val="00DD3107"/>
    <w:rsid w:val="00DD357F"/>
    <w:rsid w:val="00DD39EE"/>
    <w:rsid w:val="00DD5EFF"/>
    <w:rsid w:val="00DD71B2"/>
    <w:rsid w:val="00DD7C2C"/>
    <w:rsid w:val="00DE3C4F"/>
    <w:rsid w:val="00DE6E55"/>
    <w:rsid w:val="00DE6FCB"/>
    <w:rsid w:val="00DF0EF2"/>
    <w:rsid w:val="00DF5660"/>
    <w:rsid w:val="00E034BA"/>
    <w:rsid w:val="00E0574F"/>
    <w:rsid w:val="00E06797"/>
    <w:rsid w:val="00E07A3F"/>
    <w:rsid w:val="00E11B3C"/>
    <w:rsid w:val="00E122BC"/>
    <w:rsid w:val="00E1265B"/>
    <w:rsid w:val="00E13B48"/>
    <w:rsid w:val="00E1404F"/>
    <w:rsid w:val="00E1406F"/>
    <w:rsid w:val="00E144D4"/>
    <w:rsid w:val="00E166DE"/>
    <w:rsid w:val="00E16810"/>
    <w:rsid w:val="00E20ACC"/>
    <w:rsid w:val="00E212EF"/>
    <w:rsid w:val="00E21769"/>
    <w:rsid w:val="00E21C83"/>
    <w:rsid w:val="00E2414E"/>
    <w:rsid w:val="00E24ABB"/>
    <w:rsid w:val="00E24ADA"/>
    <w:rsid w:val="00E256F6"/>
    <w:rsid w:val="00E26BBC"/>
    <w:rsid w:val="00E328EE"/>
    <w:rsid w:val="00E32F59"/>
    <w:rsid w:val="00E351EA"/>
    <w:rsid w:val="00E3618D"/>
    <w:rsid w:val="00E37DC3"/>
    <w:rsid w:val="00E37F15"/>
    <w:rsid w:val="00E440CD"/>
    <w:rsid w:val="00E46D9A"/>
    <w:rsid w:val="00E509D1"/>
    <w:rsid w:val="00E5301B"/>
    <w:rsid w:val="00E54A00"/>
    <w:rsid w:val="00E565FF"/>
    <w:rsid w:val="00E600D6"/>
    <w:rsid w:val="00E6071E"/>
    <w:rsid w:val="00E639B5"/>
    <w:rsid w:val="00E63C75"/>
    <w:rsid w:val="00E65388"/>
    <w:rsid w:val="00E67833"/>
    <w:rsid w:val="00E67FFA"/>
    <w:rsid w:val="00E70C89"/>
    <w:rsid w:val="00E74ACB"/>
    <w:rsid w:val="00E7523F"/>
    <w:rsid w:val="00E800D5"/>
    <w:rsid w:val="00E85B7D"/>
    <w:rsid w:val="00E9121B"/>
    <w:rsid w:val="00E91F4E"/>
    <w:rsid w:val="00E93243"/>
    <w:rsid w:val="00E94B48"/>
    <w:rsid w:val="00E96602"/>
    <w:rsid w:val="00E96614"/>
    <w:rsid w:val="00EA0AE2"/>
    <w:rsid w:val="00EA1698"/>
    <w:rsid w:val="00EA292F"/>
    <w:rsid w:val="00EA2CFF"/>
    <w:rsid w:val="00EA39E5"/>
    <w:rsid w:val="00EB1D67"/>
    <w:rsid w:val="00EB3106"/>
    <w:rsid w:val="00EC300C"/>
    <w:rsid w:val="00EC5A46"/>
    <w:rsid w:val="00EC5B54"/>
    <w:rsid w:val="00EC63E2"/>
    <w:rsid w:val="00ED0087"/>
    <w:rsid w:val="00ED140C"/>
    <w:rsid w:val="00ED1F3E"/>
    <w:rsid w:val="00ED62BB"/>
    <w:rsid w:val="00ED7C3A"/>
    <w:rsid w:val="00EE1840"/>
    <w:rsid w:val="00EE1BA8"/>
    <w:rsid w:val="00EE1E98"/>
    <w:rsid w:val="00EE34A7"/>
    <w:rsid w:val="00EE397B"/>
    <w:rsid w:val="00EE4483"/>
    <w:rsid w:val="00EE5261"/>
    <w:rsid w:val="00EE60EB"/>
    <w:rsid w:val="00EE674A"/>
    <w:rsid w:val="00EF1DC5"/>
    <w:rsid w:val="00EF22B3"/>
    <w:rsid w:val="00EF39A9"/>
    <w:rsid w:val="00EF469A"/>
    <w:rsid w:val="00F00EEA"/>
    <w:rsid w:val="00F0151E"/>
    <w:rsid w:val="00F03416"/>
    <w:rsid w:val="00F03AD8"/>
    <w:rsid w:val="00F03B69"/>
    <w:rsid w:val="00F06635"/>
    <w:rsid w:val="00F07A50"/>
    <w:rsid w:val="00F113DA"/>
    <w:rsid w:val="00F14129"/>
    <w:rsid w:val="00F14C7F"/>
    <w:rsid w:val="00F21488"/>
    <w:rsid w:val="00F23184"/>
    <w:rsid w:val="00F25F15"/>
    <w:rsid w:val="00F31216"/>
    <w:rsid w:val="00F319FC"/>
    <w:rsid w:val="00F331DC"/>
    <w:rsid w:val="00F37DC8"/>
    <w:rsid w:val="00F411DF"/>
    <w:rsid w:val="00F439B3"/>
    <w:rsid w:val="00F43ADB"/>
    <w:rsid w:val="00F443CD"/>
    <w:rsid w:val="00F45AA8"/>
    <w:rsid w:val="00F472DE"/>
    <w:rsid w:val="00F502DD"/>
    <w:rsid w:val="00F511D5"/>
    <w:rsid w:val="00F52A1B"/>
    <w:rsid w:val="00F6202A"/>
    <w:rsid w:val="00F624DD"/>
    <w:rsid w:val="00F631D3"/>
    <w:rsid w:val="00F638FC"/>
    <w:rsid w:val="00F650C3"/>
    <w:rsid w:val="00F65D85"/>
    <w:rsid w:val="00F67D30"/>
    <w:rsid w:val="00F7203C"/>
    <w:rsid w:val="00F732DD"/>
    <w:rsid w:val="00F75453"/>
    <w:rsid w:val="00F7573D"/>
    <w:rsid w:val="00F8091E"/>
    <w:rsid w:val="00F82989"/>
    <w:rsid w:val="00F83498"/>
    <w:rsid w:val="00F85D44"/>
    <w:rsid w:val="00F8615C"/>
    <w:rsid w:val="00F87B06"/>
    <w:rsid w:val="00F969E5"/>
    <w:rsid w:val="00F96E97"/>
    <w:rsid w:val="00F97AEE"/>
    <w:rsid w:val="00F97E54"/>
    <w:rsid w:val="00FA1A40"/>
    <w:rsid w:val="00FA1C95"/>
    <w:rsid w:val="00FA6BB0"/>
    <w:rsid w:val="00FB1DFB"/>
    <w:rsid w:val="00FB5AC3"/>
    <w:rsid w:val="00FB7520"/>
    <w:rsid w:val="00FD0152"/>
    <w:rsid w:val="00FD1E7F"/>
    <w:rsid w:val="00FD2D77"/>
    <w:rsid w:val="00FD3B8F"/>
    <w:rsid w:val="00FD5860"/>
    <w:rsid w:val="00FE1067"/>
    <w:rsid w:val="00FE352D"/>
    <w:rsid w:val="00FE40EB"/>
    <w:rsid w:val="00FE4D02"/>
    <w:rsid w:val="00FE4F37"/>
    <w:rsid w:val="00FE51C9"/>
    <w:rsid w:val="00FE7B2F"/>
    <w:rsid w:val="00FE7D62"/>
    <w:rsid w:val="00FF3819"/>
    <w:rsid w:val="00FF5DCC"/>
    <w:rsid w:val="01F2F2E7"/>
    <w:rsid w:val="05EC2451"/>
    <w:rsid w:val="0D0C7298"/>
    <w:rsid w:val="0D94193C"/>
    <w:rsid w:val="0F5A60DA"/>
    <w:rsid w:val="17707873"/>
    <w:rsid w:val="18A122B0"/>
    <w:rsid w:val="19E12964"/>
    <w:rsid w:val="22E6694C"/>
    <w:rsid w:val="235DE570"/>
    <w:rsid w:val="23D6DAA9"/>
    <w:rsid w:val="4150BE81"/>
    <w:rsid w:val="42C74A09"/>
    <w:rsid w:val="42DBB2A5"/>
    <w:rsid w:val="458C2AA0"/>
    <w:rsid w:val="4913B645"/>
    <w:rsid w:val="4B29AE81"/>
    <w:rsid w:val="527B5ED6"/>
    <w:rsid w:val="58A70787"/>
    <w:rsid w:val="6297EF58"/>
    <w:rsid w:val="6F5C7EFA"/>
    <w:rsid w:val="760900C0"/>
    <w:rsid w:val="7713865A"/>
    <w:rsid w:val="7A260E0C"/>
    <w:rsid w:val="7D4E0DB1"/>
    <w:rsid w:val="7FFCD3E8"/>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54168"/>
  <w15:chartTrackingRefBased/>
  <w15:docId w15:val="{BB09C181-1EFA-4BC0-AFB3-FD1CC18A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6D114F"/>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6D114F"/>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6D114F"/>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6D114F"/>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6D114F"/>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6D114F"/>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6D114F"/>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6D114F"/>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6D114F"/>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6D114F"/>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6D114F"/>
    <w:rPr>
      <w:rFonts w:ascii="Times New Roman" w:hAnsi="Times New Roman"/>
      <w:b/>
      <w:sz w:val="18"/>
      <w:lang w:val="en-GB"/>
    </w:rPr>
  </w:style>
  <w:style w:type="table" w:customStyle="1" w:styleId="Tabledocright">
    <w:name w:val="Table_doc_right"/>
    <w:basedOn w:val="TableNormal"/>
    <w:rsid w:val="006D114F"/>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6D114F"/>
    <w:pPr>
      <w:ind w:left="1000"/>
    </w:pPr>
    <w:rPr>
      <w:sz w:val="18"/>
      <w:szCs w:val="18"/>
    </w:rPr>
  </w:style>
  <w:style w:type="paragraph" w:styleId="TOC7">
    <w:name w:val="toc 7"/>
    <w:basedOn w:val="Normal"/>
    <w:next w:val="Normal"/>
    <w:autoRedefine/>
    <w:semiHidden/>
    <w:rsid w:val="006D114F"/>
    <w:pPr>
      <w:ind w:left="1200"/>
    </w:pPr>
    <w:rPr>
      <w:sz w:val="18"/>
      <w:szCs w:val="18"/>
    </w:rPr>
  </w:style>
  <w:style w:type="paragraph" w:styleId="TOC8">
    <w:name w:val="toc 8"/>
    <w:basedOn w:val="Normal"/>
    <w:next w:val="Normal"/>
    <w:autoRedefine/>
    <w:semiHidden/>
    <w:rsid w:val="006D114F"/>
    <w:pPr>
      <w:ind w:left="1400"/>
    </w:pPr>
    <w:rPr>
      <w:sz w:val="18"/>
      <w:szCs w:val="18"/>
    </w:rPr>
  </w:style>
  <w:style w:type="paragraph" w:styleId="TOC9">
    <w:name w:val="toc 9"/>
    <w:basedOn w:val="Normal"/>
    <w:next w:val="Normal"/>
    <w:autoRedefine/>
    <w:semiHidden/>
    <w:rsid w:val="006D114F"/>
    <w:pPr>
      <w:ind w:left="1600"/>
    </w:pPr>
    <w:rPr>
      <w:sz w:val="18"/>
      <w:szCs w:val="18"/>
    </w:rPr>
  </w:style>
  <w:style w:type="paragraph" w:customStyle="1" w:styleId="Titlefigure">
    <w:name w:val="Title_figure"/>
    <w:basedOn w:val="Titletable"/>
    <w:next w:val="NormalNonumber"/>
    <w:rsid w:val="006D114F"/>
    <w:pPr>
      <w:tabs>
        <w:tab w:val="clear" w:pos="4990"/>
      </w:tabs>
    </w:pPr>
    <w:rPr>
      <w:bCs w:val="0"/>
    </w:rPr>
  </w:style>
  <w:style w:type="paragraph" w:styleId="TableofFigures">
    <w:name w:val="table of figures"/>
    <w:basedOn w:val="Normal"/>
    <w:next w:val="Normal"/>
    <w:autoRedefine/>
    <w:semiHidden/>
    <w:rsid w:val="006D114F"/>
    <w:pPr>
      <w:ind w:left="1814" w:hanging="567"/>
    </w:pPr>
  </w:style>
  <w:style w:type="paragraph" w:customStyle="1" w:styleId="CH1">
    <w:name w:val="CH1"/>
    <w:basedOn w:val="Normal-pool"/>
    <w:next w:val="CH2"/>
    <w:qFormat/>
    <w:rsid w:val="006D114F"/>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6D114F"/>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6D114F"/>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6D114F"/>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6D114F"/>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6D114F"/>
    <w:pPr>
      <w:tabs>
        <w:tab w:val="left" w:pos="4321"/>
        <w:tab w:val="right" w:pos="8641"/>
      </w:tabs>
      <w:spacing w:before="60"/>
    </w:pPr>
    <w:rPr>
      <w:b/>
      <w:sz w:val="18"/>
    </w:rPr>
  </w:style>
  <w:style w:type="paragraph" w:customStyle="1" w:styleId="Footer-pool">
    <w:name w:val="Footer-pool"/>
    <w:basedOn w:val="Normal-pool"/>
    <w:next w:val="Normal-pool"/>
    <w:rsid w:val="006D114F"/>
    <w:pPr>
      <w:tabs>
        <w:tab w:val="right" w:pos="8641"/>
      </w:tabs>
      <w:spacing w:after="120"/>
    </w:pPr>
    <w:rPr>
      <w:b/>
      <w:sz w:val="18"/>
    </w:rPr>
  </w:style>
  <w:style w:type="paragraph" w:customStyle="1" w:styleId="Header-pool">
    <w:name w:val="Header-pool"/>
    <w:basedOn w:val="Normal"/>
    <w:next w:val="Normal"/>
    <w:rsid w:val="006D114F"/>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unhideWhenUsed/>
    <w:rsid w:val="006D114F"/>
    <w:rPr>
      <w:szCs w:val="18"/>
      <w:vertAlign w:val="superscript"/>
      <w:lang w:val="en-GB"/>
    </w:rPr>
  </w:style>
  <w:style w:type="table" w:customStyle="1" w:styleId="AATable">
    <w:name w:val="AA_Table"/>
    <w:basedOn w:val="TableNormal"/>
    <w:semiHidden/>
    <w:rsid w:val="006D114F"/>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D114F"/>
    <w:pPr>
      <w:keepNext/>
      <w:keepLines/>
      <w:suppressAutoHyphens/>
    </w:pPr>
    <w:rPr>
      <w:b/>
    </w:rPr>
  </w:style>
  <w:style w:type="paragraph" w:customStyle="1" w:styleId="AATitle2">
    <w:name w:val="AA_Title2"/>
    <w:basedOn w:val="AATitle"/>
    <w:rsid w:val="006D114F"/>
    <w:pPr>
      <w:keepNext w:val="0"/>
      <w:keepLines w:val="0"/>
      <w:tabs>
        <w:tab w:val="clear" w:pos="4990"/>
      </w:tabs>
      <w:spacing w:before="120" w:after="120"/>
    </w:pPr>
  </w:style>
  <w:style w:type="paragraph" w:customStyle="1" w:styleId="BBTitle">
    <w:name w:val="BB_Title"/>
    <w:basedOn w:val="Normal-pool"/>
    <w:link w:val="BBTitleChar"/>
    <w:qFormat/>
    <w:rsid w:val="006D114F"/>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6D114F"/>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6D114F"/>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6D114F"/>
    <w:rPr>
      <w:color w:val="0000FF"/>
      <w:u w:val="none"/>
    </w:rPr>
  </w:style>
  <w:style w:type="numbering" w:customStyle="1" w:styleId="Normallist">
    <w:name w:val="Normal_list"/>
    <w:basedOn w:val="NoList"/>
    <w:rsid w:val="006D114F"/>
    <w:pPr>
      <w:numPr>
        <w:numId w:val="1"/>
      </w:numPr>
    </w:pPr>
  </w:style>
  <w:style w:type="paragraph" w:customStyle="1" w:styleId="NormalNonumber">
    <w:name w:val="Normal_No_number"/>
    <w:basedOn w:val="Normal-pool"/>
    <w:qFormat/>
    <w:rsid w:val="006D114F"/>
    <w:pPr>
      <w:spacing w:after="120"/>
      <w:ind w:left="1247"/>
    </w:pPr>
  </w:style>
  <w:style w:type="paragraph" w:customStyle="1" w:styleId="Normalnumber">
    <w:name w:val="Normal_number"/>
    <w:basedOn w:val="Normal"/>
    <w:link w:val="NormalnumberChar"/>
    <w:rsid w:val="006D114F"/>
    <w:pPr>
      <w:numPr>
        <w:numId w:val="1"/>
      </w:numPr>
      <w:tabs>
        <w:tab w:val="clear" w:pos="624"/>
      </w:tabs>
      <w:spacing w:after="120"/>
      <w:ind w:left="1247"/>
    </w:pPr>
  </w:style>
  <w:style w:type="paragraph" w:customStyle="1" w:styleId="Titletable">
    <w:name w:val="Title_table"/>
    <w:basedOn w:val="Normal-pool"/>
    <w:next w:val="NormalNonumber"/>
    <w:rsid w:val="006D114F"/>
    <w:pPr>
      <w:keepNext/>
      <w:keepLines/>
      <w:suppressAutoHyphens/>
      <w:spacing w:after="60"/>
      <w:ind w:left="1247"/>
    </w:pPr>
    <w:rPr>
      <w:b/>
      <w:bCs/>
    </w:rPr>
  </w:style>
  <w:style w:type="paragraph" w:styleId="TOC1">
    <w:name w:val="toc 1"/>
    <w:basedOn w:val="Normal"/>
    <w:next w:val="Normal"/>
    <w:autoRedefine/>
    <w:uiPriority w:val="39"/>
    <w:unhideWhenUsed/>
    <w:rsid w:val="006D114F"/>
    <w:pPr>
      <w:tabs>
        <w:tab w:val="right" w:leader="dot" w:pos="9486"/>
      </w:tabs>
      <w:spacing w:before="240"/>
      <w:ind w:left="1984" w:hanging="737"/>
    </w:pPr>
    <w:rPr>
      <w:bCs/>
    </w:rPr>
  </w:style>
  <w:style w:type="paragraph" w:styleId="TOC2">
    <w:name w:val="toc 2"/>
    <w:basedOn w:val="Normal"/>
    <w:next w:val="Normal"/>
    <w:uiPriority w:val="39"/>
    <w:unhideWhenUsed/>
    <w:rsid w:val="006D114F"/>
    <w:pPr>
      <w:tabs>
        <w:tab w:val="right" w:leader="dot" w:pos="9486"/>
      </w:tabs>
      <w:spacing w:before="60"/>
      <w:ind w:left="2608" w:hanging="737"/>
    </w:pPr>
  </w:style>
  <w:style w:type="paragraph" w:styleId="TOC3">
    <w:name w:val="toc 3"/>
    <w:basedOn w:val="Normal"/>
    <w:next w:val="Normal"/>
    <w:uiPriority w:val="39"/>
    <w:unhideWhenUsed/>
    <w:rsid w:val="006D114F"/>
    <w:pPr>
      <w:tabs>
        <w:tab w:val="right" w:leader="dot" w:pos="9486"/>
      </w:tabs>
      <w:ind w:left="3232" w:hanging="737"/>
    </w:pPr>
    <w:rPr>
      <w:iCs/>
    </w:rPr>
  </w:style>
  <w:style w:type="paragraph" w:styleId="TOC4">
    <w:name w:val="toc 4"/>
    <w:basedOn w:val="Normal"/>
    <w:next w:val="Normal"/>
    <w:uiPriority w:val="39"/>
    <w:unhideWhenUsed/>
    <w:rsid w:val="006D114F"/>
    <w:pPr>
      <w:tabs>
        <w:tab w:val="left" w:pos="1000"/>
        <w:tab w:val="right" w:leader="dot" w:pos="9486"/>
      </w:tabs>
      <w:ind w:left="3856" w:hanging="737"/>
    </w:pPr>
    <w:rPr>
      <w:szCs w:val="18"/>
    </w:rPr>
  </w:style>
  <w:style w:type="paragraph" w:styleId="TOC5">
    <w:name w:val="toc 5"/>
    <w:basedOn w:val="Normal"/>
    <w:next w:val="Normal"/>
    <w:uiPriority w:val="39"/>
    <w:rsid w:val="006D114F"/>
    <w:pPr>
      <w:tabs>
        <w:tab w:val="right" w:leader="dot" w:pos="9486"/>
      </w:tabs>
      <w:ind w:left="4479" w:hanging="737"/>
    </w:pPr>
    <w:rPr>
      <w:sz w:val="18"/>
      <w:szCs w:val="18"/>
    </w:rPr>
  </w:style>
  <w:style w:type="paragraph" w:customStyle="1" w:styleId="ZZAnxheader">
    <w:name w:val="ZZ_Anx_header"/>
    <w:basedOn w:val="Normal-pool"/>
    <w:rsid w:val="006D114F"/>
    <w:rPr>
      <w:b/>
      <w:bCs/>
      <w:sz w:val="28"/>
      <w:szCs w:val="22"/>
    </w:rPr>
  </w:style>
  <w:style w:type="paragraph" w:customStyle="1" w:styleId="ZZAnxtitle">
    <w:name w:val="ZZ_Anx_title"/>
    <w:basedOn w:val="Normal-pool"/>
    <w:rsid w:val="006D114F"/>
    <w:pPr>
      <w:spacing w:before="360" w:after="120"/>
      <w:ind w:left="1247"/>
    </w:pPr>
    <w:rPr>
      <w:b/>
      <w:bCs/>
      <w:sz w:val="28"/>
      <w:szCs w:val="26"/>
    </w:rPr>
  </w:style>
  <w:style w:type="paragraph" w:styleId="NormalWeb">
    <w:name w:val="Normal (Web)"/>
    <w:basedOn w:val="Normal"/>
    <w:uiPriority w:val="99"/>
    <w:semiHidden/>
    <w:unhideWhenUsed/>
    <w:rsid w:val="006D114F"/>
    <w:pPr>
      <w:spacing w:before="100" w:beforeAutospacing="1" w:after="100" w:afterAutospacing="1"/>
    </w:pPr>
    <w:rPr>
      <w:rFonts w:eastAsiaTheme="minorEastAsia"/>
      <w:sz w:val="24"/>
      <w:szCs w:val="24"/>
    </w:rPr>
  </w:style>
  <w:style w:type="paragraph" w:customStyle="1" w:styleId="Normal-pool-Table">
    <w:name w:val="Normal-pool-Table"/>
    <w:basedOn w:val="Normal-pool"/>
    <w:rsid w:val="006D114F"/>
    <w:pPr>
      <w:spacing w:before="40" w:after="40"/>
    </w:pPr>
    <w:rPr>
      <w:sz w:val="18"/>
    </w:rPr>
  </w:style>
  <w:style w:type="paragraph" w:customStyle="1" w:styleId="Footnote-Text">
    <w:name w:val="Footnote-Text"/>
    <w:basedOn w:val="Normal-pool"/>
    <w:rsid w:val="006D114F"/>
    <w:pPr>
      <w:spacing w:before="20" w:after="40"/>
      <w:ind w:left="1247"/>
    </w:pPr>
    <w:rPr>
      <w:sz w:val="18"/>
    </w:rPr>
  </w:style>
  <w:style w:type="paragraph" w:customStyle="1" w:styleId="AConvName">
    <w:name w:val="A_ConvName"/>
    <w:basedOn w:val="Normal-pool"/>
    <w:next w:val="Normal-pool"/>
    <w:rsid w:val="006D114F"/>
    <w:pPr>
      <w:spacing w:before="120" w:after="240"/>
    </w:pPr>
    <w:rPr>
      <w:rFonts w:ascii="Arial" w:hAnsi="Arial"/>
      <w:b/>
      <w:sz w:val="28"/>
    </w:rPr>
  </w:style>
  <w:style w:type="paragraph" w:customStyle="1" w:styleId="ASymbol">
    <w:name w:val="A_Symbol"/>
    <w:basedOn w:val="Normal-pool"/>
    <w:rsid w:val="006D114F"/>
    <w:pPr>
      <w:tabs>
        <w:tab w:val="clear" w:pos="624"/>
        <w:tab w:val="clear" w:pos="1247"/>
        <w:tab w:val="right" w:pos="2920"/>
      </w:tabs>
    </w:pPr>
    <w:rPr>
      <w:rFonts w:eastAsia="SimSun"/>
    </w:rPr>
  </w:style>
  <w:style w:type="paragraph" w:customStyle="1" w:styleId="AText">
    <w:name w:val="A_Text"/>
    <w:basedOn w:val="Normal-pool"/>
    <w:rsid w:val="006D114F"/>
    <w:pPr>
      <w:spacing w:before="120"/>
    </w:pPr>
  </w:style>
  <w:style w:type="paragraph" w:customStyle="1" w:styleId="ATwoLetters">
    <w:name w:val="A_TwoLetters"/>
    <w:basedOn w:val="Normal-pool"/>
    <w:next w:val="Normal-pool"/>
    <w:rsid w:val="006D114F"/>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6D114F"/>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6D114F"/>
    <w:rPr>
      <w:rFonts w:ascii="Tahoma" w:hAnsi="Tahoma" w:cs="Tahoma"/>
      <w:sz w:val="16"/>
      <w:szCs w:val="16"/>
    </w:rPr>
  </w:style>
  <w:style w:type="character" w:customStyle="1" w:styleId="BalloonTextChar">
    <w:name w:val="Balloon Text Char"/>
    <w:basedOn w:val="DefaultParagraphFont"/>
    <w:link w:val="BalloonText"/>
    <w:rsid w:val="006D114F"/>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6D114F"/>
    <w:rPr>
      <w:sz w:val="16"/>
      <w:szCs w:val="16"/>
      <w:lang w:val="en-GB"/>
    </w:rPr>
  </w:style>
  <w:style w:type="paragraph" w:styleId="CommentText">
    <w:name w:val="annotation text"/>
    <w:basedOn w:val="Normal"/>
    <w:link w:val="CommentTextChar"/>
    <w:unhideWhenUsed/>
    <w:rsid w:val="006D114F"/>
  </w:style>
  <w:style w:type="character" w:customStyle="1" w:styleId="CommentTextChar">
    <w:name w:val="Comment Text Char"/>
    <w:basedOn w:val="DefaultParagraphFont"/>
    <w:link w:val="CommentText"/>
    <w:rsid w:val="006D114F"/>
    <w:rPr>
      <w:rFonts w:eastAsia="Times New Roman"/>
      <w:lang w:val="en-GB" w:eastAsia="en-US"/>
    </w:rPr>
  </w:style>
  <w:style w:type="paragraph" w:styleId="CommentSubject">
    <w:name w:val="annotation subject"/>
    <w:basedOn w:val="CommentText"/>
    <w:next w:val="CommentText"/>
    <w:link w:val="CommentSubjectChar"/>
    <w:semiHidden/>
    <w:unhideWhenUsed/>
    <w:rsid w:val="006D114F"/>
    <w:rPr>
      <w:b/>
      <w:bCs/>
    </w:rPr>
  </w:style>
  <w:style w:type="character" w:customStyle="1" w:styleId="CommentSubjectChar">
    <w:name w:val="Comment Subject Char"/>
    <w:basedOn w:val="CommentTextChar"/>
    <w:link w:val="CommentSubject"/>
    <w:semiHidden/>
    <w:rsid w:val="006D114F"/>
    <w:rPr>
      <w:rFonts w:eastAsia="Times New Roman"/>
      <w:b/>
      <w:bCs/>
      <w:lang w:val="en-GB" w:eastAsia="en-US"/>
    </w:rPr>
  </w:style>
  <w:style w:type="character" w:styleId="FollowedHyperlink">
    <w:name w:val="FollowedHyperlink"/>
    <w:uiPriority w:val="99"/>
    <w:semiHidden/>
    <w:rsid w:val="006D114F"/>
    <w:rPr>
      <w:color w:val="0000FF"/>
      <w:u w:val="none"/>
      <w:lang w:val="en-GB"/>
    </w:rPr>
  </w:style>
  <w:style w:type="character" w:customStyle="1" w:styleId="FooterChar">
    <w:name w:val="Footer Char"/>
    <w:basedOn w:val="DefaultParagraphFont"/>
    <w:link w:val="CH4"/>
    <w:rsid w:val="006D114F"/>
    <w:rPr>
      <w:rFonts w:eastAsia="Times New Roman"/>
      <w:b/>
      <w:lang w:val="en-GB" w:eastAsia="en-US"/>
    </w:rPr>
  </w:style>
  <w:style w:type="character" w:customStyle="1" w:styleId="HeaderChar">
    <w:name w:val="Header Char"/>
    <w:basedOn w:val="DefaultParagraphFont"/>
    <w:link w:val="Header"/>
    <w:semiHidden/>
    <w:rsid w:val="006D114F"/>
    <w:rPr>
      <w:rFonts w:eastAsia="Times New Roman"/>
      <w:b/>
      <w:sz w:val="18"/>
      <w:lang w:eastAsia="en-US"/>
    </w:rPr>
  </w:style>
  <w:style w:type="character" w:customStyle="1" w:styleId="Heading1Char">
    <w:name w:val="Heading 1 Char"/>
    <w:basedOn w:val="DefaultParagraphFont"/>
    <w:link w:val="Heading1"/>
    <w:rsid w:val="006D114F"/>
    <w:rPr>
      <w:rFonts w:eastAsia="Times New Roman"/>
      <w:b/>
      <w:sz w:val="28"/>
      <w:szCs w:val="28"/>
      <w:lang w:eastAsia="en-US"/>
    </w:rPr>
  </w:style>
  <w:style w:type="character" w:customStyle="1" w:styleId="Heading2Char">
    <w:name w:val="Heading 2 Char"/>
    <w:basedOn w:val="DefaultParagraphFont"/>
    <w:link w:val="Heading2"/>
    <w:rsid w:val="006D114F"/>
    <w:rPr>
      <w:rFonts w:eastAsia="Times New Roman"/>
      <w:b/>
      <w:sz w:val="24"/>
      <w:szCs w:val="24"/>
      <w:lang w:eastAsia="en-US"/>
    </w:rPr>
  </w:style>
  <w:style w:type="character" w:customStyle="1" w:styleId="Heading3Char">
    <w:name w:val="Heading 3 Char"/>
    <w:basedOn w:val="DefaultParagraphFont"/>
    <w:link w:val="Heading3"/>
    <w:rsid w:val="006D114F"/>
    <w:rPr>
      <w:rFonts w:eastAsia="Times New Roman"/>
      <w:b/>
      <w:lang w:eastAsia="en-US"/>
    </w:rPr>
  </w:style>
  <w:style w:type="character" w:customStyle="1" w:styleId="Heading4Char">
    <w:name w:val="Heading 4 Char"/>
    <w:basedOn w:val="DefaultParagraphFont"/>
    <w:link w:val="Heading4"/>
    <w:rsid w:val="006D114F"/>
    <w:rPr>
      <w:rFonts w:eastAsia="Times New Roman"/>
      <w:b/>
      <w:lang w:eastAsia="en-US"/>
    </w:rPr>
  </w:style>
  <w:style w:type="character" w:customStyle="1" w:styleId="Heading5Char">
    <w:name w:val="Heading 5 Char"/>
    <w:basedOn w:val="DefaultParagraphFont"/>
    <w:link w:val="Heading5"/>
    <w:rsid w:val="006D114F"/>
    <w:rPr>
      <w:rFonts w:eastAsia="Times New Roman"/>
      <w:b/>
      <w:lang w:eastAsia="en-US"/>
    </w:rPr>
  </w:style>
  <w:style w:type="character" w:customStyle="1" w:styleId="Heading6Char">
    <w:name w:val="Heading 6 Char"/>
    <w:basedOn w:val="DefaultParagraphFont"/>
    <w:link w:val="Heading6"/>
    <w:semiHidden/>
    <w:rsid w:val="006D114F"/>
    <w:rPr>
      <w:rFonts w:eastAsia="Times New Roman"/>
      <w:bCs/>
      <w:sz w:val="24"/>
      <w:lang w:eastAsia="en-US"/>
    </w:rPr>
  </w:style>
  <w:style w:type="character" w:customStyle="1" w:styleId="Heading7Char">
    <w:name w:val="Heading 7 Char"/>
    <w:basedOn w:val="DefaultParagraphFont"/>
    <w:link w:val="Heading7"/>
    <w:semiHidden/>
    <w:rsid w:val="006D114F"/>
    <w:rPr>
      <w:rFonts w:eastAsia="Times New Roman"/>
      <w:b/>
      <w:snapToGrid w:val="0"/>
      <w:u w:val="single"/>
      <w:lang w:eastAsia="en-US"/>
    </w:rPr>
  </w:style>
  <w:style w:type="character" w:customStyle="1" w:styleId="Heading8Char">
    <w:name w:val="Heading 8 Char"/>
    <w:basedOn w:val="DefaultParagraphFont"/>
    <w:link w:val="Heading8"/>
    <w:semiHidden/>
    <w:rsid w:val="006D114F"/>
    <w:rPr>
      <w:rFonts w:eastAsia="Times New Roman"/>
      <w:b/>
      <w:snapToGrid w:val="0"/>
      <w:u w:val="single"/>
      <w:lang w:eastAsia="en-US"/>
    </w:rPr>
  </w:style>
  <w:style w:type="character" w:customStyle="1" w:styleId="Heading9Char">
    <w:name w:val="Heading 9 Char"/>
    <w:basedOn w:val="DefaultParagraphFont"/>
    <w:link w:val="Heading9"/>
    <w:semiHidden/>
    <w:rsid w:val="006D114F"/>
    <w:rPr>
      <w:rFonts w:eastAsia="Times New Roman"/>
      <w:snapToGrid w:val="0"/>
      <w:u w:val="single"/>
      <w:lang w:eastAsia="en-US"/>
    </w:rPr>
  </w:style>
  <w:style w:type="paragraph" w:styleId="ListParagraph">
    <w:name w:val="List Paragraph"/>
    <w:basedOn w:val="Normal"/>
    <w:uiPriority w:val="34"/>
    <w:semiHidden/>
    <w:qFormat/>
    <w:rsid w:val="006D114F"/>
    <w:pPr>
      <w:ind w:left="720"/>
      <w:contextualSpacing/>
    </w:pPr>
  </w:style>
  <w:style w:type="paragraph" w:styleId="NoSpacing">
    <w:name w:val="No Spacing"/>
    <w:uiPriority w:val="1"/>
    <w:semiHidden/>
    <w:qFormat/>
    <w:rsid w:val="006D114F"/>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6D114F"/>
    <w:rPr>
      <w:rFonts w:eastAsia="Times New Roman"/>
      <w:lang w:val="en-GB" w:eastAsia="en-US"/>
    </w:rPr>
  </w:style>
  <w:style w:type="character" w:styleId="PlaceholderText">
    <w:name w:val="Placeholder Text"/>
    <w:basedOn w:val="DefaultParagraphFont"/>
    <w:uiPriority w:val="99"/>
    <w:semiHidden/>
    <w:rsid w:val="006D114F"/>
    <w:rPr>
      <w:color w:val="808080"/>
    </w:rPr>
  </w:style>
  <w:style w:type="table" w:styleId="TableGrid">
    <w:name w:val="Table Grid"/>
    <w:basedOn w:val="TableNormal"/>
    <w:rsid w:val="006D1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6D114F"/>
    <w:pPr>
      <w:spacing w:before="120" w:after="240"/>
    </w:pPr>
  </w:style>
  <w:style w:type="character" w:customStyle="1" w:styleId="ALogoChar">
    <w:name w:val="A_Logo Char"/>
    <w:basedOn w:val="DefaultParagraphFont"/>
    <w:link w:val="ALogo"/>
    <w:rsid w:val="006D114F"/>
    <w:rPr>
      <w:rFonts w:eastAsia="Times New Roman"/>
      <w:lang w:val="en-GB" w:eastAsia="en-US"/>
    </w:rPr>
  </w:style>
  <w:style w:type="paragraph" w:customStyle="1" w:styleId="ASpacer">
    <w:name w:val="A_Spacer"/>
    <w:basedOn w:val="Normal-pool"/>
    <w:link w:val="ASpacerChar"/>
    <w:rsid w:val="006D114F"/>
    <w:rPr>
      <w:sz w:val="2"/>
    </w:rPr>
  </w:style>
  <w:style w:type="character" w:customStyle="1" w:styleId="ASpacerChar">
    <w:name w:val="A_Spacer Char"/>
    <w:basedOn w:val="DefaultParagraphFont"/>
    <w:link w:val="ASpacer"/>
    <w:rsid w:val="006D114F"/>
    <w:rPr>
      <w:rFonts w:eastAsia="Times New Roman"/>
      <w:sz w:val="2"/>
      <w:lang w:val="en-GB" w:eastAsia="en-US"/>
    </w:rPr>
  </w:style>
  <w:style w:type="paragraph" w:customStyle="1" w:styleId="AATitle1">
    <w:name w:val="AA_Title1"/>
    <w:basedOn w:val="Normal-pool"/>
    <w:rsid w:val="006D114F"/>
  </w:style>
  <w:style w:type="character" w:styleId="UnresolvedMention">
    <w:name w:val="Unresolved Mention"/>
    <w:basedOn w:val="DefaultParagraphFont"/>
    <w:uiPriority w:val="99"/>
    <w:semiHidden/>
    <w:rsid w:val="006D114F"/>
    <w:rPr>
      <w:color w:val="605E5C"/>
      <w:shd w:val="clear" w:color="auto" w:fill="E1DFDD"/>
    </w:rPr>
  </w:style>
  <w:style w:type="paragraph" w:customStyle="1" w:styleId="ANormal">
    <w:name w:val="A_Normal"/>
    <w:basedOn w:val="Normal-pool"/>
    <w:rsid w:val="006D114F"/>
  </w:style>
  <w:style w:type="paragraph" w:customStyle="1" w:styleId="AText0">
    <w:name w:val="A_Text0"/>
    <w:basedOn w:val="AText"/>
    <w:next w:val="AText"/>
    <w:rsid w:val="006D114F"/>
    <w:pPr>
      <w:tabs>
        <w:tab w:val="clear" w:pos="4990"/>
      </w:tabs>
      <w:spacing w:before="0" w:after="120"/>
    </w:pPr>
  </w:style>
  <w:style w:type="paragraph" w:styleId="Footer">
    <w:name w:val="footer"/>
    <w:basedOn w:val="Normal"/>
    <w:link w:val="FooterChar1"/>
    <w:unhideWhenUsed/>
    <w:rsid w:val="006D114F"/>
    <w:pPr>
      <w:tabs>
        <w:tab w:val="clear" w:pos="1247"/>
        <w:tab w:val="right" w:pos="8641"/>
      </w:tabs>
    </w:pPr>
    <w:rPr>
      <w:b/>
      <w:sz w:val="18"/>
    </w:rPr>
  </w:style>
  <w:style w:type="character" w:customStyle="1" w:styleId="FooterChar1">
    <w:name w:val="Footer Char1"/>
    <w:basedOn w:val="DefaultParagraphFont"/>
    <w:link w:val="Footer"/>
    <w:rsid w:val="006D114F"/>
    <w:rPr>
      <w:rFonts w:eastAsia="Times New Roman"/>
      <w:b/>
      <w:sz w:val="18"/>
      <w:lang w:eastAsia="en-US"/>
    </w:rPr>
  </w:style>
  <w:style w:type="paragraph" w:customStyle="1" w:styleId="Normal-pool">
    <w:name w:val="Normal-pool"/>
    <w:link w:val="Normal-poolChar"/>
    <w:qFormat/>
    <w:rsid w:val="006D114F"/>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6D114F"/>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6D114F"/>
    <w:pPr>
      <w:spacing w:before="60"/>
      <w:ind w:left="624"/>
    </w:pPr>
    <w:rPr>
      <w:rFonts w:eastAsiaTheme="minorEastAsia"/>
      <w:sz w:val="18"/>
    </w:rPr>
  </w:style>
  <w:style w:type="paragraph" w:styleId="Bibliography">
    <w:name w:val="Bibliography"/>
    <w:basedOn w:val="Normal"/>
    <w:next w:val="Normal"/>
    <w:uiPriority w:val="37"/>
    <w:semiHidden/>
    <w:rsid w:val="00E24ABB"/>
  </w:style>
  <w:style w:type="paragraph" w:styleId="BlockText">
    <w:name w:val="Block Text"/>
    <w:basedOn w:val="Normal"/>
    <w:semiHidden/>
    <w:unhideWhenUsed/>
    <w:rsid w:val="00E24AB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E24ABB"/>
    <w:pPr>
      <w:spacing w:after="120"/>
    </w:pPr>
  </w:style>
  <w:style w:type="character" w:customStyle="1" w:styleId="BodyTextChar">
    <w:name w:val="Body Text Char"/>
    <w:basedOn w:val="DefaultParagraphFont"/>
    <w:link w:val="BodyText"/>
    <w:semiHidden/>
    <w:rsid w:val="00E24ABB"/>
    <w:rPr>
      <w:rFonts w:eastAsia="Times New Roman"/>
      <w:lang w:val="en-GB" w:eastAsia="en-US"/>
    </w:rPr>
  </w:style>
  <w:style w:type="paragraph" w:styleId="BodyText2">
    <w:name w:val="Body Text 2"/>
    <w:basedOn w:val="Normal"/>
    <w:link w:val="BodyText2Char"/>
    <w:semiHidden/>
    <w:unhideWhenUsed/>
    <w:rsid w:val="00E24ABB"/>
    <w:pPr>
      <w:spacing w:after="120" w:line="480" w:lineRule="auto"/>
    </w:pPr>
  </w:style>
  <w:style w:type="character" w:customStyle="1" w:styleId="BodyText2Char">
    <w:name w:val="Body Text 2 Char"/>
    <w:basedOn w:val="DefaultParagraphFont"/>
    <w:link w:val="BodyText2"/>
    <w:semiHidden/>
    <w:rsid w:val="00E24ABB"/>
    <w:rPr>
      <w:rFonts w:eastAsia="Times New Roman"/>
      <w:lang w:val="en-GB" w:eastAsia="en-US"/>
    </w:rPr>
  </w:style>
  <w:style w:type="paragraph" w:styleId="BodyText3">
    <w:name w:val="Body Text 3"/>
    <w:basedOn w:val="Normal"/>
    <w:link w:val="BodyText3Char"/>
    <w:semiHidden/>
    <w:unhideWhenUsed/>
    <w:rsid w:val="00E24ABB"/>
    <w:pPr>
      <w:spacing w:after="120"/>
    </w:pPr>
    <w:rPr>
      <w:sz w:val="16"/>
      <w:szCs w:val="16"/>
    </w:rPr>
  </w:style>
  <w:style w:type="character" w:customStyle="1" w:styleId="BodyText3Char">
    <w:name w:val="Body Text 3 Char"/>
    <w:basedOn w:val="DefaultParagraphFont"/>
    <w:link w:val="BodyText3"/>
    <w:semiHidden/>
    <w:rsid w:val="00E24ABB"/>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E24ABB"/>
    <w:pPr>
      <w:spacing w:after="0"/>
      <w:ind w:firstLine="360"/>
    </w:pPr>
  </w:style>
  <w:style w:type="character" w:customStyle="1" w:styleId="BodyTextFirstIndentChar">
    <w:name w:val="Body Text First Indent Char"/>
    <w:basedOn w:val="BodyTextChar"/>
    <w:link w:val="BodyTextFirstIndent"/>
    <w:semiHidden/>
    <w:rsid w:val="00E24ABB"/>
    <w:rPr>
      <w:rFonts w:eastAsia="Times New Roman"/>
      <w:lang w:val="en-GB" w:eastAsia="en-US"/>
    </w:rPr>
  </w:style>
  <w:style w:type="paragraph" w:styleId="BodyTextIndent">
    <w:name w:val="Body Text Indent"/>
    <w:basedOn w:val="Normal"/>
    <w:link w:val="BodyTextIndentChar"/>
    <w:semiHidden/>
    <w:unhideWhenUsed/>
    <w:rsid w:val="00E24ABB"/>
    <w:pPr>
      <w:spacing w:after="120"/>
      <w:ind w:left="283"/>
    </w:pPr>
  </w:style>
  <w:style w:type="character" w:customStyle="1" w:styleId="BodyTextIndentChar">
    <w:name w:val="Body Text Indent Char"/>
    <w:basedOn w:val="DefaultParagraphFont"/>
    <w:link w:val="BodyTextIndent"/>
    <w:semiHidden/>
    <w:rsid w:val="00E24ABB"/>
    <w:rPr>
      <w:rFonts w:eastAsia="Times New Roman"/>
      <w:lang w:val="en-GB" w:eastAsia="en-US"/>
    </w:rPr>
  </w:style>
  <w:style w:type="paragraph" w:styleId="BodyTextFirstIndent2">
    <w:name w:val="Body Text First Indent 2"/>
    <w:basedOn w:val="BodyTextIndent"/>
    <w:link w:val="BodyTextFirstIndent2Char"/>
    <w:semiHidden/>
    <w:unhideWhenUsed/>
    <w:rsid w:val="00E24ABB"/>
    <w:pPr>
      <w:spacing w:after="0"/>
      <w:ind w:left="360" w:firstLine="360"/>
    </w:pPr>
  </w:style>
  <w:style w:type="character" w:customStyle="1" w:styleId="BodyTextFirstIndent2Char">
    <w:name w:val="Body Text First Indent 2 Char"/>
    <w:basedOn w:val="BodyTextIndentChar"/>
    <w:link w:val="BodyTextFirstIndent2"/>
    <w:semiHidden/>
    <w:rsid w:val="00E24ABB"/>
    <w:rPr>
      <w:rFonts w:eastAsia="Times New Roman"/>
      <w:lang w:val="en-GB" w:eastAsia="en-US"/>
    </w:rPr>
  </w:style>
  <w:style w:type="paragraph" w:styleId="BodyTextIndent2">
    <w:name w:val="Body Text Indent 2"/>
    <w:basedOn w:val="Normal"/>
    <w:link w:val="BodyTextIndent2Char"/>
    <w:semiHidden/>
    <w:unhideWhenUsed/>
    <w:rsid w:val="00E24ABB"/>
    <w:pPr>
      <w:spacing w:after="120" w:line="480" w:lineRule="auto"/>
      <w:ind w:left="283"/>
    </w:pPr>
  </w:style>
  <w:style w:type="character" w:customStyle="1" w:styleId="BodyTextIndent2Char">
    <w:name w:val="Body Text Indent 2 Char"/>
    <w:basedOn w:val="DefaultParagraphFont"/>
    <w:link w:val="BodyTextIndent2"/>
    <w:semiHidden/>
    <w:rsid w:val="00E24ABB"/>
    <w:rPr>
      <w:rFonts w:eastAsia="Times New Roman"/>
      <w:lang w:val="en-GB" w:eastAsia="en-US"/>
    </w:rPr>
  </w:style>
  <w:style w:type="paragraph" w:styleId="BodyTextIndent3">
    <w:name w:val="Body Text Indent 3"/>
    <w:basedOn w:val="Normal"/>
    <w:link w:val="BodyTextIndent3Char"/>
    <w:semiHidden/>
    <w:unhideWhenUsed/>
    <w:rsid w:val="00E24ABB"/>
    <w:pPr>
      <w:spacing w:after="120"/>
      <w:ind w:left="283"/>
    </w:pPr>
    <w:rPr>
      <w:sz w:val="16"/>
      <w:szCs w:val="16"/>
    </w:rPr>
  </w:style>
  <w:style w:type="character" w:customStyle="1" w:styleId="BodyTextIndent3Char">
    <w:name w:val="Body Text Indent 3 Char"/>
    <w:basedOn w:val="DefaultParagraphFont"/>
    <w:link w:val="BodyTextIndent3"/>
    <w:semiHidden/>
    <w:rsid w:val="00E24ABB"/>
    <w:rPr>
      <w:rFonts w:eastAsia="Times New Roman"/>
      <w:sz w:val="16"/>
      <w:szCs w:val="16"/>
      <w:lang w:val="en-GB" w:eastAsia="en-US"/>
    </w:rPr>
  </w:style>
  <w:style w:type="character" w:styleId="BookTitle">
    <w:name w:val="Book Title"/>
    <w:basedOn w:val="DefaultParagraphFont"/>
    <w:uiPriority w:val="33"/>
    <w:semiHidden/>
    <w:qFormat/>
    <w:rsid w:val="00E24ABB"/>
    <w:rPr>
      <w:b/>
      <w:bCs/>
      <w:i/>
      <w:iCs/>
      <w:spacing w:val="5"/>
      <w:lang w:val="en-GB"/>
    </w:rPr>
  </w:style>
  <w:style w:type="paragraph" w:styleId="Caption">
    <w:name w:val="caption"/>
    <w:basedOn w:val="Normal"/>
    <w:next w:val="Normal"/>
    <w:semiHidden/>
    <w:unhideWhenUsed/>
    <w:qFormat/>
    <w:rsid w:val="00E24ABB"/>
    <w:pPr>
      <w:spacing w:after="200"/>
    </w:pPr>
    <w:rPr>
      <w:i/>
      <w:iCs/>
      <w:color w:val="1F497D" w:themeColor="text2"/>
      <w:sz w:val="18"/>
      <w:szCs w:val="18"/>
    </w:rPr>
  </w:style>
  <w:style w:type="paragraph" w:styleId="Closing">
    <w:name w:val="Closing"/>
    <w:basedOn w:val="Normal"/>
    <w:link w:val="ClosingChar"/>
    <w:semiHidden/>
    <w:unhideWhenUsed/>
    <w:rsid w:val="00E24ABB"/>
    <w:pPr>
      <w:ind w:left="4252"/>
    </w:pPr>
  </w:style>
  <w:style w:type="character" w:customStyle="1" w:styleId="ClosingChar">
    <w:name w:val="Closing Char"/>
    <w:basedOn w:val="DefaultParagraphFont"/>
    <w:link w:val="Closing"/>
    <w:semiHidden/>
    <w:rsid w:val="00E24ABB"/>
    <w:rPr>
      <w:rFonts w:eastAsia="Times New Roman"/>
      <w:lang w:val="en-GB" w:eastAsia="en-US"/>
    </w:rPr>
  </w:style>
  <w:style w:type="table" w:styleId="ColorfulGrid">
    <w:name w:val="Colorful Grid"/>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E24AB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24AB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E24AB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E24AB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E24AB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E24AB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E24AB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24AB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E24AB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24AB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24AB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24AB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24AB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E24AB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E24AB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E24AB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E24AB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E24AB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E24ABB"/>
  </w:style>
  <w:style w:type="character" w:customStyle="1" w:styleId="DateChar">
    <w:name w:val="Date Char"/>
    <w:basedOn w:val="DefaultParagraphFont"/>
    <w:link w:val="Date"/>
    <w:semiHidden/>
    <w:rsid w:val="00E24ABB"/>
    <w:rPr>
      <w:rFonts w:eastAsia="Times New Roman"/>
      <w:lang w:val="en-GB" w:eastAsia="en-US"/>
    </w:rPr>
  </w:style>
  <w:style w:type="paragraph" w:styleId="DocumentMap">
    <w:name w:val="Document Map"/>
    <w:basedOn w:val="Normal"/>
    <w:link w:val="DocumentMapChar"/>
    <w:semiHidden/>
    <w:unhideWhenUsed/>
    <w:rsid w:val="00E24ABB"/>
    <w:rPr>
      <w:rFonts w:ascii="Segoe UI" w:hAnsi="Segoe UI" w:cs="Segoe UI"/>
      <w:sz w:val="16"/>
      <w:szCs w:val="16"/>
    </w:rPr>
  </w:style>
  <w:style w:type="character" w:customStyle="1" w:styleId="DocumentMapChar">
    <w:name w:val="Document Map Char"/>
    <w:basedOn w:val="DefaultParagraphFont"/>
    <w:link w:val="DocumentMap"/>
    <w:semiHidden/>
    <w:rsid w:val="00E24ABB"/>
    <w:rPr>
      <w:rFonts w:ascii="Segoe UI" w:eastAsia="Times New Roman" w:hAnsi="Segoe UI" w:cs="Segoe UI"/>
      <w:sz w:val="16"/>
      <w:szCs w:val="16"/>
      <w:lang w:eastAsia="en-US"/>
    </w:rPr>
  </w:style>
  <w:style w:type="paragraph" w:styleId="E-mailSignature">
    <w:name w:val="E-mail Signature"/>
    <w:basedOn w:val="Normal"/>
    <w:link w:val="E-mailSignatureChar"/>
    <w:semiHidden/>
    <w:unhideWhenUsed/>
    <w:rsid w:val="00E24ABB"/>
  </w:style>
  <w:style w:type="character" w:customStyle="1" w:styleId="E-mailSignatureChar">
    <w:name w:val="E-mail Signature Char"/>
    <w:basedOn w:val="DefaultParagraphFont"/>
    <w:link w:val="E-mailSignature"/>
    <w:semiHidden/>
    <w:rsid w:val="00E24ABB"/>
    <w:rPr>
      <w:rFonts w:eastAsia="Times New Roman"/>
      <w:lang w:eastAsia="en-US"/>
    </w:rPr>
  </w:style>
  <w:style w:type="character" w:styleId="Emphasis">
    <w:name w:val="Emphasis"/>
    <w:basedOn w:val="DefaultParagraphFont"/>
    <w:semiHidden/>
    <w:qFormat/>
    <w:rsid w:val="00E24ABB"/>
    <w:rPr>
      <w:i/>
      <w:iCs/>
    </w:rPr>
  </w:style>
  <w:style w:type="character" w:styleId="EndnoteReference">
    <w:name w:val="endnote reference"/>
    <w:basedOn w:val="DefaultParagraphFont"/>
    <w:semiHidden/>
    <w:unhideWhenUsed/>
    <w:rsid w:val="00E24ABB"/>
    <w:rPr>
      <w:vertAlign w:val="superscript"/>
    </w:rPr>
  </w:style>
  <w:style w:type="paragraph" w:styleId="EndnoteText">
    <w:name w:val="endnote text"/>
    <w:basedOn w:val="Normal"/>
    <w:link w:val="EndnoteTextChar"/>
    <w:semiHidden/>
    <w:unhideWhenUsed/>
    <w:rsid w:val="00E24ABB"/>
  </w:style>
  <w:style w:type="character" w:customStyle="1" w:styleId="EndnoteTextChar">
    <w:name w:val="Endnote Text Char"/>
    <w:basedOn w:val="DefaultParagraphFont"/>
    <w:link w:val="EndnoteText"/>
    <w:semiHidden/>
    <w:rsid w:val="00E24ABB"/>
    <w:rPr>
      <w:rFonts w:eastAsia="Times New Roman"/>
      <w:lang w:eastAsia="en-US"/>
    </w:rPr>
  </w:style>
  <w:style w:type="paragraph" w:styleId="EnvelopeAddress">
    <w:name w:val="envelope address"/>
    <w:basedOn w:val="Normal"/>
    <w:semiHidden/>
    <w:unhideWhenUsed/>
    <w:rsid w:val="00E24AB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E24ABB"/>
    <w:rPr>
      <w:rFonts w:asciiTheme="majorHAnsi" w:eastAsiaTheme="majorEastAsia" w:hAnsiTheme="majorHAnsi" w:cstheme="majorBidi"/>
    </w:rPr>
  </w:style>
  <w:style w:type="paragraph" w:styleId="FootnoteText">
    <w:name w:val="footnote text"/>
    <w:basedOn w:val="Normal"/>
    <w:link w:val="FootnoteTextChar"/>
    <w:semiHidden/>
    <w:unhideWhenUsed/>
    <w:rsid w:val="00E24ABB"/>
  </w:style>
  <w:style w:type="character" w:customStyle="1" w:styleId="FootnoteTextChar">
    <w:name w:val="Footnote Text Char"/>
    <w:basedOn w:val="DefaultParagraphFont"/>
    <w:link w:val="FootnoteText"/>
    <w:semiHidden/>
    <w:rsid w:val="00E24ABB"/>
    <w:rPr>
      <w:rFonts w:eastAsia="Times New Roman"/>
      <w:lang w:eastAsia="en-US"/>
    </w:rPr>
  </w:style>
  <w:style w:type="table" w:styleId="GridTable1Light">
    <w:name w:val="Grid Table 1 Light"/>
    <w:basedOn w:val="TableNormal"/>
    <w:uiPriority w:val="46"/>
    <w:rsid w:val="00E24AB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24ABB"/>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24AB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24ABB"/>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24ABB"/>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24ABB"/>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24ABB"/>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24AB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24ABB"/>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E24ABB"/>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E24ABB"/>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E24ABB"/>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E24ABB"/>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E24ABB"/>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E24ABB"/>
    <w:rPr>
      <w:color w:val="2B579A"/>
      <w:shd w:val="clear" w:color="auto" w:fill="E1DFDD"/>
    </w:rPr>
  </w:style>
  <w:style w:type="character" w:styleId="HTMLAcronym">
    <w:name w:val="HTML Acronym"/>
    <w:basedOn w:val="DefaultParagraphFont"/>
    <w:semiHidden/>
    <w:unhideWhenUsed/>
    <w:rsid w:val="00E24ABB"/>
  </w:style>
  <w:style w:type="paragraph" w:styleId="HTMLAddress">
    <w:name w:val="HTML Address"/>
    <w:basedOn w:val="Normal"/>
    <w:link w:val="HTMLAddressChar"/>
    <w:semiHidden/>
    <w:unhideWhenUsed/>
    <w:rsid w:val="00E24ABB"/>
    <w:rPr>
      <w:i/>
      <w:iCs/>
    </w:rPr>
  </w:style>
  <w:style w:type="character" w:customStyle="1" w:styleId="HTMLAddressChar">
    <w:name w:val="HTML Address Char"/>
    <w:basedOn w:val="DefaultParagraphFont"/>
    <w:link w:val="HTMLAddress"/>
    <w:semiHidden/>
    <w:rsid w:val="00E24ABB"/>
    <w:rPr>
      <w:rFonts w:eastAsia="Times New Roman"/>
      <w:i/>
      <w:iCs/>
      <w:lang w:eastAsia="en-US"/>
    </w:rPr>
  </w:style>
  <w:style w:type="character" w:styleId="HTMLCite">
    <w:name w:val="HTML Cite"/>
    <w:basedOn w:val="DefaultParagraphFont"/>
    <w:semiHidden/>
    <w:unhideWhenUsed/>
    <w:rsid w:val="00E24ABB"/>
    <w:rPr>
      <w:i/>
      <w:iCs/>
    </w:rPr>
  </w:style>
  <w:style w:type="character" w:styleId="HTMLCode">
    <w:name w:val="HTML Code"/>
    <w:basedOn w:val="DefaultParagraphFont"/>
    <w:semiHidden/>
    <w:unhideWhenUsed/>
    <w:rsid w:val="00E24ABB"/>
    <w:rPr>
      <w:rFonts w:ascii="Consolas" w:hAnsi="Consolas"/>
      <w:sz w:val="20"/>
      <w:szCs w:val="20"/>
    </w:rPr>
  </w:style>
  <w:style w:type="character" w:styleId="HTMLDefinition">
    <w:name w:val="HTML Definition"/>
    <w:basedOn w:val="DefaultParagraphFont"/>
    <w:semiHidden/>
    <w:unhideWhenUsed/>
    <w:rsid w:val="00E24ABB"/>
    <w:rPr>
      <w:i/>
      <w:iCs/>
    </w:rPr>
  </w:style>
  <w:style w:type="character" w:styleId="HTMLKeyboard">
    <w:name w:val="HTML Keyboard"/>
    <w:basedOn w:val="DefaultParagraphFont"/>
    <w:semiHidden/>
    <w:unhideWhenUsed/>
    <w:rsid w:val="00E24ABB"/>
    <w:rPr>
      <w:rFonts w:ascii="Consolas" w:hAnsi="Consolas"/>
      <w:sz w:val="20"/>
      <w:szCs w:val="20"/>
    </w:rPr>
  </w:style>
  <w:style w:type="paragraph" w:styleId="HTMLPreformatted">
    <w:name w:val="HTML Preformatted"/>
    <w:basedOn w:val="Normal"/>
    <w:link w:val="HTMLPreformattedChar"/>
    <w:semiHidden/>
    <w:unhideWhenUsed/>
    <w:rsid w:val="00E24ABB"/>
    <w:rPr>
      <w:rFonts w:ascii="Consolas" w:hAnsi="Consolas"/>
    </w:rPr>
  </w:style>
  <w:style w:type="character" w:customStyle="1" w:styleId="HTMLPreformattedChar">
    <w:name w:val="HTML Preformatted Char"/>
    <w:basedOn w:val="DefaultParagraphFont"/>
    <w:link w:val="HTMLPreformatted"/>
    <w:semiHidden/>
    <w:rsid w:val="00E24ABB"/>
    <w:rPr>
      <w:rFonts w:ascii="Consolas" w:eastAsia="Times New Roman" w:hAnsi="Consolas"/>
      <w:lang w:eastAsia="en-US"/>
    </w:rPr>
  </w:style>
  <w:style w:type="character" w:styleId="HTMLSample">
    <w:name w:val="HTML Sample"/>
    <w:basedOn w:val="DefaultParagraphFont"/>
    <w:semiHidden/>
    <w:unhideWhenUsed/>
    <w:rsid w:val="00E24ABB"/>
    <w:rPr>
      <w:rFonts w:ascii="Consolas" w:hAnsi="Consolas"/>
      <w:sz w:val="24"/>
      <w:szCs w:val="24"/>
    </w:rPr>
  </w:style>
  <w:style w:type="character" w:styleId="HTMLTypewriter">
    <w:name w:val="HTML Typewriter"/>
    <w:basedOn w:val="DefaultParagraphFont"/>
    <w:semiHidden/>
    <w:unhideWhenUsed/>
    <w:rsid w:val="00E24ABB"/>
    <w:rPr>
      <w:rFonts w:ascii="Consolas" w:hAnsi="Consolas"/>
      <w:sz w:val="20"/>
      <w:szCs w:val="20"/>
    </w:rPr>
  </w:style>
  <w:style w:type="character" w:styleId="HTMLVariable">
    <w:name w:val="HTML Variable"/>
    <w:basedOn w:val="DefaultParagraphFont"/>
    <w:semiHidden/>
    <w:unhideWhenUsed/>
    <w:rsid w:val="00E24ABB"/>
    <w:rPr>
      <w:i/>
      <w:iCs/>
    </w:rPr>
  </w:style>
  <w:style w:type="paragraph" w:styleId="Index1">
    <w:name w:val="index 1"/>
    <w:basedOn w:val="Normal"/>
    <w:next w:val="Normal"/>
    <w:autoRedefine/>
    <w:semiHidden/>
    <w:unhideWhenUsed/>
    <w:rsid w:val="00E24ABB"/>
    <w:pPr>
      <w:tabs>
        <w:tab w:val="clear" w:pos="1247"/>
      </w:tabs>
      <w:ind w:left="200" w:hanging="200"/>
    </w:pPr>
  </w:style>
  <w:style w:type="paragraph" w:styleId="Index2">
    <w:name w:val="index 2"/>
    <w:basedOn w:val="Normal"/>
    <w:next w:val="Normal"/>
    <w:autoRedefine/>
    <w:semiHidden/>
    <w:unhideWhenUsed/>
    <w:rsid w:val="00E24ABB"/>
    <w:pPr>
      <w:tabs>
        <w:tab w:val="clear" w:pos="1247"/>
      </w:tabs>
      <w:ind w:left="400" w:hanging="200"/>
    </w:pPr>
  </w:style>
  <w:style w:type="paragraph" w:styleId="Index3">
    <w:name w:val="index 3"/>
    <w:basedOn w:val="Normal"/>
    <w:next w:val="Normal"/>
    <w:autoRedefine/>
    <w:semiHidden/>
    <w:unhideWhenUsed/>
    <w:rsid w:val="00E24ABB"/>
    <w:pPr>
      <w:tabs>
        <w:tab w:val="clear" w:pos="1247"/>
      </w:tabs>
      <w:ind w:left="600" w:hanging="200"/>
    </w:pPr>
  </w:style>
  <w:style w:type="paragraph" w:styleId="Index4">
    <w:name w:val="index 4"/>
    <w:basedOn w:val="Normal"/>
    <w:next w:val="Normal"/>
    <w:autoRedefine/>
    <w:semiHidden/>
    <w:unhideWhenUsed/>
    <w:rsid w:val="00E24ABB"/>
    <w:pPr>
      <w:tabs>
        <w:tab w:val="clear" w:pos="1247"/>
      </w:tabs>
      <w:ind w:left="800" w:hanging="200"/>
    </w:pPr>
  </w:style>
  <w:style w:type="paragraph" w:styleId="Index5">
    <w:name w:val="index 5"/>
    <w:basedOn w:val="Normal"/>
    <w:next w:val="Normal"/>
    <w:autoRedefine/>
    <w:semiHidden/>
    <w:unhideWhenUsed/>
    <w:rsid w:val="00E24ABB"/>
    <w:pPr>
      <w:tabs>
        <w:tab w:val="clear" w:pos="1247"/>
      </w:tabs>
      <w:ind w:left="1000" w:hanging="200"/>
    </w:pPr>
  </w:style>
  <w:style w:type="paragraph" w:styleId="Index6">
    <w:name w:val="index 6"/>
    <w:basedOn w:val="Normal"/>
    <w:next w:val="Normal"/>
    <w:autoRedefine/>
    <w:semiHidden/>
    <w:unhideWhenUsed/>
    <w:rsid w:val="00E24ABB"/>
    <w:pPr>
      <w:tabs>
        <w:tab w:val="clear" w:pos="1247"/>
      </w:tabs>
      <w:ind w:left="1200" w:hanging="200"/>
    </w:pPr>
  </w:style>
  <w:style w:type="paragraph" w:styleId="Index7">
    <w:name w:val="index 7"/>
    <w:basedOn w:val="Normal"/>
    <w:next w:val="Normal"/>
    <w:autoRedefine/>
    <w:semiHidden/>
    <w:unhideWhenUsed/>
    <w:rsid w:val="00E24ABB"/>
    <w:pPr>
      <w:tabs>
        <w:tab w:val="clear" w:pos="1247"/>
      </w:tabs>
      <w:ind w:left="1400" w:hanging="200"/>
    </w:pPr>
  </w:style>
  <w:style w:type="paragraph" w:styleId="Index8">
    <w:name w:val="index 8"/>
    <w:basedOn w:val="Normal"/>
    <w:next w:val="Normal"/>
    <w:autoRedefine/>
    <w:semiHidden/>
    <w:unhideWhenUsed/>
    <w:rsid w:val="00E24ABB"/>
    <w:pPr>
      <w:tabs>
        <w:tab w:val="clear" w:pos="1247"/>
      </w:tabs>
      <w:ind w:left="1600" w:hanging="200"/>
    </w:pPr>
  </w:style>
  <w:style w:type="paragraph" w:styleId="Index9">
    <w:name w:val="index 9"/>
    <w:basedOn w:val="Normal"/>
    <w:next w:val="Normal"/>
    <w:autoRedefine/>
    <w:semiHidden/>
    <w:unhideWhenUsed/>
    <w:rsid w:val="00E24ABB"/>
    <w:pPr>
      <w:tabs>
        <w:tab w:val="clear" w:pos="1247"/>
      </w:tabs>
      <w:ind w:left="1800" w:hanging="200"/>
    </w:pPr>
  </w:style>
  <w:style w:type="paragraph" w:styleId="IndexHeading">
    <w:name w:val="index heading"/>
    <w:basedOn w:val="Normal"/>
    <w:next w:val="Index1"/>
    <w:semiHidden/>
    <w:unhideWhenUsed/>
    <w:rsid w:val="00E24ABB"/>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E24ABB"/>
    <w:rPr>
      <w:i/>
      <w:iCs/>
      <w:color w:val="4F81BD" w:themeColor="accent1"/>
    </w:rPr>
  </w:style>
  <w:style w:type="paragraph" w:styleId="IntenseQuote">
    <w:name w:val="Intense Quote"/>
    <w:basedOn w:val="Normal"/>
    <w:next w:val="Normal"/>
    <w:link w:val="IntenseQuoteChar"/>
    <w:uiPriority w:val="30"/>
    <w:semiHidden/>
    <w:qFormat/>
    <w:rsid w:val="00E24AB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E24ABB"/>
    <w:rPr>
      <w:rFonts w:eastAsia="Times New Roman"/>
      <w:i/>
      <w:iCs/>
      <w:color w:val="4F81BD" w:themeColor="accent1"/>
      <w:lang w:eastAsia="en-US"/>
    </w:rPr>
  </w:style>
  <w:style w:type="character" w:styleId="IntenseReference">
    <w:name w:val="Intense Reference"/>
    <w:basedOn w:val="DefaultParagraphFont"/>
    <w:uiPriority w:val="32"/>
    <w:semiHidden/>
    <w:qFormat/>
    <w:rsid w:val="00E24ABB"/>
    <w:rPr>
      <w:b/>
      <w:bCs/>
      <w:smallCaps/>
      <w:color w:val="4F81BD" w:themeColor="accent1"/>
      <w:spacing w:val="5"/>
    </w:rPr>
  </w:style>
  <w:style w:type="table" w:styleId="LightGrid">
    <w:name w:val="Light Grid"/>
    <w:basedOn w:val="TableNormal"/>
    <w:uiPriority w:val="62"/>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E24AB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24AB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E24AB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E24AB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E24AB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E24AB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E24AB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E24ABB"/>
  </w:style>
  <w:style w:type="paragraph" w:styleId="List">
    <w:name w:val="List"/>
    <w:basedOn w:val="Normal"/>
    <w:semiHidden/>
    <w:unhideWhenUsed/>
    <w:rsid w:val="00E24ABB"/>
    <w:pPr>
      <w:ind w:left="283" w:hanging="283"/>
      <w:contextualSpacing/>
    </w:pPr>
  </w:style>
  <w:style w:type="paragraph" w:styleId="List2">
    <w:name w:val="List 2"/>
    <w:basedOn w:val="Normal"/>
    <w:semiHidden/>
    <w:unhideWhenUsed/>
    <w:rsid w:val="00E24ABB"/>
    <w:pPr>
      <w:ind w:left="566" w:hanging="283"/>
      <w:contextualSpacing/>
    </w:pPr>
  </w:style>
  <w:style w:type="paragraph" w:styleId="List3">
    <w:name w:val="List 3"/>
    <w:basedOn w:val="Normal"/>
    <w:semiHidden/>
    <w:unhideWhenUsed/>
    <w:rsid w:val="00E24ABB"/>
    <w:pPr>
      <w:ind w:left="849" w:hanging="283"/>
      <w:contextualSpacing/>
    </w:pPr>
  </w:style>
  <w:style w:type="paragraph" w:styleId="List4">
    <w:name w:val="List 4"/>
    <w:basedOn w:val="Normal"/>
    <w:semiHidden/>
    <w:unhideWhenUsed/>
    <w:rsid w:val="00E24ABB"/>
    <w:pPr>
      <w:ind w:left="1132" w:hanging="283"/>
      <w:contextualSpacing/>
    </w:pPr>
  </w:style>
  <w:style w:type="paragraph" w:styleId="List5">
    <w:name w:val="List 5"/>
    <w:basedOn w:val="Normal"/>
    <w:semiHidden/>
    <w:unhideWhenUsed/>
    <w:rsid w:val="00E24ABB"/>
    <w:pPr>
      <w:ind w:left="1415" w:hanging="283"/>
      <w:contextualSpacing/>
    </w:pPr>
  </w:style>
  <w:style w:type="paragraph" w:styleId="ListBullet">
    <w:name w:val="List Bullet"/>
    <w:basedOn w:val="Normal"/>
    <w:semiHidden/>
    <w:rsid w:val="00E24ABB"/>
    <w:pPr>
      <w:numPr>
        <w:numId w:val="6"/>
      </w:numPr>
      <w:contextualSpacing/>
    </w:pPr>
  </w:style>
  <w:style w:type="paragraph" w:styleId="ListBullet2">
    <w:name w:val="List Bullet 2"/>
    <w:basedOn w:val="Normal"/>
    <w:semiHidden/>
    <w:unhideWhenUsed/>
    <w:rsid w:val="00E24ABB"/>
    <w:pPr>
      <w:numPr>
        <w:numId w:val="7"/>
      </w:numPr>
      <w:contextualSpacing/>
    </w:pPr>
  </w:style>
  <w:style w:type="paragraph" w:styleId="ListBullet3">
    <w:name w:val="List Bullet 3"/>
    <w:basedOn w:val="Normal"/>
    <w:semiHidden/>
    <w:unhideWhenUsed/>
    <w:rsid w:val="00E24ABB"/>
    <w:pPr>
      <w:numPr>
        <w:numId w:val="8"/>
      </w:numPr>
      <w:contextualSpacing/>
    </w:pPr>
  </w:style>
  <w:style w:type="paragraph" w:styleId="ListBullet4">
    <w:name w:val="List Bullet 4"/>
    <w:basedOn w:val="Normal"/>
    <w:semiHidden/>
    <w:unhideWhenUsed/>
    <w:rsid w:val="00E24ABB"/>
    <w:pPr>
      <w:numPr>
        <w:numId w:val="9"/>
      </w:numPr>
      <w:contextualSpacing/>
    </w:pPr>
  </w:style>
  <w:style w:type="paragraph" w:styleId="ListBullet5">
    <w:name w:val="List Bullet 5"/>
    <w:basedOn w:val="Normal"/>
    <w:semiHidden/>
    <w:unhideWhenUsed/>
    <w:rsid w:val="00E24ABB"/>
    <w:pPr>
      <w:numPr>
        <w:numId w:val="10"/>
      </w:numPr>
      <w:contextualSpacing/>
    </w:pPr>
  </w:style>
  <w:style w:type="paragraph" w:styleId="ListContinue">
    <w:name w:val="List Continue"/>
    <w:basedOn w:val="Normal"/>
    <w:semiHidden/>
    <w:unhideWhenUsed/>
    <w:rsid w:val="00E24ABB"/>
    <w:pPr>
      <w:spacing w:after="120"/>
      <w:ind w:left="283"/>
      <w:contextualSpacing/>
    </w:pPr>
  </w:style>
  <w:style w:type="paragraph" w:styleId="ListContinue2">
    <w:name w:val="List Continue 2"/>
    <w:basedOn w:val="Normal"/>
    <w:semiHidden/>
    <w:unhideWhenUsed/>
    <w:rsid w:val="00E24ABB"/>
    <w:pPr>
      <w:spacing w:after="120"/>
      <w:ind w:left="566"/>
      <w:contextualSpacing/>
    </w:pPr>
  </w:style>
  <w:style w:type="paragraph" w:styleId="ListContinue3">
    <w:name w:val="List Continue 3"/>
    <w:basedOn w:val="Normal"/>
    <w:semiHidden/>
    <w:rsid w:val="00E24ABB"/>
    <w:pPr>
      <w:spacing w:after="120"/>
      <w:ind w:left="849"/>
      <w:contextualSpacing/>
    </w:pPr>
  </w:style>
  <w:style w:type="paragraph" w:styleId="ListContinue4">
    <w:name w:val="List Continue 4"/>
    <w:basedOn w:val="Normal"/>
    <w:semiHidden/>
    <w:rsid w:val="00E24ABB"/>
    <w:pPr>
      <w:spacing w:after="120"/>
      <w:ind w:left="1132"/>
      <w:contextualSpacing/>
    </w:pPr>
  </w:style>
  <w:style w:type="paragraph" w:styleId="ListContinue5">
    <w:name w:val="List Continue 5"/>
    <w:basedOn w:val="Normal"/>
    <w:semiHidden/>
    <w:rsid w:val="00E24ABB"/>
    <w:pPr>
      <w:spacing w:after="120"/>
      <w:ind w:left="1415"/>
      <w:contextualSpacing/>
    </w:pPr>
  </w:style>
  <w:style w:type="paragraph" w:styleId="ListNumber">
    <w:name w:val="List Number"/>
    <w:basedOn w:val="Normal"/>
    <w:semiHidden/>
    <w:rsid w:val="00E24ABB"/>
    <w:pPr>
      <w:numPr>
        <w:numId w:val="11"/>
      </w:numPr>
      <w:contextualSpacing/>
    </w:pPr>
  </w:style>
  <w:style w:type="paragraph" w:styleId="ListNumber2">
    <w:name w:val="List Number 2"/>
    <w:basedOn w:val="Normal"/>
    <w:semiHidden/>
    <w:unhideWhenUsed/>
    <w:rsid w:val="00E24ABB"/>
    <w:pPr>
      <w:numPr>
        <w:numId w:val="12"/>
      </w:numPr>
      <w:contextualSpacing/>
    </w:pPr>
  </w:style>
  <w:style w:type="paragraph" w:styleId="ListNumber3">
    <w:name w:val="List Number 3"/>
    <w:basedOn w:val="Normal"/>
    <w:semiHidden/>
    <w:unhideWhenUsed/>
    <w:rsid w:val="00E24ABB"/>
    <w:pPr>
      <w:numPr>
        <w:numId w:val="13"/>
      </w:numPr>
      <w:contextualSpacing/>
    </w:pPr>
  </w:style>
  <w:style w:type="paragraph" w:styleId="ListNumber4">
    <w:name w:val="List Number 4"/>
    <w:basedOn w:val="Normal"/>
    <w:semiHidden/>
    <w:unhideWhenUsed/>
    <w:rsid w:val="00E24ABB"/>
    <w:pPr>
      <w:numPr>
        <w:numId w:val="14"/>
      </w:numPr>
      <w:contextualSpacing/>
    </w:pPr>
  </w:style>
  <w:style w:type="paragraph" w:styleId="ListNumber5">
    <w:name w:val="List Number 5"/>
    <w:basedOn w:val="Normal"/>
    <w:semiHidden/>
    <w:unhideWhenUsed/>
    <w:rsid w:val="00E24ABB"/>
    <w:pPr>
      <w:numPr>
        <w:numId w:val="15"/>
      </w:numPr>
      <w:contextualSpacing/>
    </w:pPr>
  </w:style>
  <w:style w:type="table" w:styleId="ListTable1Light">
    <w:name w:val="List Table 1 Light"/>
    <w:basedOn w:val="TableNormal"/>
    <w:uiPriority w:val="46"/>
    <w:rsid w:val="00E24AB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24ABB"/>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E24ABB"/>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E24ABB"/>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E24ABB"/>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E24ABB"/>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E24ABB"/>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E24AB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24ABB"/>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E24ABB"/>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E24ABB"/>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E24ABB"/>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E24ABB"/>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E24ABB"/>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E24AB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24AB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24ABB"/>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24ABB"/>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24AB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E24ABB"/>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E24ABB"/>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E24AB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24ABB"/>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24ABB"/>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24ABB"/>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24ABB"/>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24ABB"/>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24ABB"/>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24AB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24ABB"/>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E24ABB"/>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E24ABB"/>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E24ABB"/>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E24ABB"/>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E24ABB"/>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E24AB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24ABB"/>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24ABB"/>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24ABB"/>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24ABB"/>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24ABB"/>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24ABB"/>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E24ABB"/>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E24ABB"/>
    <w:rPr>
      <w:rFonts w:ascii="Consolas" w:eastAsia="Times New Roman" w:hAnsi="Consolas"/>
      <w:lang w:eastAsia="en-US"/>
    </w:rPr>
  </w:style>
  <w:style w:type="table" w:styleId="MediumGrid1">
    <w:name w:val="Medium Grid 1"/>
    <w:basedOn w:val="TableNormal"/>
    <w:uiPriority w:val="67"/>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E24AB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24AB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E24AB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E24AB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E24AB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E24AB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E24AB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E24ABB"/>
    <w:rPr>
      <w:color w:val="2B579A"/>
      <w:shd w:val="clear" w:color="auto" w:fill="E1DFDD"/>
    </w:rPr>
  </w:style>
  <w:style w:type="paragraph" w:styleId="MessageHeader">
    <w:name w:val="Message Header"/>
    <w:basedOn w:val="Normal"/>
    <w:link w:val="MessageHeaderChar"/>
    <w:semiHidden/>
    <w:rsid w:val="00E24AB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E24ABB"/>
    <w:rPr>
      <w:rFonts w:asciiTheme="majorHAnsi" w:eastAsiaTheme="majorEastAsia" w:hAnsiTheme="majorHAnsi" w:cstheme="majorBidi"/>
      <w:sz w:val="24"/>
      <w:szCs w:val="24"/>
      <w:shd w:val="pct20" w:color="auto" w:fill="auto"/>
      <w:lang w:eastAsia="en-US"/>
    </w:rPr>
  </w:style>
  <w:style w:type="paragraph" w:styleId="NormalIndent">
    <w:name w:val="Normal Indent"/>
    <w:basedOn w:val="Normal"/>
    <w:semiHidden/>
    <w:unhideWhenUsed/>
    <w:rsid w:val="00E24ABB"/>
    <w:pPr>
      <w:ind w:left="720"/>
    </w:pPr>
  </w:style>
  <w:style w:type="paragraph" w:styleId="NoteHeading">
    <w:name w:val="Note Heading"/>
    <w:basedOn w:val="Normal"/>
    <w:next w:val="Normal"/>
    <w:link w:val="NoteHeadingChar"/>
    <w:semiHidden/>
    <w:unhideWhenUsed/>
    <w:rsid w:val="00E24ABB"/>
  </w:style>
  <w:style w:type="character" w:customStyle="1" w:styleId="NoteHeadingChar">
    <w:name w:val="Note Heading Char"/>
    <w:basedOn w:val="DefaultParagraphFont"/>
    <w:link w:val="NoteHeading"/>
    <w:semiHidden/>
    <w:rsid w:val="00E24ABB"/>
    <w:rPr>
      <w:rFonts w:eastAsia="Times New Roman"/>
      <w:lang w:eastAsia="en-US"/>
    </w:rPr>
  </w:style>
  <w:style w:type="table" w:styleId="PlainTable1">
    <w:name w:val="Plain Table 1"/>
    <w:basedOn w:val="TableNormal"/>
    <w:uiPriority w:val="41"/>
    <w:rsid w:val="00E24AB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24AB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24AB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24AB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24AB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E24ABB"/>
    <w:rPr>
      <w:rFonts w:ascii="Consolas" w:hAnsi="Consolas"/>
      <w:sz w:val="21"/>
      <w:szCs w:val="21"/>
    </w:rPr>
  </w:style>
  <w:style w:type="character" w:customStyle="1" w:styleId="PlainTextChar">
    <w:name w:val="Plain Text Char"/>
    <w:basedOn w:val="DefaultParagraphFont"/>
    <w:link w:val="PlainText"/>
    <w:semiHidden/>
    <w:rsid w:val="00E24ABB"/>
    <w:rPr>
      <w:rFonts w:ascii="Consolas" w:eastAsia="Times New Roman" w:hAnsi="Consolas"/>
      <w:sz w:val="21"/>
      <w:szCs w:val="21"/>
      <w:lang w:eastAsia="en-US"/>
    </w:rPr>
  </w:style>
  <w:style w:type="paragraph" w:styleId="Quote">
    <w:name w:val="Quote"/>
    <w:basedOn w:val="Normal"/>
    <w:next w:val="Normal"/>
    <w:link w:val="QuoteChar"/>
    <w:uiPriority w:val="29"/>
    <w:semiHidden/>
    <w:qFormat/>
    <w:rsid w:val="00E24AB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E24ABB"/>
    <w:rPr>
      <w:rFonts w:eastAsia="Times New Roman"/>
      <w:i/>
      <w:iCs/>
      <w:color w:val="404040" w:themeColor="text1" w:themeTint="BF"/>
      <w:lang w:eastAsia="en-US"/>
    </w:rPr>
  </w:style>
  <w:style w:type="paragraph" w:styleId="Salutation">
    <w:name w:val="Salutation"/>
    <w:basedOn w:val="Normal"/>
    <w:next w:val="Normal"/>
    <w:link w:val="SalutationChar"/>
    <w:semiHidden/>
    <w:unhideWhenUsed/>
    <w:rsid w:val="00E24ABB"/>
  </w:style>
  <w:style w:type="character" w:customStyle="1" w:styleId="SalutationChar">
    <w:name w:val="Salutation Char"/>
    <w:basedOn w:val="DefaultParagraphFont"/>
    <w:link w:val="Salutation"/>
    <w:semiHidden/>
    <w:rsid w:val="00E24ABB"/>
    <w:rPr>
      <w:rFonts w:eastAsia="Times New Roman"/>
      <w:lang w:eastAsia="en-US"/>
    </w:rPr>
  </w:style>
  <w:style w:type="paragraph" w:styleId="Signature">
    <w:name w:val="Signature"/>
    <w:basedOn w:val="Normal"/>
    <w:link w:val="SignatureChar"/>
    <w:semiHidden/>
    <w:unhideWhenUsed/>
    <w:rsid w:val="00E24ABB"/>
    <w:pPr>
      <w:ind w:left="4252"/>
    </w:pPr>
  </w:style>
  <w:style w:type="character" w:customStyle="1" w:styleId="SignatureChar">
    <w:name w:val="Signature Char"/>
    <w:basedOn w:val="DefaultParagraphFont"/>
    <w:link w:val="Signature"/>
    <w:semiHidden/>
    <w:rsid w:val="00E24ABB"/>
    <w:rPr>
      <w:rFonts w:eastAsia="Times New Roman"/>
      <w:lang w:eastAsia="en-US"/>
    </w:rPr>
  </w:style>
  <w:style w:type="character" w:styleId="SmartHyperlink">
    <w:name w:val="Smart Hyperlink"/>
    <w:basedOn w:val="DefaultParagraphFont"/>
    <w:uiPriority w:val="99"/>
    <w:semiHidden/>
    <w:rsid w:val="00E24ABB"/>
    <w:rPr>
      <w:u w:val="dotted"/>
    </w:rPr>
  </w:style>
  <w:style w:type="character" w:styleId="SmartLink">
    <w:name w:val="Smart Link"/>
    <w:basedOn w:val="DefaultParagraphFont"/>
    <w:uiPriority w:val="99"/>
    <w:semiHidden/>
    <w:unhideWhenUsed/>
    <w:rsid w:val="00E24ABB"/>
    <w:rPr>
      <w:color w:val="0000FF"/>
      <w:u w:val="single"/>
      <w:shd w:val="clear" w:color="auto" w:fill="F3F2F1"/>
    </w:rPr>
  </w:style>
  <w:style w:type="character" w:styleId="Strong">
    <w:name w:val="Strong"/>
    <w:basedOn w:val="DefaultParagraphFont"/>
    <w:semiHidden/>
    <w:qFormat/>
    <w:rsid w:val="00E24ABB"/>
    <w:rPr>
      <w:b/>
      <w:bCs/>
    </w:rPr>
  </w:style>
  <w:style w:type="paragraph" w:styleId="Subtitle">
    <w:name w:val="Subtitle"/>
    <w:basedOn w:val="Normal"/>
    <w:next w:val="Normal"/>
    <w:link w:val="SubtitleChar"/>
    <w:semiHidden/>
    <w:qFormat/>
    <w:rsid w:val="00E24AB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E24ABB"/>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semiHidden/>
    <w:qFormat/>
    <w:rsid w:val="00E24ABB"/>
    <w:rPr>
      <w:i/>
      <w:iCs/>
      <w:color w:val="404040" w:themeColor="text1" w:themeTint="BF"/>
    </w:rPr>
  </w:style>
  <w:style w:type="character" w:styleId="SubtleReference">
    <w:name w:val="Subtle Reference"/>
    <w:basedOn w:val="DefaultParagraphFont"/>
    <w:uiPriority w:val="31"/>
    <w:semiHidden/>
    <w:qFormat/>
    <w:rsid w:val="00E24ABB"/>
    <w:rPr>
      <w:smallCaps/>
      <w:color w:val="5A5A5A" w:themeColor="text1" w:themeTint="A5"/>
    </w:rPr>
  </w:style>
  <w:style w:type="table" w:styleId="Table3Deffects1">
    <w:name w:val="Table 3D effect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24A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E24ABB"/>
    <w:pPr>
      <w:tabs>
        <w:tab w:val="clear" w:pos="1247"/>
      </w:tabs>
      <w:ind w:left="200" w:hanging="200"/>
    </w:pPr>
  </w:style>
  <w:style w:type="table" w:styleId="TableProfessional">
    <w:name w:val="Table Professional"/>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E24AB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E24ABB"/>
    <w:rPr>
      <w:rFonts w:asciiTheme="majorHAnsi" w:eastAsiaTheme="majorEastAsia" w:hAnsiTheme="majorHAnsi" w:cstheme="majorBidi"/>
      <w:spacing w:val="-10"/>
      <w:kern w:val="28"/>
      <w:sz w:val="56"/>
      <w:szCs w:val="56"/>
      <w:lang w:eastAsia="en-US"/>
    </w:rPr>
  </w:style>
  <w:style w:type="paragraph" w:styleId="TOAHeading">
    <w:name w:val="toa heading"/>
    <w:basedOn w:val="Normal"/>
    <w:next w:val="Normal"/>
    <w:semiHidden/>
    <w:unhideWhenUsed/>
    <w:rsid w:val="00E24AB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24ABB"/>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rsid w:val="00E24ABB"/>
    <w:rPr>
      <w:rFonts w:eastAsia="Times New Roman"/>
      <w:b/>
      <w:sz w:val="28"/>
      <w:szCs w:val="28"/>
      <w:lang w:val="en-GB" w:eastAsia="en-US"/>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E24ABB"/>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character" w:customStyle="1" w:styleId="CH2Char">
    <w:name w:val="CH2 Char"/>
    <w:link w:val="CH2"/>
    <w:locked/>
    <w:rsid w:val="00E24ABB"/>
    <w:rPr>
      <w:rFonts w:eastAsia="Times New Roman"/>
      <w:b/>
      <w:sz w:val="24"/>
      <w:szCs w:val="24"/>
      <w:lang w:val="en-GB" w:eastAsia="en-US"/>
    </w:rPr>
  </w:style>
  <w:style w:type="character" w:customStyle="1" w:styleId="Normal-poolChar">
    <w:name w:val="Normal-pool Char"/>
    <w:link w:val="Normal-pool"/>
    <w:locked/>
    <w:rsid w:val="00E24ABB"/>
    <w:rPr>
      <w:rFonts w:eastAsia="Times New Roman"/>
      <w:lang w:val="en-GB" w:eastAsia="en-US"/>
    </w:rPr>
  </w:style>
  <w:style w:type="paragraph" w:styleId="Revision">
    <w:name w:val="Revision"/>
    <w:hidden/>
    <w:uiPriority w:val="99"/>
    <w:semiHidden/>
    <w:rsid w:val="00C56637"/>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Link xmlns="13185671-ac6e-40ff-8cc4-2826369d91e0">
      <Url xsi:nil="true"/>
      <Description xsi:nil="true"/>
    </Link>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customXml/itemProps2.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3.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4.xml><?xml version="1.0" encoding="utf-8"?>
<ds:datastoreItem xmlns:ds="http://schemas.openxmlformats.org/officeDocument/2006/customXml" ds:itemID="{F53444E3-5DC5-4331-A32F-CDE17978C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PlainPage_EN</Template>
  <TotalTime>4</TotalTime>
  <Pages>7</Pages>
  <Words>3325</Words>
  <Characters>18956</Characters>
  <Application>Microsoft Office Word</Application>
  <DocSecurity>0</DocSecurity>
  <PresentationFormat/>
  <Lines>157</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22237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Richard Miesen</cp:lastModifiedBy>
  <cp:revision>3</cp:revision>
  <cp:lastPrinted>2025-04-01T17:34:00Z</cp:lastPrinted>
  <dcterms:created xsi:type="dcterms:W3CDTF">2025-06-19T01:44:00Z</dcterms:created>
  <dcterms:modified xsi:type="dcterms:W3CDTF">2025-06-19T01:47:00Z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