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167391" w:rsidRPr="00E80E9D" w14:paraId="77A624AB" w14:textId="77777777" w:rsidTr="006711E7">
        <w:trPr>
          <w:cantSplit/>
          <w:trHeight w:val="281"/>
          <w:jc w:val="right"/>
        </w:trPr>
        <w:tc>
          <w:tcPr>
            <w:tcW w:w="1519" w:type="dxa"/>
            <w:tcBorders>
              <w:bottom w:val="single" w:sz="4" w:space="0" w:color="auto"/>
            </w:tcBorders>
            <w:vAlign w:val="bottom"/>
          </w:tcPr>
          <w:p w14:paraId="083C53B4" w14:textId="71401E5A" w:rsidR="00167391" w:rsidRPr="00E80E9D" w:rsidRDefault="00167391" w:rsidP="00793B6F">
            <w:pPr>
              <w:spacing w:before="480" w:after="80"/>
              <w:rPr>
                <w:noProof/>
                <w:sz w:val="18"/>
                <w:szCs w:val="18"/>
                <w:lang w:val="en-US"/>
              </w:rPr>
            </w:pPr>
          </w:p>
        </w:tc>
        <w:tc>
          <w:tcPr>
            <w:tcW w:w="5224" w:type="dxa"/>
            <w:tcBorders>
              <w:bottom w:val="single" w:sz="4" w:space="0" w:color="auto"/>
            </w:tcBorders>
            <w:vAlign w:val="bottom"/>
          </w:tcPr>
          <w:p w14:paraId="0D63C316" w14:textId="77777777" w:rsidR="00167391" w:rsidRPr="00E80E9D" w:rsidRDefault="00793B6F" w:rsidP="00793B6F">
            <w:pPr>
              <w:spacing w:before="480" w:after="80"/>
              <w:rPr>
                <w:sz w:val="28"/>
                <w:szCs w:val="28"/>
                <w:lang w:val="en-US"/>
              </w:rPr>
            </w:pPr>
            <w:r w:rsidRPr="00E80E9D">
              <w:rPr>
                <w:sz w:val="28"/>
                <w:szCs w:val="28"/>
                <w:lang w:val="en-US"/>
              </w:rPr>
              <w:t>United Nations</w:t>
            </w:r>
          </w:p>
        </w:tc>
        <w:tc>
          <w:tcPr>
            <w:tcW w:w="2753" w:type="dxa"/>
            <w:tcBorders>
              <w:bottom w:val="single" w:sz="4" w:space="0" w:color="auto"/>
            </w:tcBorders>
            <w:vAlign w:val="bottom"/>
          </w:tcPr>
          <w:p w14:paraId="473FDA4A" w14:textId="1CDDFD91" w:rsidR="00167391" w:rsidRPr="00E80E9D" w:rsidRDefault="00167391" w:rsidP="003639B8">
            <w:pPr>
              <w:spacing w:before="480" w:after="80"/>
              <w:ind w:right="31"/>
              <w:rPr>
                <w:noProof/>
                <w:sz w:val="18"/>
                <w:szCs w:val="18"/>
                <w:lang w:val="en-US"/>
              </w:rPr>
            </w:pPr>
            <w:r w:rsidRPr="00E80E9D">
              <w:rPr>
                <w:b/>
                <w:bCs/>
                <w:sz w:val="40"/>
                <w:szCs w:val="40"/>
                <w:lang w:val="en-US"/>
              </w:rPr>
              <w:t>UNEP</w:t>
            </w:r>
            <w:r w:rsidRPr="00E80E9D">
              <w:rPr>
                <w:lang w:val="en-US"/>
              </w:rPr>
              <w:t>/</w:t>
            </w:r>
            <w:r w:rsidR="00150B4C">
              <w:rPr>
                <w:lang w:val="en-US"/>
              </w:rPr>
              <w:t>ASC.8</w:t>
            </w:r>
            <w:r w:rsidR="00535BD5" w:rsidRPr="00E80E9D">
              <w:rPr>
                <w:lang w:val="en-US"/>
              </w:rPr>
              <w:t>/</w:t>
            </w:r>
            <w:r w:rsidR="009D12F7" w:rsidRPr="00E80E9D">
              <w:rPr>
                <w:lang w:val="en-US"/>
              </w:rPr>
              <w:t>1</w:t>
            </w:r>
          </w:p>
        </w:tc>
      </w:tr>
      <w:bookmarkStart w:id="0" w:name="_MON_1021710482"/>
      <w:bookmarkEnd w:id="0"/>
      <w:bookmarkStart w:id="1" w:name="_MON_1021710510"/>
      <w:bookmarkEnd w:id="1"/>
      <w:tr w:rsidR="00167391" w:rsidRPr="00E80E9D" w14:paraId="10CAC1D8" w14:textId="77777777" w:rsidTr="006711E7">
        <w:trPr>
          <w:cantSplit/>
          <w:trHeight w:val="2549"/>
          <w:jc w:val="right"/>
        </w:trPr>
        <w:tc>
          <w:tcPr>
            <w:tcW w:w="1519" w:type="dxa"/>
            <w:tcBorders>
              <w:top w:val="single" w:sz="4" w:space="0" w:color="auto"/>
              <w:bottom w:val="single" w:sz="24" w:space="0" w:color="auto"/>
            </w:tcBorders>
          </w:tcPr>
          <w:p w14:paraId="3BD9A184" w14:textId="77777777" w:rsidR="00167391" w:rsidRPr="00E80E9D" w:rsidRDefault="00167391" w:rsidP="005F0C62">
            <w:pPr>
              <w:rPr>
                <w:noProof/>
                <w:lang w:val="en-US"/>
              </w:rPr>
            </w:pPr>
            <w:r w:rsidRPr="00E80E9D">
              <w:rPr>
                <w:noProof/>
                <w:lang w:val="en-US"/>
              </w:rPr>
              <w:object w:dxaOrig="1831" w:dyaOrig="1726" w14:anchorId="68F864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pt;height:62.2pt" o:ole="" fillcolor="window">
                  <v:imagedata r:id="rId11" o:title=""/>
                </v:shape>
                <o:OLEObject Type="Embed" ProgID="Word.Picture.8" ShapeID="_x0000_i1025" DrawAspect="Content" ObjectID="_1691577895" r:id="rId12"/>
              </w:object>
            </w:r>
            <w:r w:rsidR="00101C70" w:rsidRPr="00E80E9D">
              <w:rPr>
                <w:noProof/>
                <w:lang w:val="pt-PT" w:eastAsia="pt-PT"/>
              </w:rPr>
              <w:drawing>
                <wp:inline distT="0" distB="0" distL="0" distR="0" wp14:anchorId="1C301FC1" wp14:editId="7D3EF744">
                  <wp:extent cx="723900" cy="76835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4" w:type="dxa"/>
            <w:tcBorders>
              <w:top w:val="single" w:sz="4" w:space="0" w:color="auto"/>
              <w:bottom w:val="single" w:sz="24" w:space="0" w:color="auto"/>
            </w:tcBorders>
          </w:tcPr>
          <w:p w14:paraId="27162649" w14:textId="77777777" w:rsidR="00167391" w:rsidRPr="00E80E9D" w:rsidRDefault="00F97F2F" w:rsidP="00793B6F">
            <w:pPr>
              <w:spacing w:before="1340" w:after="240"/>
              <w:rPr>
                <w:b/>
                <w:sz w:val="36"/>
                <w:szCs w:val="36"/>
                <w:lang w:val="en-US"/>
              </w:rPr>
            </w:pPr>
            <w:r w:rsidRPr="00E80E9D">
              <w:rPr>
                <w:b/>
                <w:sz w:val="36"/>
                <w:szCs w:val="36"/>
                <w:lang w:val="en-US"/>
              </w:rPr>
              <w:t xml:space="preserve">United Nations Environment Assembly of the United Nations </w:t>
            </w:r>
            <w:r w:rsidR="00167391" w:rsidRPr="00E80E9D">
              <w:rPr>
                <w:b/>
                <w:sz w:val="36"/>
                <w:szCs w:val="36"/>
                <w:lang w:val="en-US"/>
              </w:rPr>
              <w:t>Environment Programme</w:t>
            </w:r>
          </w:p>
        </w:tc>
        <w:tc>
          <w:tcPr>
            <w:tcW w:w="2753" w:type="dxa"/>
            <w:tcBorders>
              <w:top w:val="single" w:sz="4" w:space="0" w:color="auto"/>
              <w:bottom w:val="single" w:sz="24" w:space="0" w:color="auto"/>
            </w:tcBorders>
          </w:tcPr>
          <w:p w14:paraId="17C7967D" w14:textId="58ED2840" w:rsidR="00B250AC" w:rsidRPr="00E80E9D" w:rsidRDefault="00602E0D" w:rsidP="00B250AC">
            <w:pPr>
              <w:spacing w:before="120"/>
              <w:rPr>
                <w:lang w:val="en-US"/>
              </w:rPr>
            </w:pPr>
            <w:r w:rsidRPr="00E80E9D">
              <w:rPr>
                <w:lang w:val="en-US"/>
              </w:rPr>
              <w:t xml:space="preserve"> </w:t>
            </w:r>
            <w:r w:rsidR="00167391" w:rsidRPr="00E80E9D">
              <w:rPr>
                <w:lang w:val="en-US"/>
              </w:rPr>
              <w:t>Distr.: General</w:t>
            </w:r>
            <w:r w:rsidR="00167391" w:rsidRPr="00E80E9D">
              <w:rPr>
                <w:lang w:val="en-US"/>
              </w:rPr>
              <w:br/>
            </w:r>
            <w:r w:rsidRPr="00E80E9D">
              <w:rPr>
                <w:lang w:val="en-US"/>
              </w:rPr>
              <w:t xml:space="preserve"> </w:t>
            </w:r>
            <w:r w:rsidR="000529C8">
              <w:rPr>
                <w:lang w:val="en-US"/>
              </w:rPr>
              <w:t>27</w:t>
            </w:r>
            <w:r w:rsidR="009E4667" w:rsidRPr="00E80E9D">
              <w:rPr>
                <w:lang w:val="en-US"/>
              </w:rPr>
              <w:t xml:space="preserve"> August</w:t>
            </w:r>
            <w:r w:rsidR="00C154A5" w:rsidRPr="00E80E9D">
              <w:rPr>
                <w:lang w:val="en-US"/>
              </w:rPr>
              <w:t xml:space="preserve"> 20</w:t>
            </w:r>
            <w:r w:rsidR="009E4667" w:rsidRPr="00E80E9D">
              <w:rPr>
                <w:lang w:val="en-US"/>
              </w:rPr>
              <w:t>2</w:t>
            </w:r>
            <w:r w:rsidR="00031E68">
              <w:rPr>
                <w:lang w:val="en-US"/>
              </w:rPr>
              <w:t>1</w:t>
            </w:r>
          </w:p>
          <w:p w14:paraId="5EE4F653" w14:textId="77777777" w:rsidR="00167391" w:rsidRPr="00E80E9D" w:rsidRDefault="00602E0D" w:rsidP="00B250AC">
            <w:pPr>
              <w:spacing w:before="120"/>
              <w:rPr>
                <w:lang w:val="en-US"/>
              </w:rPr>
            </w:pPr>
            <w:r w:rsidRPr="00E80E9D">
              <w:rPr>
                <w:lang w:val="en-US"/>
              </w:rPr>
              <w:t xml:space="preserve"> </w:t>
            </w:r>
            <w:r w:rsidR="00167391" w:rsidRPr="00E80E9D">
              <w:rPr>
                <w:lang w:val="en-US"/>
              </w:rPr>
              <w:t xml:space="preserve">English </w:t>
            </w:r>
            <w:r w:rsidR="00615E75" w:rsidRPr="00E80E9D">
              <w:rPr>
                <w:lang w:val="en-US"/>
              </w:rPr>
              <w:t>only</w:t>
            </w:r>
          </w:p>
        </w:tc>
      </w:tr>
    </w:tbl>
    <w:p w14:paraId="4D7B4054" w14:textId="2F49F4D2" w:rsidR="00101C70" w:rsidRPr="00E80E9D" w:rsidRDefault="002753E7" w:rsidP="00101C70">
      <w:pPr>
        <w:pStyle w:val="AATitle"/>
        <w:tabs>
          <w:tab w:val="left" w:pos="7200"/>
        </w:tabs>
        <w:ind w:right="2296"/>
        <w:rPr>
          <w:lang w:val="en-US"/>
        </w:rPr>
      </w:pPr>
      <w:r w:rsidRPr="00E80E9D">
        <w:rPr>
          <w:lang w:val="en-US"/>
        </w:rPr>
        <w:t>Annual subcommittee</w:t>
      </w:r>
      <w:r w:rsidR="00B15A0D" w:rsidRPr="00E80E9D">
        <w:rPr>
          <w:lang w:val="en-US"/>
        </w:rPr>
        <w:t xml:space="preserve"> </w:t>
      </w:r>
      <w:r w:rsidR="00101C70" w:rsidRPr="00E80E9D">
        <w:rPr>
          <w:lang w:val="en-US"/>
        </w:rPr>
        <w:t xml:space="preserve">meeting of the Committee of Permanent Representatives   </w:t>
      </w:r>
    </w:p>
    <w:p w14:paraId="0C5FAD96" w14:textId="301F3D27" w:rsidR="00F97F2F" w:rsidRPr="00E80E9D" w:rsidRDefault="00101C70" w:rsidP="00101C70">
      <w:pPr>
        <w:pStyle w:val="AATitle"/>
        <w:tabs>
          <w:tab w:val="left" w:pos="6750"/>
        </w:tabs>
        <w:ind w:right="2296"/>
        <w:rPr>
          <w:lang w:val="en-US"/>
        </w:rPr>
      </w:pPr>
      <w:r w:rsidRPr="00E80E9D">
        <w:rPr>
          <w:lang w:val="en-US"/>
        </w:rPr>
        <w:t xml:space="preserve">to the </w:t>
      </w:r>
      <w:r w:rsidR="00F97F2F" w:rsidRPr="00E80E9D">
        <w:rPr>
          <w:lang w:val="en-US"/>
        </w:rPr>
        <w:t>United Nations Environment Programme</w:t>
      </w:r>
    </w:p>
    <w:p w14:paraId="3979C91A" w14:textId="27A43970" w:rsidR="002753E7" w:rsidRPr="00E80E9D" w:rsidRDefault="002E0C66" w:rsidP="00101C70">
      <w:pPr>
        <w:pStyle w:val="AATitle"/>
        <w:tabs>
          <w:tab w:val="left" w:pos="6750"/>
        </w:tabs>
        <w:ind w:right="2296"/>
        <w:rPr>
          <w:lang w:val="en-US"/>
        </w:rPr>
      </w:pPr>
      <w:r>
        <w:rPr>
          <w:lang w:val="en-US"/>
        </w:rPr>
        <w:t>Eigh</w:t>
      </w:r>
      <w:r w:rsidR="00D84F17" w:rsidRPr="00E80E9D">
        <w:rPr>
          <w:lang w:val="en-US"/>
        </w:rPr>
        <w:t>th</w:t>
      </w:r>
      <w:r w:rsidR="002753E7" w:rsidRPr="00E80E9D">
        <w:rPr>
          <w:lang w:val="en-US"/>
        </w:rPr>
        <w:t xml:space="preserve"> meeting</w:t>
      </w:r>
    </w:p>
    <w:p w14:paraId="4D930984" w14:textId="14976164" w:rsidR="00C154A5" w:rsidRPr="00E80E9D" w:rsidRDefault="00114AF0" w:rsidP="00F97F2F">
      <w:pPr>
        <w:pStyle w:val="AATitle"/>
        <w:keepNext w:val="0"/>
        <w:keepLines w:val="0"/>
        <w:rPr>
          <w:b w:val="0"/>
          <w:lang w:val="en-US"/>
        </w:rPr>
      </w:pPr>
      <w:r>
        <w:rPr>
          <w:b w:val="0"/>
          <w:lang w:val="en-US"/>
        </w:rPr>
        <w:t>Nairobi,</w:t>
      </w:r>
      <w:r w:rsidRPr="00E80E9D">
        <w:rPr>
          <w:b w:val="0"/>
          <w:lang w:val="en-US"/>
        </w:rPr>
        <w:t xml:space="preserve"> </w:t>
      </w:r>
      <w:r w:rsidR="001913CC">
        <w:rPr>
          <w:b w:val="0"/>
          <w:lang w:val="en-US"/>
        </w:rPr>
        <w:t xml:space="preserve">25 </w:t>
      </w:r>
      <w:r>
        <w:rPr>
          <w:b w:val="0"/>
          <w:lang w:val="en-US"/>
        </w:rPr>
        <w:t xml:space="preserve">– </w:t>
      </w:r>
      <w:r w:rsidR="001913CC">
        <w:rPr>
          <w:b w:val="0"/>
          <w:lang w:val="en-US"/>
        </w:rPr>
        <w:t>29</w:t>
      </w:r>
      <w:r w:rsidR="001913CC" w:rsidRPr="00E80E9D">
        <w:rPr>
          <w:b w:val="0"/>
          <w:lang w:val="en-US"/>
        </w:rPr>
        <w:t xml:space="preserve"> </w:t>
      </w:r>
      <w:r w:rsidR="00BC2434" w:rsidRPr="00E80E9D">
        <w:rPr>
          <w:b w:val="0"/>
          <w:lang w:val="en-US"/>
        </w:rPr>
        <w:t xml:space="preserve">October </w:t>
      </w:r>
      <w:r w:rsidR="00B250AC" w:rsidRPr="00E80E9D">
        <w:rPr>
          <w:b w:val="0"/>
          <w:lang w:val="en-US"/>
        </w:rPr>
        <w:t>20</w:t>
      </w:r>
      <w:r w:rsidR="002E0C66">
        <w:rPr>
          <w:b w:val="0"/>
          <w:lang w:val="en-US"/>
        </w:rPr>
        <w:t>21</w:t>
      </w:r>
    </w:p>
    <w:p w14:paraId="36564E17" w14:textId="77777777" w:rsidR="004B0367" w:rsidRDefault="004B0367" w:rsidP="00F97F2F">
      <w:pPr>
        <w:pStyle w:val="AATitle"/>
        <w:keepNext w:val="0"/>
        <w:keepLines w:val="0"/>
        <w:rPr>
          <w:b w:val="0"/>
          <w:lang w:val="en-US"/>
        </w:rPr>
      </w:pPr>
      <w:r w:rsidRPr="004B0367">
        <w:rPr>
          <w:b w:val="0"/>
          <w:lang w:val="en-US"/>
        </w:rPr>
        <w:t>[Online] [hybrid] meeting</w:t>
      </w:r>
    </w:p>
    <w:p w14:paraId="7ACC2DDF" w14:textId="761B4601" w:rsidR="00101C70" w:rsidRPr="00E80E9D" w:rsidRDefault="002E0C66" w:rsidP="00F97F2F">
      <w:pPr>
        <w:pStyle w:val="AATitle"/>
        <w:keepNext w:val="0"/>
        <w:keepLines w:val="0"/>
        <w:rPr>
          <w:b w:val="0"/>
          <w:lang w:val="en-US"/>
        </w:rPr>
      </w:pPr>
      <w:r>
        <w:rPr>
          <w:b w:val="0"/>
          <w:lang w:val="en-US"/>
        </w:rPr>
        <w:t>13:00</w:t>
      </w:r>
      <w:r w:rsidR="00247470">
        <w:rPr>
          <w:b w:val="0"/>
          <w:lang w:val="en-US"/>
        </w:rPr>
        <w:t xml:space="preserve"> </w:t>
      </w:r>
      <w:r w:rsidR="008D2BA7">
        <w:rPr>
          <w:b w:val="0"/>
          <w:lang w:val="en-US"/>
        </w:rPr>
        <w:t xml:space="preserve">– </w:t>
      </w:r>
      <w:r>
        <w:rPr>
          <w:b w:val="0"/>
          <w:lang w:val="en-US"/>
        </w:rPr>
        <w:t>18:</w:t>
      </w:r>
      <w:r w:rsidR="00A64496">
        <w:rPr>
          <w:b w:val="0"/>
          <w:lang w:val="en-US"/>
        </w:rPr>
        <w:t>0</w:t>
      </w:r>
      <w:r w:rsidR="008D2BA7">
        <w:rPr>
          <w:b w:val="0"/>
          <w:lang w:val="en-US"/>
        </w:rPr>
        <w:t xml:space="preserve">0 </w:t>
      </w:r>
      <w:r w:rsidR="00D84F17" w:rsidRPr="00E80E9D">
        <w:rPr>
          <w:b w:val="0"/>
          <w:lang w:val="en-US"/>
        </w:rPr>
        <w:t>(GMT+3)</w:t>
      </w:r>
    </w:p>
    <w:p w14:paraId="18CD51A2" w14:textId="77777777" w:rsidR="00C100B6" w:rsidRDefault="00C100B6" w:rsidP="00CA2FF8">
      <w:pPr>
        <w:pStyle w:val="BBTitle"/>
        <w:rPr>
          <w:lang w:val="en-US"/>
        </w:rPr>
      </w:pPr>
    </w:p>
    <w:p w14:paraId="0608C558" w14:textId="44129AE6" w:rsidR="00CA2FF8" w:rsidRPr="00E80E9D" w:rsidRDefault="00101C70" w:rsidP="00CA2FF8">
      <w:pPr>
        <w:pStyle w:val="BBTitle"/>
        <w:rPr>
          <w:lang w:val="en-US"/>
        </w:rPr>
      </w:pPr>
      <w:r w:rsidRPr="00E80E9D">
        <w:rPr>
          <w:lang w:val="en-US"/>
        </w:rPr>
        <w:t xml:space="preserve">Provisional agenda </w:t>
      </w:r>
    </w:p>
    <w:p w14:paraId="198761DD" w14:textId="102CA599" w:rsidR="007B508C" w:rsidRPr="00E80E9D" w:rsidRDefault="00101C70" w:rsidP="00114AF0">
      <w:pPr>
        <w:pStyle w:val="Normalnumber"/>
        <w:ind w:left="1800" w:hanging="553"/>
        <w:jc w:val="both"/>
        <w:rPr>
          <w:lang w:val="en-US"/>
        </w:rPr>
      </w:pPr>
      <w:bookmarkStart w:id="2" w:name="_Hlk510767539"/>
      <w:r w:rsidRPr="00E80E9D">
        <w:rPr>
          <w:lang w:val="en-US"/>
        </w:rPr>
        <w:t>Opening of the meeting</w:t>
      </w:r>
      <w:r w:rsidR="007B508C" w:rsidRPr="00E80E9D">
        <w:rPr>
          <w:lang w:val="en-US"/>
        </w:rPr>
        <w:t>.</w:t>
      </w:r>
    </w:p>
    <w:p w14:paraId="09F4E5BF" w14:textId="661B93EE" w:rsidR="00DA7F57" w:rsidRDefault="00101C70" w:rsidP="00DA7F57">
      <w:pPr>
        <w:pStyle w:val="Normalnumber"/>
        <w:ind w:left="1800" w:hanging="553"/>
        <w:jc w:val="both"/>
        <w:rPr>
          <w:lang w:val="en-US"/>
        </w:rPr>
      </w:pPr>
      <w:r w:rsidRPr="00E80E9D">
        <w:rPr>
          <w:lang w:val="en-US"/>
        </w:rPr>
        <w:t>Adoption of the</w:t>
      </w:r>
      <w:r w:rsidR="002753E7" w:rsidRPr="00E80E9D">
        <w:rPr>
          <w:lang w:val="en-US"/>
        </w:rPr>
        <w:t xml:space="preserve"> provisional</w:t>
      </w:r>
      <w:r w:rsidRPr="00E80E9D">
        <w:rPr>
          <w:lang w:val="en-US"/>
        </w:rPr>
        <w:t xml:space="preserve"> agenda</w:t>
      </w:r>
      <w:r w:rsidR="00DA7F57">
        <w:rPr>
          <w:lang w:val="en-US"/>
        </w:rPr>
        <w:t xml:space="preserve"> </w:t>
      </w:r>
      <w:r w:rsidR="00DA7F57" w:rsidRPr="00DA7F57">
        <w:rPr>
          <w:lang w:val="en-US"/>
        </w:rPr>
        <w:t>of the Eighth Annual Subcommittee meeting</w:t>
      </w:r>
      <w:r w:rsidR="00602E0D" w:rsidRPr="00E80E9D">
        <w:rPr>
          <w:lang w:val="en-US"/>
        </w:rPr>
        <w:t>.</w:t>
      </w:r>
      <w:r w:rsidR="00535BD5" w:rsidRPr="00E80E9D">
        <w:rPr>
          <w:lang w:val="en-US"/>
        </w:rPr>
        <w:t xml:space="preserve"> </w:t>
      </w:r>
    </w:p>
    <w:p w14:paraId="1518BB38" w14:textId="67859012" w:rsidR="002753E7" w:rsidRPr="00DA7F57" w:rsidRDefault="009E4667" w:rsidP="00DA7F57">
      <w:pPr>
        <w:pStyle w:val="Normalnumber"/>
        <w:ind w:left="1800" w:hanging="553"/>
        <w:jc w:val="both"/>
        <w:rPr>
          <w:lang w:val="en-US"/>
        </w:rPr>
      </w:pPr>
      <w:r w:rsidRPr="00DA7F57">
        <w:rPr>
          <w:lang w:val="en-US"/>
        </w:rPr>
        <w:t>Programme performance review of UNEP´s Programme of Work</w:t>
      </w:r>
      <w:r w:rsidR="00CB0462" w:rsidRPr="00DA7F57">
        <w:rPr>
          <w:lang w:val="en-US"/>
        </w:rPr>
        <w:t xml:space="preserve"> </w:t>
      </w:r>
      <w:r w:rsidRPr="00DA7F57">
        <w:rPr>
          <w:lang w:val="en-US"/>
        </w:rPr>
        <w:t>2020-2021</w:t>
      </w:r>
      <w:r w:rsidR="00F1544B" w:rsidRPr="00DA7F57">
        <w:rPr>
          <w:lang w:val="en-US"/>
        </w:rPr>
        <w:t>.</w:t>
      </w:r>
    </w:p>
    <w:p w14:paraId="4E8F1B6C" w14:textId="386122BE" w:rsidR="00252576" w:rsidRDefault="008C1377" w:rsidP="00114AF0">
      <w:pPr>
        <w:pStyle w:val="Normalnumber"/>
        <w:ind w:left="1800" w:hanging="553"/>
        <w:jc w:val="both"/>
        <w:rPr>
          <w:lang w:val="en-US"/>
        </w:rPr>
      </w:pPr>
      <w:bookmarkStart w:id="3" w:name="_Hlk513715319"/>
      <w:r w:rsidRPr="00114AF0">
        <w:rPr>
          <w:lang w:val="en-US"/>
        </w:rPr>
        <w:t xml:space="preserve">Preparations for </w:t>
      </w:r>
      <w:r w:rsidR="00114AF0" w:rsidRPr="00114AF0">
        <w:rPr>
          <w:lang w:val="en-US"/>
        </w:rPr>
        <w:t>the resumed session of UNEA-5</w:t>
      </w:r>
      <w:r w:rsidR="00252576">
        <w:rPr>
          <w:lang w:val="en-US"/>
        </w:rPr>
        <w:t xml:space="preserve">. </w:t>
      </w:r>
    </w:p>
    <w:p w14:paraId="61C96822" w14:textId="00E2BC2F" w:rsidR="008D015D" w:rsidRPr="00D41B28" w:rsidRDefault="008D015D" w:rsidP="00D41B28">
      <w:pPr>
        <w:pStyle w:val="Normalnumber"/>
        <w:numPr>
          <w:ilvl w:val="2"/>
          <w:numId w:val="4"/>
        </w:numPr>
        <w:jc w:val="both"/>
        <w:rPr>
          <w:lang w:val="en-US"/>
        </w:rPr>
      </w:pPr>
      <w:r w:rsidRPr="00D41B28">
        <w:rPr>
          <w:lang w:val="en-US"/>
        </w:rPr>
        <w:t>Consider</w:t>
      </w:r>
      <w:r w:rsidR="00CC776C" w:rsidRPr="00D41B28">
        <w:rPr>
          <w:lang w:val="en-US"/>
        </w:rPr>
        <w:t>at</w:t>
      </w:r>
      <w:r w:rsidR="00CA54B3">
        <w:rPr>
          <w:lang w:val="en-US"/>
        </w:rPr>
        <w:t>i</w:t>
      </w:r>
      <w:r w:rsidR="00CC776C" w:rsidRPr="00D41B28">
        <w:rPr>
          <w:lang w:val="en-US"/>
        </w:rPr>
        <w:t xml:space="preserve">on of key </w:t>
      </w:r>
      <w:r w:rsidR="00E20D0E">
        <w:rPr>
          <w:lang w:val="en-US"/>
        </w:rPr>
        <w:t>areas of importance in accordanc</w:t>
      </w:r>
      <w:r w:rsidR="007B246B">
        <w:rPr>
          <w:lang w:val="en-US"/>
        </w:rPr>
        <w:t>e</w:t>
      </w:r>
      <w:r w:rsidR="00E20D0E">
        <w:rPr>
          <w:lang w:val="en-US"/>
        </w:rPr>
        <w:t xml:space="preserve"> with mandates from previous </w:t>
      </w:r>
      <w:r w:rsidR="00CC776C" w:rsidRPr="00D41B28">
        <w:rPr>
          <w:lang w:val="en-US"/>
        </w:rPr>
        <w:t xml:space="preserve">UNEA </w:t>
      </w:r>
      <w:r w:rsidR="00E20D0E">
        <w:rPr>
          <w:lang w:val="en-US"/>
        </w:rPr>
        <w:t xml:space="preserve">resolutions. </w:t>
      </w:r>
    </w:p>
    <w:p w14:paraId="66F71B08" w14:textId="57106A03" w:rsidR="005F6732" w:rsidRDefault="00EA2014" w:rsidP="00D41B28">
      <w:pPr>
        <w:pStyle w:val="Normalnumber"/>
        <w:numPr>
          <w:ilvl w:val="2"/>
          <w:numId w:val="4"/>
        </w:numPr>
        <w:jc w:val="both"/>
        <w:rPr>
          <w:lang w:val="en-US"/>
        </w:rPr>
      </w:pPr>
      <w:r>
        <w:rPr>
          <w:lang w:val="en-US"/>
        </w:rPr>
        <w:t>Informal c</w:t>
      </w:r>
      <w:r w:rsidR="008D015D" w:rsidRPr="00A96CF4">
        <w:rPr>
          <w:lang w:val="en-US"/>
        </w:rPr>
        <w:t>onsultation</w:t>
      </w:r>
      <w:r w:rsidR="003F627F">
        <w:rPr>
          <w:lang w:val="en-US"/>
        </w:rPr>
        <w:t xml:space="preserve">s on </w:t>
      </w:r>
      <w:r w:rsidR="008D015D" w:rsidRPr="00A96CF4">
        <w:rPr>
          <w:lang w:val="en-US"/>
        </w:rPr>
        <w:t xml:space="preserve">a draft </w:t>
      </w:r>
      <w:r w:rsidR="00A96CF4">
        <w:rPr>
          <w:lang w:val="en-US"/>
        </w:rPr>
        <w:t>ministerial declaration</w:t>
      </w:r>
      <w:r w:rsidR="00E20D0E">
        <w:rPr>
          <w:lang w:val="en-US"/>
        </w:rPr>
        <w:t xml:space="preserve"> for UNEA-5.</w:t>
      </w:r>
    </w:p>
    <w:p w14:paraId="1B91DE6D" w14:textId="4C726B7C" w:rsidR="00252576" w:rsidRDefault="00252576" w:rsidP="00252576">
      <w:pPr>
        <w:pStyle w:val="Normalnumber"/>
        <w:ind w:left="1800" w:hanging="553"/>
        <w:jc w:val="both"/>
        <w:rPr>
          <w:bCs/>
          <w:lang w:val="en-US"/>
        </w:rPr>
      </w:pPr>
      <w:r w:rsidRPr="00252576">
        <w:rPr>
          <w:bCs/>
          <w:lang w:val="en-US"/>
        </w:rPr>
        <w:t>Preparations for the commemoration of the 50th anniv</w:t>
      </w:r>
      <w:r w:rsidR="006D014E">
        <w:rPr>
          <w:bCs/>
          <w:lang w:val="en-US"/>
        </w:rPr>
        <w:t>ersary of the creation of UNEP.</w:t>
      </w:r>
    </w:p>
    <w:p w14:paraId="6D34B8F0" w14:textId="6A621B17" w:rsidR="00E64BA5" w:rsidRPr="00252576" w:rsidRDefault="005F6732" w:rsidP="00252576">
      <w:pPr>
        <w:pStyle w:val="Normalnumber"/>
        <w:ind w:left="1800" w:hanging="553"/>
        <w:jc w:val="both"/>
        <w:rPr>
          <w:bCs/>
          <w:lang w:val="en-US"/>
        </w:rPr>
      </w:pPr>
      <w:r>
        <w:rPr>
          <w:bCs/>
          <w:lang w:val="en-US"/>
        </w:rPr>
        <w:t xml:space="preserve">Briefing on </w:t>
      </w:r>
      <w:r w:rsidR="00E20D0E">
        <w:rPr>
          <w:bCs/>
          <w:lang w:val="en-US"/>
        </w:rPr>
        <w:t xml:space="preserve">the </w:t>
      </w:r>
      <w:r w:rsidR="00CB7EAC">
        <w:rPr>
          <w:bCs/>
          <w:lang w:val="en-US"/>
        </w:rPr>
        <w:t xml:space="preserve">preparations for </w:t>
      </w:r>
      <w:r w:rsidR="00E20D0E">
        <w:rPr>
          <w:bCs/>
          <w:lang w:val="en-US"/>
        </w:rPr>
        <w:t>the i</w:t>
      </w:r>
      <w:r w:rsidR="00E20D0E" w:rsidRPr="00E20D0E">
        <w:rPr>
          <w:bCs/>
          <w:lang w:val="en-GB"/>
        </w:rPr>
        <w:t>nternational meeting entitled “Stockholm+50: a healthy planet for the prosperity of all – our responsibility, our opportunity”</w:t>
      </w:r>
      <w:r w:rsidR="00E20D0E" w:rsidRPr="00E20D0E">
        <w:rPr>
          <w:bCs/>
          <w:lang w:val="en-US"/>
        </w:rPr>
        <w:t xml:space="preserve"> </w:t>
      </w:r>
    </w:p>
    <w:bookmarkEnd w:id="2"/>
    <w:bookmarkEnd w:id="3"/>
    <w:p w14:paraId="7BCFFF49" w14:textId="4464FC66" w:rsidR="009E4667" w:rsidRPr="00E80E9D" w:rsidRDefault="009E4667" w:rsidP="00114AF0">
      <w:pPr>
        <w:pStyle w:val="Normalnumber"/>
        <w:ind w:left="1800" w:hanging="553"/>
        <w:jc w:val="both"/>
        <w:rPr>
          <w:lang w:val="en-US"/>
        </w:rPr>
      </w:pPr>
      <w:r w:rsidRPr="00E80E9D">
        <w:rPr>
          <w:lang w:val="en-US"/>
        </w:rPr>
        <w:t>Considerati</w:t>
      </w:r>
      <w:r w:rsidR="00223AD9">
        <w:rPr>
          <w:lang w:val="en-US"/>
        </w:rPr>
        <w:t>on of a draft Chair´s summary.</w:t>
      </w:r>
    </w:p>
    <w:p w14:paraId="41F74D76" w14:textId="6A37CDB5" w:rsidR="00412D11" w:rsidRPr="00E80E9D" w:rsidRDefault="00412D11" w:rsidP="00114AF0">
      <w:pPr>
        <w:pStyle w:val="Normalnumber"/>
        <w:ind w:left="1800" w:hanging="553"/>
        <w:jc w:val="both"/>
        <w:rPr>
          <w:lang w:val="en-US"/>
        </w:rPr>
      </w:pPr>
      <w:r w:rsidRPr="00E80E9D">
        <w:rPr>
          <w:lang w:val="en-US"/>
        </w:rPr>
        <w:t>Other matters.</w:t>
      </w:r>
    </w:p>
    <w:p w14:paraId="47638707" w14:textId="77777777" w:rsidR="00412D11" w:rsidRPr="00E80E9D" w:rsidRDefault="007B508C" w:rsidP="00114AF0">
      <w:pPr>
        <w:pStyle w:val="Normalnumber"/>
        <w:ind w:left="1800" w:hanging="553"/>
        <w:jc w:val="both"/>
        <w:rPr>
          <w:lang w:val="en-US"/>
        </w:rPr>
      </w:pPr>
      <w:r w:rsidRPr="00E80E9D">
        <w:rPr>
          <w:lang w:val="en-US"/>
        </w:rPr>
        <w:t>Closing of the meeting.</w:t>
      </w:r>
    </w:p>
    <w:p w14:paraId="503FE53E" w14:textId="77777777" w:rsidR="00602E0D" w:rsidRPr="00E80E9D" w:rsidRDefault="00602E0D" w:rsidP="00602E0D">
      <w:pPr>
        <w:pStyle w:val="Normal-pool"/>
        <w:rPr>
          <w:lang w:val="en-US"/>
        </w:rPr>
      </w:pPr>
    </w:p>
    <w:p w14:paraId="3E4A633A" w14:textId="77777777" w:rsidR="00602E0D" w:rsidRPr="00E80E9D" w:rsidRDefault="00602E0D" w:rsidP="00602E0D">
      <w:pPr>
        <w:pStyle w:val="Normal-pool"/>
        <w:rPr>
          <w:lang w:val="en-US"/>
        </w:rPr>
      </w:pPr>
    </w:p>
    <w:p w14:paraId="46CD6A88" w14:textId="77777777" w:rsidR="00770D60" w:rsidRPr="00E80E9D" w:rsidRDefault="00770D60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lang w:val="en-US"/>
        </w:rPr>
      </w:pPr>
      <w:r w:rsidRPr="00E80E9D">
        <w:rPr>
          <w:lang w:val="en-US"/>
        </w:rPr>
        <w:br w:type="page"/>
      </w:r>
    </w:p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770D60" w:rsidRPr="00E80E9D" w14:paraId="12F9A1CC" w14:textId="77777777" w:rsidTr="00BC2434">
        <w:trPr>
          <w:cantSplit/>
          <w:trHeight w:val="281"/>
          <w:jc w:val="right"/>
        </w:trPr>
        <w:tc>
          <w:tcPr>
            <w:tcW w:w="1519" w:type="dxa"/>
            <w:tcBorders>
              <w:bottom w:val="single" w:sz="4" w:space="0" w:color="auto"/>
            </w:tcBorders>
            <w:vAlign w:val="bottom"/>
          </w:tcPr>
          <w:p w14:paraId="517CC1AA" w14:textId="77777777" w:rsidR="00770D60" w:rsidRPr="00E80E9D" w:rsidRDefault="00770D60" w:rsidP="004B6FD6">
            <w:pPr>
              <w:spacing w:before="480" w:after="80"/>
              <w:rPr>
                <w:noProof/>
                <w:sz w:val="18"/>
                <w:szCs w:val="18"/>
                <w:lang w:val="en-US"/>
              </w:rPr>
            </w:pPr>
          </w:p>
        </w:tc>
        <w:tc>
          <w:tcPr>
            <w:tcW w:w="5224" w:type="dxa"/>
            <w:tcBorders>
              <w:bottom w:val="single" w:sz="4" w:space="0" w:color="auto"/>
            </w:tcBorders>
            <w:vAlign w:val="bottom"/>
          </w:tcPr>
          <w:p w14:paraId="3A1E83EE" w14:textId="77777777" w:rsidR="00770D60" w:rsidRPr="00E80E9D" w:rsidRDefault="00770D60" w:rsidP="004B6FD6">
            <w:pPr>
              <w:spacing w:before="480" w:after="80"/>
              <w:rPr>
                <w:sz w:val="28"/>
                <w:szCs w:val="28"/>
                <w:lang w:val="en-US"/>
              </w:rPr>
            </w:pPr>
            <w:r w:rsidRPr="00E80E9D">
              <w:rPr>
                <w:sz w:val="28"/>
                <w:szCs w:val="28"/>
                <w:lang w:val="en-US"/>
              </w:rPr>
              <w:t>United Natio</w:t>
            </w:r>
            <w:r w:rsidR="0022701F" w:rsidRPr="00E80E9D">
              <w:rPr>
                <w:sz w:val="28"/>
                <w:szCs w:val="28"/>
                <w:lang w:val="en-US"/>
              </w:rPr>
              <w:t>ns</w:t>
            </w:r>
          </w:p>
        </w:tc>
        <w:tc>
          <w:tcPr>
            <w:tcW w:w="2753" w:type="dxa"/>
            <w:tcBorders>
              <w:bottom w:val="single" w:sz="4" w:space="0" w:color="auto"/>
            </w:tcBorders>
            <w:vAlign w:val="bottom"/>
          </w:tcPr>
          <w:p w14:paraId="3FB80DE3" w14:textId="6609D9B4" w:rsidR="00770D60" w:rsidRPr="00E80E9D" w:rsidRDefault="00770D60" w:rsidP="002753E7">
            <w:pPr>
              <w:spacing w:before="480" w:after="80"/>
              <w:rPr>
                <w:noProof/>
                <w:sz w:val="18"/>
                <w:szCs w:val="18"/>
                <w:lang w:val="en-US"/>
              </w:rPr>
            </w:pPr>
            <w:r w:rsidRPr="00E80E9D">
              <w:rPr>
                <w:b/>
                <w:bCs/>
                <w:sz w:val="40"/>
                <w:szCs w:val="40"/>
                <w:lang w:val="en-US"/>
              </w:rPr>
              <w:t>UNEP</w:t>
            </w:r>
            <w:r w:rsidRPr="00E80E9D">
              <w:rPr>
                <w:lang w:val="en-US"/>
              </w:rPr>
              <w:t>/</w:t>
            </w:r>
            <w:r w:rsidR="00150B4C">
              <w:rPr>
                <w:lang w:val="en-US"/>
              </w:rPr>
              <w:t>ASC.8</w:t>
            </w:r>
            <w:r w:rsidRPr="00E80E9D">
              <w:rPr>
                <w:lang w:val="en-US"/>
              </w:rPr>
              <w:t>/</w:t>
            </w:r>
            <w:r w:rsidR="009D12F7" w:rsidRPr="00E80E9D">
              <w:rPr>
                <w:lang w:val="en-US"/>
              </w:rPr>
              <w:t>1</w:t>
            </w:r>
            <w:r w:rsidR="0022701F" w:rsidRPr="00E80E9D">
              <w:rPr>
                <w:lang w:val="en-US"/>
              </w:rPr>
              <w:t>/Add.1</w:t>
            </w:r>
          </w:p>
        </w:tc>
      </w:tr>
      <w:tr w:rsidR="00770D60" w:rsidRPr="00E80E9D" w14:paraId="767AE71D" w14:textId="77777777" w:rsidTr="00BC2434">
        <w:trPr>
          <w:cantSplit/>
          <w:trHeight w:val="2549"/>
          <w:jc w:val="right"/>
        </w:trPr>
        <w:tc>
          <w:tcPr>
            <w:tcW w:w="1519" w:type="dxa"/>
            <w:tcBorders>
              <w:top w:val="single" w:sz="4" w:space="0" w:color="auto"/>
              <w:bottom w:val="single" w:sz="24" w:space="0" w:color="auto"/>
            </w:tcBorders>
          </w:tcPr>
          <w:p w14:paraId="0DC0CAE8" w14:textId="77777777" w:rsidR="00770D60" w:rsidRPr="00E80E9D" w:rsidRDefault="00770D60" w:rsidP="004B6FD6">
            <w:pPr>
              <w:rPr>
                <w:noProof/>
                <w:lang w:val="en-US"/>
              </w:rPr>
            </w:pPr>
            <w:r w:rsidRPr="00E80E9D">
              <w:rPr>
                <w:noProof/>
                <w:lang w:val="en-US"/>
              </w:rPr>
              <w:object w:dxaOrig="1831" w:dyaOrig="1726" w14:anchorId="73A0E8D5">
                <v:shape id="_x0000_i1026" type="#_x0000_t75" style="width:65pt;height:62.2pt" o:ole="" fillcolor="window">
                  <v:imagedata r:id="rId11" o:title=""/>
                </v:shape>
                <o:OLEObject Type="Embed" ProgID="Word.Picture.8" ShapeID="_x0000_i1026" DrawAspect="Content" ObjectID="_1691577896" r:id="rId14"/>
              </w:object>
            </w:r>
            <w:r w:rsidRPr="00E80E9D">
              <w:rPr>
                <w:noProof/>
                <w:lang w:val="pt-PT" w:eastAsia="pt-PT"/>
              </w:rPr>
              <w:drawing>
                <wp:inline distT="0" distB="0" distL="0" distR="0" wp14:anchorId="7F111A67" wp14:editId="4E2ED854">
                  <wp:extent cx="723900" cy="768350"/>
                  <wp:effectExtent l="0" t="0" r="0" b="0"/>
                  <wp:docPr id="1" name="Picture 1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4" w:type="dxa"/>
            <w:tcBorders>
              <w:top w:val="single" w:sz="4" w:space="0" w:color="auto"/>
              <w:bottom w:val="single" w:sz="24" w:space="0" w:color="auto"/>
            </w:tcBorders>
          </w:tcPr>
          <w:p w14:paraId="3834D7CF" w14:textId="77777777" w:rsidR="00770D60" w:rsidRPr="00E80E9D" w:rsidRDefault="00770D60" w:rsidP="004B6FD6">
            <w:pPr>
              <w:spacing w:before="1340" w:after="240"/>
              <w:rPr>
                <w:b/>
                <w:sz w:val="36"/>
                <w:szCs w:val="36"/>
                <w:lang w:val="en-US"/>
              </w:rPr>
            </w:pPr>
            <w:r w:rsidRPr="00E80E9D">
              <w:rPr>
                <w:b/>
                <w:sz w:val="36"/>
                <w:szCs w:val="36"/>
                <w:lang w:val="en-US"/>
              </w:rPr>
              <w:t>United Nations Environment Assembly of the United Nations Environment Programme</w:t>
            </w:r>
          </w:p>
        </w:tc>
        <w:tc>
          <w:tcPr>
            <w:tcW w:w="2753" w:type="dxa"/>
            <w:tcBorders>
              <w:top w:val="single" w:sz="4" w:space="0" w:color="auto"/>
              <w:bottom w:val="single" w:sz="24" w:space="0" w:color="auto"/>
            </w:tcBorders>
          </w:tcPr>
          <w:p w14:paraId="5E47FC82" w14:textId="08E48948" w:rsidR="00770D60" w:rsidRPr="00E80E9D" w:rsidRDefault="00770D60" w:rsidP="004B6FD6">
            <w:pPr>
              <w:spacing w:before="120"/>
              <w:rPr>
                <w:lang w:val="en-US"/>
              </w:rPr>
            </w:pPr>
            <w:r w:rsidRPr="00E80E9D">
              <w:rPr>
                <w:lang w:val="en-US"/>
              </w:rPr>
              <w:t xml:space="preserve"> Distr.: General</w:t>
            </w:r>
            <w:r w:rsidRPr="00E80E9D">
              <w:rPr>
                <w:lang w:val="en-US"/>
              </w:rPr>
              <w:br/>
              <w:t xml:space="preserve"> </w:t>
            </w:r>
            <w:r w:rsidR="00AC7A26">
              <w:rPr>
                <w:lang w:val="en-US"/>
              </w:rPr>
              <w:t>27</w:t>
            </w:r>
            <w:r w:rsidR="009E4667" w:rsidRPr="00E80E9D">
              <w:rPr>
                <w:lang w:val="en-US"/>
              </w:rPr>
              <w:t xml:space="preserve"> August 202</w:t>
            </w:r>
            <w:r w:rsidR="00031E68">
              <w:rPr>
                <w:lang w:val="en-US"/>
              </w:rPr>
              <w:t>1</w:t>
            </w:r>
          </w:p>
          <w:p w14:paraId="0AAEFF0A" w14:textId="77777777" w:rsidR="00770D60" w:rsidRPr="00E80E9D" w:rsidRDefault="00770D60" w:rsidP="004B6FD6">
            <w:pPr>
              <w:spacing w:before="120"/>
              <w:rPr>
                <w:lang w:val="en-US"/>
              </w:rPr>
            </w:pPr>
            <w:r w:rsidRPr="00E80E9D">
              <w:rPr>
                <w:lang w:val="en-US"/>
              </w:rPr>
              <w:t xml:space="preserve"> English only</w:t>
            </w:r>
          </w:p>
        </w:tc>
      </w:tr>
    </w:tbl>
    <w:p w14:paraId="1F2682D7" w14:textId="77777777" w:rsidR="00BC2434" w:rsidRPr="00E80E9D" w:rsidRDefault="00BC2434" w:rsidP="00BC2434">
      <w:pPr>
        <w:pStyle w:val="AATitle"/>
        <w:tabs>
          <w:tab w:val="left" w:pos="7200"/>
        </w:tabs>
        <w:ind w:right="2296"/>
        <w:rPr>
          <w:lang w:val="en-US"/>
        </w:rPr>
      </w:pPr>
      <w:r w:rsidRPr="00E80E9D">
        <w:rPr>
          <w:lang w:val="en-US"/>
        </w:rPr>
        <w:t xml:space="preserve">Annual subcommittee meeting of the Committee of Permanent Representatives   </w:t>
      </w:r>
    </w:p>
    <w:p w14:paraId="23763B9D" w14:textId="77777777" w:rsidR="00BC2434" w:rsidRPr="00E80E9D" w:rsidRDefault="00BC2434" w:rsidP="00BC2434">
      <w:pPr>
        <w:pStyle w:val="AATitle"/>
        <w:tabs>
          <w:tab w:val="left" w:pos="6750"/>
        </w:tabs>
        <w:ind w:right="2296"/>
        <w:rPr>
          <w:lang w:val="en-US"/>
        </w:rPr>
      </w:pPr>
      <w:r w:rsidRPr="00E80E9D">
        <w:rPr>
          <w:lang w:val="en-US"/>
        </w:rPr>
        <w:t>to the United Nations Environment Programme</w:t>
      </w:r>
    </w:p>
    <w:p w14:paraId="44A0DE54" w14:textId="77777777" w:rsidR="00114AF0" w:rsidRPr="00E80E9D" w:rsidRDefault="00114AF0" w:rsidP="00114AF0">
      <w:pPr>
        <w:pStyle w:val="AATitle"/>
        <w:tabs>
          <w:tab w:val="left" w:pos="6750"/>
        </w:tabs>
        <w:ind w:right="2296"/>
        <w:rPr>
          <w:lang w:val="en-US"/>
        </w:rPr>
      </w:pPr>
      <w:r>
        <w:rPr>
          <w:lang w:val="en-US"/>
        </w:rPr>
        <w:t>Eigh</w:t>
      </w:r>
      <w:r w:rsidRPr="00E80E9D">
        <w:rPr>
          <w:lang w:val="en-US"/>
        </w:rPr>
        <w:t>th meeting</w:t>
      </w:r>
    </w:p>
    <w:p w14:paraId="6A7E1B4C" w14:textId="393EE213" w:rsidR="00114AF0" w:rsidRPr="00E80E9D" w:rsidRDefault="00114AF0" w:rsidP="00114AF0">
      <w:pPr>
        <w:pStyle w:val="AATitle"/>
        <w:keepNext w:val="0"/>
        <w:keepLines w:val="0"/>
        <w:rPr>
          <w:b w:val="0"/>
          <w:lang w:val="en-US"/>
        </w:rPr>
      </w:pPr>
      <w:r w:rsidRPr="00E80E9D">
        <w:rPr>
          <w:b w:val="0"/>
          <w:lang w:val="en-US"/>
        </w:rPr>
        <w:t xml:space="preserve">Nairobi, </w:t>
      </w:r>
      <w:r>
        <w:rPr>
          <w:b w:val="0"/>
          <w:lang w:val="en-US"/>
        </w:rPr>
        <w:t>2</w:t>
      </w:r>
      <w:r w:rsidR="000E48F5">
        <w:rPr>
          <w:b w:val="0"/>
          <w:lang w:val="en-US"/>
        </w:rPr>
        <w:t>5</w:t>
      </w:r>
      <w:r>
        <w:rPr>
          <w:b w:val="0"/>
          <w:lang w:val="en-US"/>
        </w:rPr>
        <w:t xml:space="preserve"> – 2</w:t>
      </w:r>
      <w:r w:rsidR="000E48F5">
        <w:rPr>
          <w:b w:val="0"/>
          <w:lang w:val="en-US"/>
        </w:rPr>
        <w:t>9</w:t>
      </w:r>
      <w:r w:rsidRPr="00E80E9D">
        <w:rPr>
          <w:b w:val="0"/>
          <w:lang w:val="en-US"/>
        </w:rPr>
        <w:t xml:space="preserve"> October </w:t>
      </w:r>
      <w:r w:rsidRPr="00E80E9D">
        <w:rPr>
          <w:b w:val="0"/>
          <w:lang w:val="en-US"/>
        </w:rPr>
        <w:t>20</w:t>
      </w:r>
      <w:r>
        <w:rPr>
          <w:b w:val="0"/>
          <w:lang w:val="en-US"/>
        </w:rPr>
        <w:t>21</w:t>
      </w:r>
    </w:p>
    <w:p w14:paraId="02EA2A33" w14:textId="64A2E0D1" w:rsidR="00114AF0" w:rsidRPr="00E80E9D" w:rsidRDefault="004B0367" w:rsidP="00114AF0">
      <w:pPr>
        <w:pStyle w:val="AATitle"/>
        <w:keepNext w:val="0"/>
        <w:keepLines w:val="0"/>
        <w:rPr>
          <w:b w:val="0"/>
          <w:lang w:val="en-US"/>
        </w:rPr>
      </w:pPr>
      <w:r>
        <w:rPr>
          <w:b w:val="0"/>
          <w:lang w:val="en-US"/>
        </w:rPr>
        <w:t>[</w:t>
      </w:r>
      <w:r w:rsidR="00114AF0" w:rsidRPr="00E80E9D">
        <w:rPr>
          <w:b w:val="0"/>
          <w:lang w:val="en-US"/>
        </w:rPr>
        <w:t>Online</w:t>
      </w:r>
      <w:r>
        <w:rPr>
          <w:b w:val="0"/>
          <w:lang w:val="en-US"/>
        </w:rPr>
        <w:t>] [hybrid]</w:t>
      </w:r>
      <w:r w:rsidR="00114AF0" w:rsidRPr="00E80E9D">
        <w:rPr>
          <w:b w:val="0"/>
          <w:lang w:val="en-US"/>
        </w:rPr>
        <w:t xml:space="preserve"> meeting</w:t>
      </w:r>
    </w:p>
    <w:p w14:paraId="6C61961B" w14:textId="45784829" w:rsidR="00114AF0" w:rsidRPr="00E80E9D" w:rsidRDefault="00247470" w:rsidP="00114AF0">
      <w:pPr>
        <w:pStyle w:val="AATitle"/>
        <w:keepNext w:val="0"/>
        <w:keepLines w:val="0"/>
        <w:rPr>
          <w:b w:val="0"/>
          <w:lang w:val="en-US"/>
        </w:rPr>
      </w:pPr>
      <w:r w:rsidRPr="00247470">
        <w:rPr>
          <w:b w:val="0"/>
          <w:lang w:val="en-US"/>
        </w:rPr>
        <w:t>13:00 – 18:00 (GMT+3)</w:t>
      </w:r>
    </w:p>
    <w:p w14:paraId="425BEB69" w14:textId="77777777" w:rsidR="00770D60" w:rsidRPr="00E80E9D" w:rsidRDefault="00770D60" w:rsidP="00770D60">
      <w:pPr>
        <w:pStyle w:val="AATitle"/>
        <w:keepNext w:val="0"/>
        <w:keepLines w:val="0"/>
        <w:rPr>
          <w:b w:val="0"/>
          <w:lang w:val="en-US"/>
        </w:rPr>
      </w:pPr>
    </w:p>
    <w:p w14:paraId="5B62FA27" w14:textId="77777777" w:rsidR="00770D60" w:rsidRPr="00E80E9D" w:rsidRDefault="00770D60" w:rsidP="00770D60">
      <w:pPr>
        <w:pStyle w:val="BBTitle"/>
        <w:rPr>
          <w:lang w:val="en-US"/>
        </w:rPr>
      </w:pPr>
      <w:r w:rsidRPr="00E80E9D">
        <w:rPr>
          <w:lang w:val="en-US"/>
        </w:rPr>
        <w:t xml:space="preserve">Annotated </w:t>
      </w:r>
      <w:r w:rsidR="009B58AB" w:rsidRPr="00E80E9D">
        <w:rPr>
          <w:lang w:val="en-US"/>
        </w:rPr>
        <w:t>p</w:t>
      </w:r>
      <w:r w:rsidRPr="00E80E9D">
        <w:rPr>
          <w:lang w:val="en-US"/>
        </w:rPr>
        <w:t xml:space="preserve">rovisional agenda </w:t>
      </w:r>
    </w:p>
    <w:p w14:paraId="7F23904B" w14:textId="1B2F9FC1" w:rsidR="00770D60" w:rsidRPr="00114AF0" w:rsidRDefault="00770D60" w:rsidP="004079F6">
      <w:pPr>
        <w:pStyle w:val="Normalnumber"/>
        <w:numPr>
          <w:ilvl w:val="0"/>
          <w:numId w:val="27"/>
        </w:numPr>
        <w:ind w:left="1800" w:hanging="547"/>
        <w:jc w:val="both"/>
        <w:rPr>
          <w:b/>
          <w:lang w:val="en-US"/>
        </w:rPr>
      </w:pPr>
      <w:r w:rsidRPr="00114AF0">
        <w:rPr>
          <w:b/>
          <w:lang w:val="en-US"/>
        </w:rPr>
        <w:t xml:space="preserve">Opening of the </w:t>
      </w:r>
      <w:r w:rsidRPr="00114AF0">
        <w:rPr>
          <w:b/>
          <w:lang w:val="en-US"/>
        </w:rPr>
        <w:t>meeting.</w:t>
      </w:r>
    </w:p>
    <w:p w14:paraId="12637D31" w14:textId="4659621F" w:rsidR="00F36641" w:rsidRPr="00E80E9D" w:rsidRDefault="00F36641" w:rsidP="004079F6">
      <w:pPr>
        <w:pStyle w:val="Normalnumber"/>
        <w:numPr>
          <w:ilvl w:val="0"/>
          <w:numId w:val="0"/>
        </w:numPr>
        <w:ind w:left="1800"/>
        <w:jc w:val="both"/>
        <w:rPr>
          <w:lang w:val="en-US"/>
        </w:rPr>
      </w:pPr>
      <w:r w:rsidRPr="00E80E9D">
        <w:rPr>
          <w:lang w:val="en-US"/>
        </w:rPr>
        <w:tab/>
      </w:r>
      <w:r w:rsidR="000429B8" w:rsidRPr="00E80E9D">
        <w:rPr>
          <w:lang w:val="en-US"/>
        </w:rPr>
        <w:t>The</w:t>
      </w:r>
      <w:r w:rsidRPr="00E80E9D">
        <w:rPr>
          <w:lang w:val="en-US"/>
        </w:rPr>
        <w:t xml:space="preserve"> Chair of the Committee of Permanent Representatives to </w:t>
      </w:r>
      <w:r w:rsidR="000922E9">
        <w:rPr>
          <w:lang w:val="en-US"/>
        </w:rPr>
        <w:t xml:space="preserve">the </w:t>
      </w:r>
      <w:r w:rsidRPr="00E80E9D">
        <w:rPr>
          <w:lang w:val="en-US"/>
        </w:rPr>
        <w:t>U</w:t>
      </w:r>
      <w:r w:rsidR="006557C0" w:rsidRPr="00E80E9D">
        <w:rPr>
          <w:lang w:val="en-US"/>
        </w:rPr>
        <w:t>nited Nations Environment Programme</w:t>
      </w:r>
      <w:r w:rsidR="00421479" w:rsidRPr="00E80E9D">
        <w:rPr>
          <w:lang w:val="en-US"/>
        </w:rPr>
        <w:t xml:space="preserve"> </w:t>
      </w:r>
      <w:r w:rsidR="000E48F5">
        <w:rPr>
          <w:lang w:val="en-US"/>
        </w:rPr>
        <w:t>will</w:t>
      </w:r>
      <w:r w:rsidR="00D27D50" w:rsidRPr="00E80E9D">
        <w:rPr>
          <w:lang w:val="en-US"/>
        </w:rPr>
        <w:t xml:space="preserve"> </w:t>
      </w:r>
      <w:r w:rsidR="00B84324" w:rsidRPr="00E80E9D">
        <w:rPr>
          <w:lang w:val="en-US"/>
        </w:rPr>
        <w:t xml:space="preserve">open the meeting </w:t>
      </w:r>
      <w:r w:rsidR="009B7707">
        <w:rPr>
          <w:lang w:val="en-US"/>
        </w:rPr>
        <w:t>on 2</w:t>
      </w:r>
      <w:r w:rsidR="00FA704A">
        <w:rPr>
          <w:lang w:val="en-US"/>
        </w:rPr>
        <w:t>5</w:t>
      </w:r>
      <w:r w:rsidR="009B7707">
        <w:rPr>
          <w:lang w:val="en-US"/>
        </w:rPr>
        <w:t xml:space="preserve"> October 2021 </w:t>
      </w:r>
      <w:r w:rsidR="00B84324" w:rsidRPr="00E80E9D">
        <w:rPr>
          <w:lang w:val="en-US"/>
        </w:rPr>
        <w:t xml:space="preserve">at </w:t>
      </w:r>
      <w:r w:rsidR="009D12F7" w:rsidRPr="00E80E9D">
        <w:rPr>
          <w:lang w:val="en-US"/>
        </w:rPr>
        <w:t>1</w:t>
      </w:r>
      <w:r w:rsidR="00114AF0">
        <w:rPr>
          <w:lang w:val="en-US"/>
        </w:rPr>
        <w:t>0</w:t>
      </w:r>
      <w:r w:rsidR="00B84324" w:rsidRPr="00E80E9D">
        <w:rPr>
          <w:lang w:val="en-US"/>
        </w:rPr>
        <w:t>:</w:t>
      </w:r>
      <w:r w:rsidR="009D12F7" w:rsidRPr="00E80E9D">
        <w:rPr>
          <w:lang w:val="en-US"/>
        </w:rPr>
        <w:t>0</w:t>
      </w:r>
      <w:r w:rsidR="00B84324" w:rsidRPr="00E80E9D">
        <w:rPr>
          <w:lang w:val="en-US"/>
        </w:rPr>
        <w:t>0</w:t>
      </w:r>
      <w:r w:rsidR="00D84F17" w:rsidRPr="00E80E9D">
        <w:rPr>
          <w:lang w:val="en-US"/>
        </w:rPr>
        <w:t xml:space="preserve"> (GMT+3)</w:t>
      </w:r>
      <w:r w:rsidR="00B84324" w:rsidRPr="00E80E9D">
        <w:rPr>
          <w:lang w:val="en-US"/>
        </w:rPr>
        <w:t>.</w:t>
      </w:r>
    </w:p>
    <w:p w14:paraId="0DC682AB" w14:textId="13C7D738" w:rsidR="00770D60" w:rsidRPr="00DA7F57" w:rsidRDefault="00770D60" w:rsidP="004079F6">
      <w:pPr>
        <w:pStyle w:val="Normalnumber"/>
        <w:ind w:left="1800" w:hanging="553"/>
        <w:jc w:val="both"/>
        <w:rPr>
          <w:b/>
          <w:lang w:val="en-US"/>
        </w:rPr>
      </w:pPr>
      <w:r w:rsidRPr="00DA7F57">
        <w:rPr>
          <w:b/>
          <w:lang w:val="en-US"/>
        </w:rPr>
        <w:t xml:space="preserve">Adoption of the </w:t>
      </w:r>
      <w:r w:rsidR="001E3715" w:rsidRPr="00DA7F57">
        <w:rPr>
          <w:b/>
          <w:lang w:val="en-US"/>
        </w:rPr>
        <w:t xml:space="preserve">provisional </w:t>
      </w:r>
      <w:r w:rsidRPr="00DA7F57">
        <w:rPr>
          <w:b/>
          <w:lang w:val="en-US"/>
        </w:rPr>
        <w:t>agenda</w:t>
      </w:r>
      <w:r w:rsidR="000E48F5" w:rsidRPr="00DA7F57">
        <w:rPr>
          <w:b/>
          <w:lang w:val="en-US"/>
        </w:rPr>
        <w:t xml:space="preserve"> of the Eighth Annual Subcommittee meeting</w:t>
      </w:r>
      <w:r w:rsidRPr="00DA7F57">
        <w:rPr>
          <w:b/>
          <w:lang w:val="en-US"/>
        </w:rPr>
        <w:t xml:space="preserve">. </w:t>
      </w:r>
    </w:p>
    <w:p w14:paraId="138F80A3" w14:textId="3C73CE17" w:rsidR="00F36641" w:rsidRPr="00E80E9D" w:rsidRDefault="00F36641" w:rsidP="004079F6">
      <w:pPr>
        <w:pStyle w:val="Normalnumber"/>
        <w:numPr>
          <w:ilvl w:val="0"/>
          <w:numId w:val="0"/>
        </w:numPr>
        <w:ind w:left="1800"/>
        <w:jc w:val="both"/>
        <w:rPr>
          <w:lang w:val="en-US"/>
        </w:rPr>
      </w:pPr>
      <w:r w:rsidRPr="00A57430">
        <w:rPr>
          <w:lang w:val="en-US"/>
        </w:rPr>
        <w:t xml:space="preserve">The </w:t>
      </w:r>
      <w:r w:rsidRPr="00A57430">
        <w:rPr>
          <w:lang w:val="en-US"/>
        </w:rPr>
        <w:t xml:space="preserve">Chair </w:t>
      </w:r>
      <w:r w:rsidR="000E48F5">
        <w:rPr>
          <w:lang w:val="en-US"/>
        </w:rPr>
        <w:t>will</w:t>
      </w:r>
      <w:r w:rsidRPr="00A57430">
        <w:rPr>
          <w:lang w:val="en-US"/>
        </w:rPr>
        <w:t xml:space="preserve"> propose </w:t>
      </w:r>
      <w:r w:rsidRPr="00A57430">
        <w:rPr>
          <w:lang w:val="en-US"/>
        </w:rPr>
        <w:t xml:space="preserve">the adoption of the </w:t>
      </w:r>
      <w:r w:rsidR="006E671C" w:rsidRPr="00A57430">
        <w:rPr>
          <w:lang w:val="en-US"/>
        </w:rPr>
        <w:t xml:space="preserve">provisional </w:t>
      </w:r>
      <w:r w:rsidRPr="00A57430">
        <w:rPr>
          <w:lang w:val="en-US"/>
        </w:rPr>
        <w:t xml:space="preserve">agenda for </w:t>
      </w:r>
      <w:r w:rsidR="002753E7" w:rsidRPr="00A57430">
        <w:rPr>
          <w:lang w:val="en-US"/>
        </w:rPr>
        <w:t xml:space="preserve">the </w:t>
      </w:r>
      <w:r w:rsidR="004B0367">
        <w:rPr>
          <w:lang w:val="en-US"/>
        </w:rPr>
        <w:t xml:space="preserve">eight </w:t>
      </w:r>
      <w:r w:rsidR="001E449C">
        <w:rPr>
          <w:lang w:val="en-US"/>
        </w:rPr>
        <w:t>a</w:t>
      </w:r>
      <w:r w:rsidR="002753E7" w:rsidRPr="00A57430">
        <w:rPr>
          <w:lang w:val="en-US"/>
        </w:rPr>
        <w:t xml:space="preserve">nnual </w:t>
      </w:r>
      <w:r w:rsidR="001E449C">
        <w:rPr>
          <w:lang w:val="en-US"/>
        </w:rPr>
        <w:t>s</w:t>
      </w:r>
      <w:r w:rsidR="002753E7" w:rsidRPr="00A57430">
        <w:rPr>
          <w:lang w:val="en-US"/>
        </w:rPr>
        <w:t>ubcommittee</w:t>
      </w:r>
      <w:r w:rsidR="001E449C">
        <w:rPr>
          <w:lang w:val="en-US"/>
        </w:rPr>
        <w:t xml:space="preserve"> meeting</w:t>
      </w:r>
      <w:r w:rsidRPr="00A57430">
        <w:rPr>
          <w:lang w:val="en-US"/>
        </w:rPr>
        <w:t xml:space="preserve">, as set out in </w:t>
      </w:r>
      <w:r w:rsidR="00BD5B5F">
        <w:rPr>
          <w:lang w:val="en-US"/>
        </w:rPr>
        <w:t xml:space="preserve">document </w:t>
      </w:r>
      <w:r w:rsidR="00A57430" w:rsidRPr="00A57430">
        <w:rPr>
          <w:lang w:val="en-US"/>
        </w:rPr>
        <w:t>UNEP/</w:t>
      </w:r>
      <w:r w:rsidR="00150B4C">
        <w:rPr>
          <w:lang w:val="en-US"/>
        </w:rPr>
        <w:t>ASC.8</w:t>
      </w:r>
      <w:r w:rsidR="00BB117F" w:rsidRPr="00A57430">
        <w:rPr>
          <w:lang w:val="en-US"/>
        </w:rPr>
        <w:t xml:space="preserve">/1 and </w:t>
      </w:r>
      <w:r w:rsidRPr="00A57430">
        <w:rPr>
          <w:lang w:val="en-US"/>
        </w:rPr>
        <w:t>UNEP/</w:t>
      </w:r>
      <w:r w:rsidR="00150B4C">
        <w:rPr>
          <w:lang w:val="en-US"/>
        </w:rPr>
        <w:t>ASC.8</w:t>
      </w:r>
      <w:r w:rsidR="00C26177" w:rsidRPr="00A57430">
        <w:rPr>
          <w:lang w:val="en-US"/>
        </w:rPr>
        <w:t>/1/Add.1</w:t>
      </w:r>
      <w:r w:rsidRPr="00A57430">
        <w:rPr>
          <w:lang w:val="en-US"/>
        </w:rPr>
        <w:t>.</w:t>
      </w:r>
    </w:p>
    <w:p w14:paraId="674C3BA3" w14:textId="59DE892C" w:rsidR="006711E7" w:rsidRPr="00E80E9D" w:rsidRDefault="00D84F17" w:rsidP="004079F6">
      <w:pPr>
        <w:pStyle w:val="Normalnumber"/>
        <w:ind w:left="1800" w:hanging="553"/>
        <w:jc w:val="both"/>
        <w:rPr>
          <w:b/>
          <w:lang w:val="en-US"/>
        </w:rPr>
      </w:pPr>
      <w:bookmarkStart w:id="4" w:name="_Hlk48146399"/>
      <w:r w:rsidRPr="00E80E9D">
        <w:rPr>
          <w:b/>
          <w:lang w:val="en-US"/>
        </w:rPr>
        <w:t>Programme performance review of UNEP´s Programme of Work 2020-2021</w:t>
      </w:r>
      <w:r w:rsidR="006711E7" w:rsidRPr="00E80E9D">
        <w:rPr>
          <w:b/>
          <w:lang w:val="en-US"/>
        </w:rPr>
        <w:t>.</w:t>
      </w:r>
    </w:p>
    <w:p w14:paraId="13085FC8" w14:textId="4D5F538C" w:rsidR="001B1BEB" w:rsidRPr="00E80E9D" w:rsidRDefault="00CB0462" w:rsidP="004079F6">
      <w:pPr>
        <w:pStyle w:val="Normalnumber"/>
        <w:numPr>
          <w:ilvl w:val="0"/>
          <w:numId w:val="0"/>
        </w:numPr>
        <w:ind w:left="1800"/>
        <w:jc w:val="both"/>
        <w:rPr>
          <w:lang w:val="en-US"/>
        </w:rPr>
      </w:pPr>
      <w:r>
        <w:rPr>
          <w:lang w:val="en-US"/>
        </w:rPr>
        <w:t xml:space="preserve">The Committee </w:t>
      </w:r>
      <w:r w:rsidR="001B1BEB" w:rsidRPr="00BF48EC">
        <w:rPr>
          <w:lang w:val="en-US"/>
        </w:rPr>
        <w:t>will</w:t>
      </w:r>
      <w:r>
        <w:rPr>
          <w:lang w:val="en-US"/>
        </w:rPr>
        <w:t xml:space="preserve"> </w:t>
      </w:r>
      <w:r w:rsidR="004B0367">
        <w:rPr>
          <w:lang w:val="en-US"/>
        </w:rPr>
        <w:t xml:space="preserve">be invited to </w:t>
      </w:r>
      <w:r w:rsidR="004A7242" w:rsidRPr="00BF48EC">
        <w:rPr>
          <w:lang w:val="en-US"/>
        </w:rPr>
        <w:t xml:space="preserve">review the </w:t>
      </w:r>
      <w:r w:rsidR="001B1BEB" w:rsidRPr="00BF48EC">
        <w:rPr>
          <w:lang w:val="en-US"/>
        </w:rPr>
        <w:t xml:space="preserve">performance of the Programme of Work for </w:t>
      </w:r>
      <w:r w:rsidR="004B0367">
        <w:rPr>
          <w:lang w:val="en-US"/>
        </w:rPr>
        <w:t xml:space="preserve">the UN Environment Programme and its </w:t>
      </w:r>
      <w:r w:rsidR="004B0367" w:rsidRPr="004B0367">
        <w:rPr>
          <w:lang w:val="en-US"/>
        </w:rPr>
        <w:t>seven sub-</w:t>
      </w:r>
      <w:proofErr w:type="spellStart"/>
      <w:r w:rsidR="004B0367" w:rsidRPr="004B0367">
        <w:rPr>
          <w:lang w:val="en-US"/>
        </w:rPr>
        <w:t>programmes</w:t>
      </w:r>
      <w:proofErr w:type="spellEnd"/>
      <w:r w:rsidR="004B0367">
        <w:rPr>
          <w:lang w:val="en-US"/>
        </w:rPr>
        <w:t xml:space="preserve">, </w:t>
      </w:r>
      <w:r w:rsidR="00DA7F57" w:rsidRPr="00DA7F57">
        <w:rPr>
          <w:lang w:val="en-US"/>
        </w:rPr>
        <w:t>including in regard to the implementation of relevant UNEA resolutions</w:t>
      </w:r>
      <w:r w:rsidR="00DA7F57">
        <w:rPr>
          <w:lang w:val="en-US"/>
        </w:rPr>
        <w:t xml:space="preserve">, </w:t>
      </w:r>
      <w:r w:rsidR="004B0367">
        <w:rPr>
          <w:lang w:val="en-US"/>
        </w:rPr>
        <w:t xml:space="preserve">covering </w:t>
      </w:r>
      <w:r w:rsidR="001B1BEB" w:rsidRPr="00BF48EC">
        <w:rPr>
          <w:lang w:val="en-US"/>
        </w:rPr>
        <w:t xml:space="preserve">the </w:t>
      </w:r>
      <w:r w:rsidR="004079F6">
        <w:rPr>
          <w:lang w:val="en-US"/>
        </w:rPr>
        <w:t>18</w:t>
      </w:r>
      <w:r w:rsidR="001B1BEB" w:rsidRPr="00BF48EC">
        <w:rPr>
          <w:lang w:val="en-US"/>
        </w:rPr>
        <w:t xml:space="preserve">-month period from </w:t>
      </w:r>
      <w:r w:rsidR="004079F6">
        <w:rPr>
          <w:lang w:val="en-US"/>
        </w:rPr>
        <w:t xml:space="preserve">January 2020 – June </w:t>
      </w:r>
      <w:r w:rsidR="004079F6" w:rsidRPr="004079F6">
        <w:rPr>
          <w:lang w:val="en-US"/>
        </w:rPr>
        <w:t>2021</w:t>
      </w:r>
      <w:r w:rsidR="001B1BEB" w:rsidRPr="00BF48EC">
        <w:rPr>
          <w:lang w:val="en-US"/>
        </w:rPr>
        <w:t xml:space="preserve">, </w:t>
      </w:r>
      <w:r w:rsidR="000922E9">
        <w:rPr>
          <w:lang w:val="en-US"/>
        </w:rPr>
        <w:t>based on</w:t>
      </w:r>
      <w:r w:rsidRPr="00CB0462">
        <w:rPr>
          <w:lang w:val="en-US"/>
        </w:rPr>
        <w:t xml:space="preserve"> a </w:t>
      </w:r>
      <w:r w:rsidR="000922E9">
        <w:rPr>
          <w:lang w:val="en-US"/>
        </w:rPr>
        <w:t>PowerP</w:t>
      </w:r>
      <w:r w:rsidR="000922E9" w:rsidRPr="00CB0462">
        <w:rPr>
          <w:lang w:val="en-US"/>
        </w:rPr>
        <w:t xml:space="preserve">oint </w:t>
      </w:r>
      <w:r w:rsidRPr="00CB0462">
        <w:rPr>
          <w:lang w:val="en-US"/>
        </w:rPr>
        <w:t xml:space="preserve">presentation from the </w:t>
      </w:r>
      <w:r w:rsidRPr="00CB0462">
        <w:rPr>
          <w:lang w:val="en-US"/>
        </w:rPr>
        <w:t>Secretariat</w:t>
      </w:r>
      <w:r w:rsidR="00782627">
        <w:rPr>
          <w:lang w:val="en-US"/>
        </w:rPr>
        <w:t xml:space="preserve"> and</w:t>
      </w:r>
      <w:r w:rsidR="004079F6">
        <w:rPr>
          <w:lang w:val="en-US"/>
        </w:rPr>
        <w:t xml:space="preserve"> followed </w:t>
      </w:r>
      <w:r w:rsidR="004079F6">
        <w:rPr>
          <w:lang w:val="en-US"/>
        </w:rPr>
        <w:t>by an exchange of view</w:t>
      </w:r>
      <w:r w:rsidR="004B0367">
        <w:rPr>
          <w:lang w:val="en-US"/>
        </w:rPr>
        <w:t>s</w:t>
      </w:r>
      <w:r w:rsidR="004079F6">
        <w:rPr>
          <w:lang w:val="en-US"/>
        </w:rPr>
        <w:t xml:space="preserve"> with the delegations. </w:t>
      </w:r>
    </w:p>
    <w:bookmarkEnd w:id="4"/>
    <w:p w14:paraId="690349D6" w14:textId="56C7ABA5" w:rsidR="004B0367" w:rsidRDefault="00087784" w:rsidP="00087784">
      <w:pPr>
        <w:pStyle w:val="Normalnumber"/>
        <w:ind w:left="1800" w:hanging="553"/>
        <w:jc w:val="both"/>
        <w:rPr>
          <w:b/>
          <w:lang w:val="en-US"/>
        </w:rPr>
      </w:pPr>
      <w:r w:rsidRPr="00087784">
        <w:rPr>
          <w:b/>
          <w:lang w:val="en-US"/>
        </w:rPr>
        <w:t>Preparations for the resumed session of UNEA-5</w:t>
      </w:r>
      <w:r w:rsidR="00252576">
        <w:rPr>
          <w:b/>
          <w:lang w:val="en-US"/>
        </w:rPr>
        <w:t>.</w:t>
      </w:r>
    </w:p>
    <w:p w14:paraId="2461718B" w14:textId="4532C22D" w:rsidR="00DF4B99" w:rsidRPr="00D41B28" w:rsidRDefault="00DF4B99" w:rsidP="00E20D0E">
      <w:pPr>
        <w:pStyle w:val="Normalnumber"/>
        <w:numPr>
          <w:ilvl w:val="2"/>
          <w:numId w:val="4"/>
        </w:numPr>
        <w:tabs>
          <w:tab w:val="clear" w:pos="2381"/>
          <w:tab w:val="left" w:pos="2430"/>
        </w:tabs>
        <w:ind w:left="2434" w:hanging="562"/>
        <w:jc w:val="both"/>
        <w:rPr>
          <w:b/>
          <w:lang w:val="en-US"/>
        </w:rPr>
      </w:pPr>
      <w:r w:rsidRPr="00D41B28">
        <w:rPr>
          <w:b/>
          <w:lang w:val="en-US"/>
        </w:rPr>
        <w:t>Considerat</w:t>
      </w:r>
      <w:r w:rsidR="0033217A">
        <w:rPr>
          <w:b/>
          <w:lang w:val="en-US"/>
        </w:rPr>
        <w:t>i</w:t>
      </w:r>
      <w:r w:rsidRPr="00D41B28">
        <w:rPr>
          <w:b/>
          <w:lang w:val="en-US"/>
        </w:rPr>
        <w:t xml:space="preserve">on of </w:t>
      </w:r>
      <w:r w:rsidR="007B246B" w:rsidRPr="007B246B">
        <w:rPr>
          <w:b/>
          <w:lang w:val="en-US"/>
        </w:rPr>
        <w:t xml:space="preserve">key areas of importance in accordance with mandates from previous UNEA </w:t>
      </w:r>
      <w:r w:rsidR="007B246B">
        <w:rPr>
          <w:b/>
          <w:lang w:val="en-US"/>
        </w:rPr>
        <w:t xml:space="preserve">resolutions. </w:t>
      </w:r>
    </w:p>
    <w:p w14:paraId="27C5D405" w14:textId="20682800" w:rsidR="00DF4B99" w:rsidRPr="00EA2014" w:rsidRDefault="00DF4B99" w:rsidP="00E20D0E">
      <w:pPr>
        <w:pStyle w:val="Normalnumber"/>
        <w:numPr>
          <w:ilvl w:val="0"/>
          <w:numId w:val="0"/>
        </w:numPr>
        <w:tabs>
          <w:tab w:val="clear" w:pos="2381"/>
        </w:tabs>
        <w:ind w:left="2430"/>
        <w:jc w:val="both"/>
        <w:rPr>
          <w:lang w:val="en-US"/>
        </w:rPr>
      </w:pPr>
      <w:r w:rsidRPr="00DF4B99">
        <w:rPr>
          <w:lang w:val="en-US"/>
        </w:rPr>
        <w:t xml:space="preserve">The </w:t>
      </w:r>
      <w:r w:rsidR="00DA7F57">
        <w:rPr>
          <w:lang w:val="en-US"/>
        </w:rPr>
        <w:t xml:space="preserve">Committee will be invited to consider </w:t>
      </w:r>
      <w:r w:rsidR="007B246B" w:rsidRPr="007B246B">
        <w:rPr>
          <w:lang w:val="en-US"/>
        </w:rPr>
        <w:t xml:space="preserve">areas of importance </w:t>
      </w:r>
      <w:r w:rsidR="007B246B">
        <w:rPr>
          <w:lang w:val="en-US"/>
        </w:rPr>
        <w:t xml:space="preserve">for the resumed session of </w:t>
      </w:r>
      <w:r w:rsidR="00A6190C">
        <w:rPr>
          <w:lang w:val="en-US"/>
        </w:rPr>
        <w:t xml:space="preserve">the fifth session of the </w:t>
      </w:r>
      <w:r w:rsidR="00A6190C" w:rsidRPr="00EA2014">
        <w:rPr>
          <w:lang w:val="en-US"/>
        </w:rPr>
        <w:t xml:space="preserve">United Nations Environment Assembly, </w:t>
      </w:r>
      <w:r w:rsidR="00DA7F57">
        <w:rPr>
          <w:lang w:val="en-US"/>
        </w:rPr>
        <w:t xml:space="preserve">based on a list of </w:t>
      </w:r>
      <w:r w:rsidR="007B246B" w:rsidRPr="00EA2014">
        <w:rPr>
          <w:lang w:val="en-US"/>
        </w:rPr>
        <w:t>mandates from previous sessions</w:t>
      </w:r>
      <w:r w:rsidR="00CE421A" w:rsidRPr="00EA2014">
        <w:rPr>
          <w:lang w:val="en-US"/>
        </w:rPr>
        <w:t xml:space="preserve"> </w:t>
      </w:r>
      <w:r w:rsidR="00DA7F57">
        <w:rPr>
          <w:lang w:val="en-US"/>
        </w:rPr>
        <w:t>of the Assembly</w:t>
      </w:r>
      <w:r w:rsidR="001A65CA">
        <w:rPr>
          <w:lang w:val="en-US"/>
        </w:rPr>
        <w:t xml:space="preserve"> </w:t>
      </w:r>
      <w:r w:rsidR="00D8062B">
        <w:rPr>
          <w:lang w:val="en-US"/>
        </w:rPr>
        <w:t xml:space="preserve">prepared </w:t>
      </w:r>
      <w:r w:rsidR="001A65CA">
        <w:rPr>
          <w:lang w:val="en-US"/>
        </w:rPr>
        <w:t>by the secretariat</w:t>
      </w:r>
      <w:r w:rsidR="007B246B" w:rsidRPr="00EA2014">
        <w:rPr>
          <w:lang w:val="en-US"/>
        </w:rPr>
        <w:t xml:space="preserve">, </w:t>
      </w:r>
      <w:r w:rsidR="001A65CA">
        <w:rPr>
          <w:lang w:val="en-US"/>
        </w:rPr>
        <w:t xml:space="preserve">as well as </w:t>
      </w:r>
      <w:r w:rsidRPr="00EA2014">
        <w:rPr>
          <w:lang w:val="en-US"/>
        </w:rPr>
        <w:t xml:space="preserve">the </w:t>
      </w:r>
      <w:r w:rsidR="00DA7F57">
        <w:rPr>
          <w:lang w:val="en-US"/>
        </w:rPr>
        <w:t xml:space="preserve">working documents </w:t>
      </w:r>
      <w:r w:rsidR="002404AE">
        <w:rPr>
          <w:lang w:val="en-US"/>
        </w:rPr>
        <w:t xml:space="preserve">for the fifth session </w:t>
      </w:r>
      <w:r w:rsidR="001A65CA">
        <w:rPr>
          <w:lang w:val="en-US"/>
        </w:rPr>
        <w:t>(</w:t>
      </w:r>
      <w:r w:rsidR="00CE421A" w:rsidRPr="00EA2014">
        <w:rPr>
          <w:lang w:val="en-US"/>
        </w:rPr>
        <w:t xml:space="preserve">available </w:t>
      </w:r>
      <w:r w:rsidRPr="00EA2014">
        <w:rPr>
          <w:lang w:val="en-US"/>
        </w:rPr>
        <w:t xml:space="preserve">on the </w:t>
      </w:r>
      <w:hyperlink r:id="rId15" w:history="1">
        <w:r w:rsidR="00CE421A" w:rsidRPr="000E48F5">
          <w:rPr>
            <w:rStyle w:val="Hyperlink"/>
            <w:color w:val="548DD4" w:themeColor="text2" w:themeTint="99"/>
            <w:u w:val="single"/>
            <w:lang w:val="en-GB"/>
          </w:rPr>
          <w:t>UNEA web portal</w:t>
        </w:r>
      </w:hyperlink>
      <w:r w:rsidR="001A65CA">
        <w:rPr>
          <w:lang w:val="en-GB"/>
        </w:rPr>
        <w:t>).</w:t>
      </w:r>
      <w:r w:rsidR="001A65CA">
        <w:rPr>
          <w:lang w:val="en-US"/>
        </w:rPr>
        <w:t xml:space="preserve"> </w:t>
      </w:r>
      <w:r w:rsidR="00DA7F57" w:rsidRPr="00DA7F57">
        <w:rPr>
          <w:lang w:val="en-US"/>
        </w:rPr>
        <w:t xml:space="preserve">The secretariat will also provide an update on the status of preparations, including </w:t>
      </w:r>
      <w:r w:rsidR="001A65CA">
        <w:rPr>
          <w:lang w:val="en-US"/>
        </w:rPr>
        <w:t xml:space="preserve">format, </w:t>
      </w:r>
      <w:proofErr w:type="gramStart"/>
      <w:r w:rsidR="00DA7F57" w:rsidRPr="00DA7F57">
        <w:rPr>
          <w:lang w:val="en-US"/>
        </w:rPr>
        <w:t>timelines</w:t>
      </w:r>
      <w:proofErr w:type="gramEnd"/>
      <w:r w:rsidR="00DA7F57" w:rsidRPr="00DA7F57">
        <w:rPr>
          <w:lang w:val="en-US"/>
        </w:rPr>
        <w:t xml:space="preserve"> and structure, of </w:t>
      </w:r>
      <w:r w:rsidR="002404AE">
        <w:rPr>
          <w:lang w:val="en-US"/>
        </w:rPr>
        <w:t xml:space="preserve">the resumed session, and on the </w:t>
      </w:r>
      <w:r w:rsidR="00DA7F57" w:rsidRPr="00DA7F57">
        <w:rPr>
          <w:lang w:val="en-US"/>
        </w:rPr>
        <w:t>development of the Executive Director´s report on the theme of UNEA-5.</w:t>
      </w:r>
      <w:r w:rsidR="00D8062B">
        <w:rPr>
          <w:lang w:val="en-US"/>
        </w:rPr>
        <w:t xml:space="preserve"> </w:t>
      </w:r>
      <w:r w:rsidR="00DA7F57" w:rsidRPr="00DA7F57">
        <w:rPr>
          <w:lang w:val="en-US"/>
        </w:rPr>
        <w:t xml:space="preserve">The Committee </w:t>
      </w:r>
      <w:r w:rsidR="00D8062B">
        <w:rPr>
          <w:lang w:val="en-US"/>
        </w:rPr>
        <w:t xml:space="preserve">will </w:t>
      </w:r>
      <w:r w:rsidR="001A65CA">
        <w:rPr>
          <w:lang w:val="en-US"/>
        </w:rPr>
        <w:t xml:space="preserve">also be invited </w:t>
      </w:r>
      <w:r w:rsidR="002404AE">
        <w:rPr>
          <w:lang w:val="en-US"/>
        </w:rPr>
        <w:t xml:space="preserve">to </w:t>
      </w:r>
      <w:r w:rsidR="00DA7F57" w:rsidRPr="00DA7F57">
        <w:rPr>
          <w:lang w:val="en-US"/>
        </w:rPr>
        <w:t>consider the status of implementation of the UNGA resolution 73/333, entitled “Follow-up to the report of the ad hoc open-ended working group established pursuant to General Assembly resolution 72/277”.</w:t>
      </w:r>
    </w:p>
    <w:p w14:paraId="62BEC016" w14:textId="1FB8C39C" w:rsidR="00DF4B99" w:rsidRPr="00EA2014" w:rsidRDefault="00EA2014" w:rsidP="000E48F5">
      <w:pPr>
        <w:pStyle w:val="Normalnumber"/>
        <w:numPr>
          <w:ilvl w:val="2"/>
          <w:numId w:val="4"/>
        </w:numPr>
        <w:tabs>
          <w:tab w:val="clear" w:pos="2381"/>
          <w:tab w:val="clear" w:pos="2948"/>
          <w:tab w:val="left" w:pos="2430"/>
          <w:tab w:val="left" w:pos="2552"/>
        </w:tabs>
        <w:ind w:left="2410"/>
        <w:jc w:val="both"/>
        <w:rPr>
          <w:b/>
          <w:lang w:val="en-US"/>
        </w:rPr>
      </w:pPr>
      <w:r w:rsidRPr="00EA2014">
        <w:rPr>
          <w:b/>
          <w:lang w:val="en-US"/>
        </w:rPr>
        <w:t>Inf</w:t>
      </w:r>
      <w:r w:rsidR="00B913DF">
        <w:rPr>
          <w:b/>
          <w:lang w:val="en-US"/>
        </w:rPr>
        <w:t>o</w:t>
      </w:r>
      <w:r w:rsidRPr="00EA2014">
        <w:rPr>
          <w:b/>
          <w:lang w:val="en-US"/>
        </w:rPr>
        <w:t>rmal c</w:t>
      </w:r>
      <w:r w:rsidR="00DF4B99" w:rsidRPr="00EA2014">
        <w:rPr>
          <w:b/>
          <w:lang w:val="en-US"/>
        </w:rPr>
        <w:t>onsultation</w:t>
      </w:r>
      <w:r w:rsidR="003F627F">
        <w:rPr>
          <w:b/>
          <w:lang w:val="en-US"/>
        </w:rPr>
        <w:t xml:space="preserve">s on </w:t>
      </w:r>
      <w:r w:rsidR="00DF4B99" w:rsidRPr="00EA2014">
        <w:rPr>
          <w:b/>
          <w:lang w:val="en-US"/>
        </w:rPr>
        <w:t>a draft ministerial declaration</w:t>
      </w:r>
      <w:r w:rsidR="007B246B" w:rsidRPr="00EA2014">
        <w:rPr>
          <w:b/>
          <w:lang w:val="en-US"/>
        </w:rPr>
        <w:t xml:space="preserve"> for UNEA-5.</w:t>
      </w:r>
    </w:p>
    <w:p w14:paraId="019E8820" w14:textId="56D35E3E" w:rsidR="00BD5B5F" w:rsidRPr="00EA2014" w:rsidRDefault="00BF79AA" w:rsidP="002A7FD1">
      <w:pPr>
        <w:pStyle w:val="Normalnumber"/>
        <w:numPr>
          <w:ilvl w:val="0"/>
          <w:numId w:val="0"/>
        </w:numPr>
        <w:ind w:left="2434"/>
        <w:jc w:val="both"/>
        <w:rPr>
          <w:lang w:val="en-US"/>
        </w:rPr>
      </w:pPr>
      <w:r w:rsidRPr="00EA2014">
        <w:rPr>
          <w:lang w:val="en-US"/>
        </w:rPr>
        <w:t xml:space="preserve">The Committee will be </w:t>
      </w:r>
      <w:r w:rsidR="00A07EC9" w:rsidRPr="00EA2014">
        <w:rPr>
          <w:lang w:val="en-US"/>
        </w:rPr>
        <w:t xml:space="preserve">invited to </w:t>
      </w:r>
      <w:r w:rsidR="00EA2014" w:rsidRPr="00EA2014">
        <w:rPr>
          <w:lang w:val="en-US"/>
        </w:rPr>
        <w:t xml:space="preserve">an informal consultation on </w:t>
      </w:r>
      <w:r w:rsidR="002A7FD1" w:rsidRPr="00EA2014">
        <w:rPr>
          <w:lang w:val="en-US"/>
        </w:rPr>
        <w:t>a draft minis</w:t>
      </w:r>
      <w:r w:rsidR="00466242" w:rsidRPr="00EA2014">
        <w:rPr>
          <w:lang w:val="en-US"/>
        </w:rPr>
        <w:t>terial declaration</w:t>
      </w:r>
      <w:r w:rsidR="00CE421A" w:rsidRPr="00EA2014">
        <w:rPr>
          <w:lang w:val="en-US"/>
        </w:rPr>
        <w:t xml:space="preserve"> for UNEA-5</w:t>
      </w:r>
      <w:r w:rsidR="00DA7F57">
        <w:rPr>
          <w:lang w:val="en-US"/>
        </w:rPr>
        <w:t xml:space="preserve"> led by </w:t>
      </w:r>
      <w:r w:rsidR="00DA7F57" w:rsidRPr="00DA7F57">
        <w:rPr>
          <w:lang w:val="en-US"/>
        </w:rPr>
        <w:t>a representative from the UNEA Presiden</w:t>
      </w:r>
      <w:r w:rsidR="00DA7F57">
        <w:rPr>
          <w:lang w:val="en-US"/>
        </w:rPr>
        <w:t>cy</w:t>
      </w:r>
      <w:r w:rsidR="00466242" w:rsidRPr="00EA2014">
        <w:rPr>
          <w:lang w:val="en-US"/>
        </w:rPr>
        <w:t>,</w:t>
      </w:r>
      <w:r w:rsidR="007B246B" w:rsidRPr="00EA2014">
        <w:rPr>
          <w:lang w:val="en-US"/>
        </w:rPr>
        <w:t xml:space="preserve"> </w:t>
      </w:r>
      <w:r w:rsidR="00CE421A" w:rsidRPr="00EA2014">
        <w:rPr>
          <w:lang w:val="en-US"/>
        </w:rPr>
        <w:t xml:space="preserve">with a view to provide guidance to the </w:t>
      </w:r>
      <w:r w:rsidR="002A7FD1" w:rsidRPr="00EA2014">
        <w:rPr>
          <w:lang w:val="en-US"/>
        </w:rPr>
        <w:t>UNEA President</w:t>
      </w:r>
      <w:r w:rsidR="00CE421A" w:rsidRPr="00EA2014">
        <w:rPr>
          <w:lang w:val="en-US"/>
        </w:rPr>
        <w:t xml:space="preserve"> in the further development of the document</w:t>
      </w:r>
      <w:r w:rsidR="002A7FD1" w:rsidRPr="00EA2014">
        <w:rPr>
          <w:lang w:val="en-US"/>
        </w:rPr>
        <w:t xml:space="preserve">. </w:t>
      </w:r>
    </w:p>
    <w:p w14:paraId="2657FAC8" w14:textId="183C9643" w:rsidR="001B59AA" w:rsidRPr="00EA2014" w:rsidRDefault="001B59AA" w:rsidP="002A7FD1">
      <w:pPr>
        <w:pStyle w:val="Normalnumber"/>
        <w:numPr>
          <w:ilvl w:val="0"/>
          <w:numId w:val="0"/>
        </w:numPr>
        <w:ind w:left="2434"/>
        <w:jc w:val="both"/>
        <w:rPr>
          <w:lang w:val="en-US"/>
        </w:rPr>
      </w:pPr>
    </w:p>
    <w:p w14:paraId="675D4661" w14:textId="77777777" w:rsidR="001B59AA" w:rsidRPr="00EA2014" w:rsidRDefault="001B59AA" w:rsidP="002A7FD1">
      <w:pPr>
        <w:pStyle w:val="Normalnumber"/>
        <w:numPr>
          <w:ilvl w:val="0"/>
          <w:numId w:val="0"/>
        </w:numPr>
        <w:ind w:left="2434"/>
        <w:jc w:val="both"/>
        <w:rPr>
          <w:lang w:val="en-US"/>
        </w:rPr>
      </w:pPr>
    </w:p>
    <w:p w14:paraId="109463E0" w14:textId="77777777" w:rsidR="00252576" w:rsidRPr="00EA2014" w:rsidRDefault="00252576" w:rsidP="00252576">
      <w:pPr>
        <w:pStyle w:val="Normalnumber"/>
        <w:ind w:left="1800" w:hanging="553"/>
        <w:jc w:val="both"/>
        <w:rPr>
          <w:b/>
          <w:lang w:val="en-US"/>
        </w:rPr>
      </w:pPr>
      <w:bookmarkStart w:id="5" w:name="_Hlk48146144"/>
      <w:r w:rsidRPr="00EA2014">
        <w:rPr>
          <w:b/>
          <w:lang w:val="en-US"/>
        </w:rPr>
        <w:t xml:space="preserve">Preparations for the commemoration of the 50th anniversary of the creation of UNEP. </w:t>
      </w:r>
    </w:p>
    <w:p w14:paraId="2500851B" w14:textId="5BD1E59A" w:rsidR="00BD5B5F" w:rsidRPr="00EA2014" w:rsidRDefault="00BD5B5F" w:rsidP="00BD5B5F">
      <w:pPr>
        <w:pStyle w:val="Normalnumber"/>
        <w:numPr>
          <w:ilvl w:val="0"/>
          <w:numId w:val="0"/>
        </w:numPr>
        <w:ind w:left="1800"/>
        <w:jc w:val="both"/>
        <w:rPr>
          <w:bCs/>
          <w:lang w:val="en-US"/>
        </w:rPr>
      </w:pPr>
      <w:r w:rsidRPr="00EA2014">
        <w:rPr>
          <w:lang w:val="en-US"/>
        </w:rPr>
        <w:t xml:space="preserve">The </w:t>
      </w:r>
      <w:r w:rsidRPr="00EA2014">
        <w:rPr>
          <w:bCs/>
          <w:lang w:val="en-US"/>
        </w:rPr>
        <w:t xml:space="preserve">Committee will be invited to consider the preparations for the commemoration of the 50th anniversary of the </w:t>
      </w:r>
      <w:r w:rsidRPr="00EA2014">
        <w:rPr>
          <w:bCs/>
          <w:lang w:val="en-US"/>
        </w:rPr>
        <w:t>creation of UNEP (UNEP@50), based on</w:t>
      </w:r>
      <w:r w:rsidR="00CF649A" w:rsidRPr="00EA2014">
        <w:rPr>
          <w:bCs/>
          <w:lang w:val="en-US"/>
        </w:rPr>
        <w:t xml:space="preserve"> </w:t>
      </w:r>
      <w:r w:rsidR="00462411">
        <w:rPr>
          <w:bCs/>
          <w:lang w:val="en-US"/>
        </w:rPr>
        <w:t xml:space="preserve">a </w:t>
      </w:r>
      <w:r w:rsidRPr="00EA2014">
        <w:rPr>
          <w:bCs/>
          <w:lang w:val="en-US"/>
        </w:rPr>
        <w:t xml:space="preserve">document </w:t>
      </w:r>
      <w:r w:rsidR="00462411">
        <w:rPr>
          <w:bCs/>
          <w:lang w:val="en-US"/>
        </w:rPr>
        <w:t>from the secretariat</w:t>
      </w:r>
      <w:r w:rsidR="00CF649A" w:rsidRPr="00EA2014">
        <w:rPr>
          <w:bCs/>
          <w:lang w:val="en-US"/>
        </w:rPr>
        <w:t xml:space="preserve">, taking into </w:t>
      </w:r>
      <w:r w:rsidR="00B84DDD">
        <w:rPr>
          <w:bCs/>
          <w:lang w:val="en-US"/>
        </w:rPr>
        <w:t xml:space="preserve">consideration </w:t>
      </w:r>
      <w:r w:rsidR="00CF649A" w:rsidRPr="00EA2014">
        <w:rPr>
          <w:bCs/>
          <w:lang w:val="en-US"/>
        </w:rPr>
        <w:t xml:space="preserve">guidance </w:t>
      </w:r>
      <w:r w:rsidR="00CE421A" w:rsidRPr="00EA2014">
        <w:rPr>
          <w:bCs/>
          <w:lang w:val="en-US"/>
        </w:rPr>
        <w:t xml:space="preserve">provided by Member States at </w:t>
      </w:r>
      <w:r w:rsidR="00CF649A" w:rsidRPr="00EA2014">
        <w:rPr>
          <w:bCs/>
          <w:lang w:val="en-US"/>
        </w:rPr>
        <w:t>the 155</w:t>
      </w:r>
      <w:r w:rsidR="00CF649A" w:rsidRPr="00EA2014">
        <w:rPr>
          <w:bCs/>
          <w:vertAlign w:val="superscript"/>
          <w:lang w:val="en-US"/>
        </w:rPr>
        <w:t>th</w:t>
      </w:r>
      <w:r w:rsidR="00CF649A" w:rsidRPr="00EA2014">
        <w:rPr>
          <w:bCs/>
          <w:lang w:val="en-US"/>
        </w:rPr>
        <w:t xml:space="preserve"> meeting of the Committee of</w:t>
      </w:r>
      <w:r w:rsidR="00CE421A" w:rsidRPr="00EA2014">
        <w:rPr>
          <w:bCs/>
          <w:lang w:val="en-US"/>
        </w:rPr>
        <w:t xml:space="preserve"> </w:t>
      </w:r>
      <w:r w:rsidR="00CF649A" w:rsidRPr="00EA2014">
        <w:rPr>
          <w:bCs/>
          <w:lang w:val="en-US"/>
        </w:rPr>
        <w:t xml:space="preserve">Permanent Representatives </w:t>
      </w:r>
      <w:r w:rsidR="00CF649A" w:rsidRPr="00EA2014">
        <w:rPr>
          <w:bCs/>
          <w:lang w:val="en-US"/>
        </w:rPr>
        <w:t xml:space="preserve">and </w:t>
      </w:r>
      <w:r w:rsidR="00CE421A" w:rsidRPr="00EA2014">
        <w:rPr>
          <w:bCs/>
          <w:lang w:val="en-US"/>
        </w:rPr>
        <w:t xml:space="preserve">subsequent meetings of the CPR </w:t>
      </w:r>
      <w:r w:rsidR="00CF649A" w:rsidRPr="00EA2014">
        <w:rPr>
          <w:bCs/>
          <w:lang w:val="en-US"/>
        </w:rPr>
        <w:t>subcommittee</w:t>
      </w:r>
      <w:r w:rsidR="00CE421A" w:rsidRPr="00EA2014">
        <w:rPr>
          <w:bCs/>
          <w:lang w:val="en-US"/>
        </w:rPr>
        <w:t xml:space="preserve">. </w:t>
      </w:r>
    </w:p>
    <w:p w14:paraId="75BCD074" w14:textId="77978AC3" w:rsidR="00AE3B68" w:rsidRPr="00EA2014" w:rsidRDefault="00AE3B68" w:rsidP="00E547B7">
      <w:pPr>
        <w:pStyle w:val="Normalnumber"/>
        <w:ind w:left="1800" w:hanging="553"/>
        <w:jc w:val="both"/>
        <w:rPr>
          <w:b/>
          <w:lang w:val="en-US"/>
        </w:rPr>
      </w:pPr>
      <w:r w:rsidRPr="00EA2014">
        <w:rPr>
          <w:b/>
          <w:lang w:val="en-US"/>
        </w:rPr>
        <w:t xml:space="preserve">Briefing on </w:t>
      </w:r>
      <w:r w:rsidR="00AC08A2" w:rsidRPr="00EA2014">
        <w:rPr>
          <w:b/>
          <w:lang w:val="en-US"/>
        </w:rPr>
        <w:t xml:space="preserve">the </w:t>
      </w:r>
      <w:r w:rsidRPr="00EA2014">
        <w:rPr>
          <w:b/>
          <w:lang w:val="en-US"/>
        </w:rPr>
        <w:t xml:space="preserve">preparations for </w:t>
      </w:r>
      <w:r w:rsidR="00CE421A" w:rsidRPr="00EA2014">
        <w:rPr>
          <w:b/>
          <w:lang w:val="en-US"/>
        </w:rPr>
        <w:t>the international meeting entitled “Stockholm+50: a healthy planet for the prosperity of all – our responsibility, our opportunity”</w:t>
      </w:r>
    </w:p>
    <w:p w14:paraId="2AF6C2E3" w14:textId="27883098" w:rsidR="00E547B7" w:rsidRPr="00FA704A" w:rsidRDefault="00E547B7" w:rsidP="00FB146C">
      <w:pPr>
        <w:pStyle w:val="Normalnumber"/>
        <w:numPr>
          <w:ilvl w:val="0"/>
          <w:numId w:val="0"/>
        </w:numPr>
        <w:ind w:left="1800"/>
        <w:jc w:val="both"/>
        <w:rPr>
          <w:bCs/>
          <w:lang w:val="en-US"/>
        </w:rPr>
      </w:pPr>
      <w:r w:rsidRPr="00FA704A">
        <w:rPr>
          <w:bCs/>
          <w:lang w:val="en-US"/>
        </w:rPr>
        <w:t xml:space="preserve">The Committee will be invited to consider </w:t>
      </w:r>
      <w:r w:rsidR="002C51F9" w:rsidRPr="00FA704A">
        <w:rPr>
          <w:bCs/>
          <w:lang w:val="en-US"/>
        </w:rPr>
        <w:t xml:space="preserve">a </w:t>
      </w:r>
      <w:r w:rsidR="00FA704A" w:rsidRPr="00FA704A">
        <w:rPr>
          <w:bCs/>
          <w:lang w:val="en-US"/>
        </w:rPr>
        <w:t>s</w:t>
      </w:r>
      <w:r w:rsidR="002C51F9" w:rsidRPr="00FA704A">
        <w:rPr>
          <w:bCs/>
          <w:lang w:val="en-US"/>
        </w:rPr>
        <w:t xml:space="preserve">ecretariat briefing on </w:t>
      </w:r>
      <w:r w:rsidRPr="00FA704A">
        <w:rPr>
          <w:bCs/>
          <w:lang w:val="en-US"/>
        </w:rPr>
        <w:t xml:space="preserve">the preparations for </w:t>
      </w:r>
      <w:r w:rsidR="00CE421A" w:rsidRPr="00FA704A">
        <w:rPr>
          <w:bCs/>
          <w:lang w:val="en-US"/>
        </w:rPr>
        <w:t xml:space="preserve">the international meeting entitled “Stockholm+50: a healthy planet for the prosperity of all – our responsibility, our opportunity”, </w:t>
      </w:r>
      <w:r w:rsidR="00DA7F57" w:rsidRPr="00FA704A">
        <w:rPr>
          <w:bCs/>
          <w:lang w:val="en-US"/>
        </w:rPr>
        <w:t xml:space="preserve">as decided by the UN General Assembly, </w:t>
      </w:r>
      <w:r w:rsidR="00FA704A" w:rsidRPr="00FA704A">
        <w:rPr>
          <w:bCs/>
          <w:lang w:val="en-US"/>
        </w:rPr>
        <w:t xml:space="preserve">in particular with regard to the invitation to the </w:t>
      </w:r>
      <w:r w:rsidR="00FA704A" w:rsidRPr="00FA704A">
        <w:rPr>
          <w:bCs/>
          <w:lang w:val="en-US"/>
        </w:rPr>
        <w:t>United  Nations  Environment Assembly to provide input leading up to Stockholm+50, as appropriate</w:t>
      </w:r>
      <w:r w:rsidR="00CE421A" w:rsidRPr="00FA704A">
        <w:rPr>
          <w:bCs/>
          <w:lang w:val="en-US"/>
        </w:rPr>
        <w:t xml:space="preserve">. </w:t>
      </w:r>
    </w:p>
    <w:bookmarkEnd w:id="5"/>
    <w:p w14:paraId="056285BD" w14:textId="63831009" w:rsidR="00260122" w:rsidRPr="00EA2014" w:rsidRDefault="00260122" w:rsidP="00770D60">
      <w:pPr>
        <w:pStyle w:val="Normalnumber"/>
        <w:ind w:left="1800" w:hanging="553"/>
        <w:rPr>
          <w:b/>
          <w:lang w:val="en-US"/>
        </w:rPr>
      </w:pPr>
      <w:r w:rsidRPr="00EA2014">
        <w:rPr>
          <w:b/>
          <w:lang w:val="en-US"/>
        </w:rPr>
        <w:t>Consideration of a draft Chair´s summary</w:t>
      </w:r>
      <w:r w:rsidR="00706E75" w:rsidRPr="00EA2014">
        <w:rPr>
          <w:b/>
          <w:lang w:val="en-US"/>
        </w:rPr>
        <w:t>.</w:t>
      </w:r>
    </w:p>
    <w:p w14:paraId="1B1B0573" w14:textId="1F756874" w:rsidR="00260122" w:rsidRPr="00EA2014" w:rsidRDefault="00260122" w:rsidP="00B521A5">
      <w:pPr>
        <w:pStyle w:val="Normalnumber"/>
        <w:numPr>
          <w:ilvl w:val="0"/>
          <w:numId w:val="0"/>
        </w:numPr>
        <w:ind w:left="1800"/>
        <w:jc w:val="both"/>
        <w:rPr>
          <w:lang w:val="en-US"/>
        </w:rPr>
      </w:pPr>
      <w:r w:rsidRPr="00EA2014">
        <w:rPr>
          <w:lang w:val="en-US"/>
        </w:rPr>
        <w:t xml:space="preserve">The meeting will consider </w:t>
      </w:r>
      <w:r w:rsidR="00CD2C07" w:rsidRPr="00EA2014">
        <w:rPr>
          <w:lang w:val="en-US"/>
        </w:rPr>
        <w:t xml:space="preserve">a </w:t>
      </w:r>
      <w:r w:rsidRPr="00EA2014">
        <w:rPr>
          <w:lang w:val="en-US"/>
        </w:rPr>
        <w:t xml:space="preserve">draft Chair’s Summary of the meeting </w:t>
      </w:r>
      <w:r w:rsidR="004C4AF4" w:rsidRPr="004C4AF4">
        <w:rPr>
          <w:lang w:val="en-US"/>
        </w:rPr>
        <w:t>(to be distributed as an in-session document)</w:t>
      </w:r>
      <w:r w:rsidR="00B84DDD">
        <w:rPr>
          <w:lang w:val="en-US"/>
        </w:rPr>
        <w:t>,</w:t>
      </w:r>
      <w:r w:rsidR="004C4AF4" w:rsidRPr="004C4AF4">
        <w:rPr>
          <w:lang w:val="en-US"/>
        </w:rPr>
        <w:t xml:space="preserve"> </w:t>
      </w:r>
      <w:r w:rsidRPr="00EA2014">
        <w:rPr>
          <w:lang w:val="en-US"/>
        </w:rPr>
        <w:t xml:space="preserve">which will capture </w:t>
      </w:r>
      <w:r w:rsidR="00CD2C07" w:rsidRPr="00EA2014">
        <w:rPr>
          <w:lang w:val="en-US"/>
        </w:rPr>
        <w:t xml:space="preserve">the key </w:t>
      </w:r>
      <w:r w:rsidRPr="00EA2014">
        <w:rPr>
          <w:lang w:val="en-US"/>
        </w:rPr>
        <w:t xml:space="preserve">recommendations and </w:t>
      </w:r>
      <w:r w:rsidR="00CD2C07" w:rsidRPr="00EA2014">
        <w:rPr>
          <w:lang w:val="en-US"/>
        </w:rPr>
        <w:t xml:space="preserve">general </w:t>
      </w:r>
      <w:r w:rsidRPr="00EA2014">
        <w:rPr>
          <w:lang w:val="en-US"/>
        </w:rPr>
        <w:t>guidance emerging from the discussions under agenda items 3-</w:t>
      </w:r>
      <w:r w:rsidR="00CD2C07" w:rsidRPr="00EA2014">
        <w:rPr>
          <w:lang w:val="en-US"/>
        </w:rPr>
        <w:t>6</w:t>
      </w:r>
      <w:r w:rsidRPr="00EA2014">
        <w:rPr>
          <w:lang w:val="en-US"/>
        </w:rPr>
        <w:t xml:space="preserve">, </w:t>
      </w:r>
      <w:r w:rsidR="00CD2C07" w:rsidRPr="00EA2014">
        <w:rPr>
          <w:lang w:val="en-US"/>
        </w:rPr>
        <w:t xml:space="preserve">to be formally </w:t>
      </w:r>
      <w:r w:rsidRPr="00EA2014">
        <w:rPr>
          <w:lang w:val="en-US"/>
        </w:rPr>
        <w:t>adopt</w:t>
      </w:r>
      <w:r w:rsidR="00CD2C07" w:rsidRPr="00EA2014">
        <w:rPr>
          <w:lang w:val="en-US"/>
        </w:rPr>
        <w:t xml:space="preserve">ed </w:t>
      </w:r>
      <w:r w:rsidR="00790410" w:rsidRPr="00EA2014">
        <w:rPr>
          <w:lang w:val="en-US"/>
        </w:rPr>
        <w:t xml:space="preserve">at </w:t>
      </w:r>
      <w:r w:rsidRPr="00EA2014">
        <w:rPr>
          <w:lang w:val="en-US"/>
        </w:rPr>
        <w:t>the 1</w:t>
      </w:r>
      <w:r w:rsidR="002A62A8" w:rsidRPr="00EA2014">
        <w:rPr>
          <w:lang w:val="en-US"/>
        </w:rPr>
        <w:t>5</w:t>
      </w:r>
      <w:r w:rsidR="00B521A5" w:rsidRPr="00EA2014">
        <w:rPr>
          <w:lang w:val="en-US"/>
        </w:rPr>
        <w:t>6</w:t>
      </w:r>
      <w:r w:rsidR="00B521A5" w:rsidRPr="00EA2014">
        <w:rPr>
          <w:vertAlign w:val="superscript"/>
          <w:lang w:val="en-US"/>
        </w:rPr>
        <w:t>th</w:t>
      </w:r>
      <w:r w:rsidR="00B521A5" w:rsidRPr="00EA2014">
        <w:rPr>
          <w:lang w:val="en-US"/>
        </w:rPr>
        <w:t xml:space="preserve"> </w:t>
      </w:r>
      <w:r w:rsidRPr="00EA2014">
        <w:rPr>
          <w:lang w:val="en-US"/>
        </w:rPr>
        <w:t>meeting of the Committee of Permanent Representatives</w:t>
      </w:r>
      <w:r w:rsidR="00B84DDD">
        <w:rPr>
          <w:lang w:val="en-US"/>
        </w:rPr>
        <w:t>,</w:t>
      </w:r>
      <w:r w:rsidRPr="00EA2014">
        <w:rPr>
          <w:lang w:val="en-US"/>
        </w:rPr>
        <w:t xml:space="preserve"> </w:t>
      </w:r>
      <w:r w:rsidR="00CD2C07" w:rsidRPr="00EA2014">
        <w:rPr>
          <w:lang w:val="en-US"/>
        </w:rPr>
        <w:t>schedule</w:t>
      </w:r>
      <w:r w:rsidR="00B84DDD">
        <w:rPr>
          <w:lang w:val="en-US"/>
        </w:rPr>
        <w:t>d</w:t>
      </w:r>
      <w:r w:rsidR="00CD2C07" w:rsidRPr="00EA2014">
        <w:rPr>
          <w:lang w:val="en-US"/>
        </w:rPr>
        <w:t xml:space="preserve"> for </w:t>
      </w:r>
      <w:r w:rsidR="00B521A5" w:rsidRPr="00EA2014">
        <w:rPr>
          <w:lang w:val="en-US"/>
        </w:rPr>
        <w:t>2 December 2021.</w:t>
      </w:r>
    </w:p>
    <w:p w14:paraId="436F742C" w14:textId="1B154C40" w:rsidR="00770D60" w:rsidRPr="00EA2014" w:rsidRDefault="00770D60" w:rsidP="00770D60">
      <w:pPr>
        <w:pStyle w:val="Normalnumber"/>
        <w:ind w:left="1800" w:hanging="553"/>
        <w:rPr>
          <w:b/>
          <w:lang w:val="en-US"/>
        </w:rPr>
      </w:pPr>
      <w:r w:rsidRPr="00EA2014">
        <w:rPr>
          <w:b/>
          <w:lang w:val="en-US"/>
        </w:rPr>
        <w:t>Other matters.</w:t>
      </w:r>
    </w:p>
    <w:p w14:paraId="25C89D18" w14:textId="77777777" w:rsidR="00762EF0" w:rsidRPr="00EA2014" w:rsidRDefault="00762EF0" w:rsidP="00762EF0">
      <w:pPr>
        <w:pStyle w:val="Normalnumber"/>
        <w:numPr>
          <w:ilvl w:val="0"/>
          <w:numId w:val="0"/>
        </w:numPr>
        <w:ind w:left="1800"/>
        <w:rPr>
          <w:lang w:val="en-US"/>
        </w:rPr>
      </w:pPr>
      <w:r w:rsidRPr="00EA2014">
        <w:rPr>
          <w:lang w:val="en-US"/>
        </w:rPr>
        <w:t>The meeting will consider any other matters related to its work.</w:t>
      </w:r>
    </w:p>
    <w:p w14:paraId="1C3F64C8" w14:textId="77777777" w:rsidR="00770D60" w:rsidRPr="00EA2014" w:rsidRDefault="00770D60" w:rsidP="00770D60">
      <w:pPr>
        <w:pStyle w:val="Normalnumber"/>
        <w:ind w:left="1800" w:hanging="553"/>
        <w:rPr>
          <w:b/>
          <w:lang w:val="en-US"/>
        </w:rPr>
      </w:pPr>
      <w:r w:rsidRPr="00EA2014">
        <w:rPr>
          <w:b/>
          <w:lang w:val="en-US"/>
        </w:rPr>
        <w:t>Closing of the meeting.</w:t>
      </w:r>
    </w:p>
    <w:p w14:paraId="470A15F0" w14:textId="2E6091B4" w:rsidR="00762EF0" w:rsidRPr="00E80E9D" w:rsidRDefault="00762EF0" w:rsidP="00762EF0">
      <w:pPr>
        <w:pStyle w:val="Normalnumber"/>
        <w:numPr>
          <w:ilvl w:val="0"/>
          <w:numId w:val="0"/>
        </w:numPr>
        <w:ind w:left="1800"/>
        <w:rPr>
          <w:lang w:val="en-US"/>
        </w:rPr>
      </w:pPr>
      <w:r w:rsidRPr="00E80E9D">
        <w:rPr>
          <w:lang w:val="en-US"/>
        </w:rPr>
        <w:t xml:space="preserve">The meeting is expected to close </w:t>
      </w:r>
      <w:r w:rsidR="0023492A" w:rsidRPr="00E80E9D">
        <w:rPr>
          <w:lang w:val="en-US"/>
        </w:rPr>
        <w:t xml:space="preserve">on </w:t>
      </w:r>
      <w:r w:rsidR="009B7707">
        <w:rPr>
          <w:lang w:val="en-US"/>
        </w:rPr>
        <w:t>2</w:t>
      </w:r>
      <w:r w:rsidR="00CD6153">
        <w:rPr>
          <w:lang w:val="en-US"/>
        </w:rPr>
        <w:t>9</w:t>
      </w:r>
      <w:r w:rsidR="0023492A" w:rsidRPr="00E80E9D">
        <w:rPr>
          <w:lang w:val="en-US"/>
        </w:rPr>
        <w:t xml:space="preserve"> October 20</w:t>
      </w:r>
      <w:r w:rsidR="00F75A28">
        <w:rPr>
          <w:lang w:val="en-US"/>
        </w:rPr>
        <w:t>21</w:t>
      </w:r>
      <w:r w:rsidR="00CD6153">
        <w:rPr>
          <w:lang w:val="en-US"/>
        </w:rPr>
        <w:t>,</w:t>
      </w:r>
      <w:r w:rsidR="0023492A" w:rsidRPr="00E80E9D">
        <w:rPr>
          <w:lang w:val="en-US"/>
        </w:rPr>
        <w:t xml:space="preserve"> </w:t>
      </w:r>
      <w:r w:rsidRPr="00E80E9D">
        <w:rPr>
          <w:lang w:val="en-US"/>
        </w:rPr>
        <w:t xml:space="preserve">at </w:t>
      </w:r>
      <w:r w:rsidR="00D84F17" w:rsidRPr="00E80E9D">
        <w:rPr>
          <w:lang w:val="en-US"/>
        </w:rPr>
        <w:t>18</w:t>
      </w:r>
      <w:r w:rsidRPr="00E80E9D">
        <w:rPr>
          <w:lang w:val="en-US"/>
        </w:rPr>
        <w:t>:</w:t>
      </w:r>
      <w:r w:rsidR="00C246F0" w:rsidRPr="00E80E9D">
        <w:rPr>
          <w:lang w:val="en-US"/>
        </w:rPr>
        <w:t>0</w:t>
      </w:r>
      <w:r w:rsidRPr="00E80E9D">
        <w:rPr>
          <w:lang w:val="en-US"/>
        </w:rPr>
        <w:t>0</w:t>
      </w:r>
      <w:r w:rsidR="00D84F17" w:rsidRPr="00E80E9D">
        <w:rPr>
          <w:lang w:val="en-US"/>
        </w:rPr>
        <w:t xml:space="preserve"> (GMT+3)</w:t>
      </w:r>
      <w:r w:rsidR="00CD6153">
        <w:rPr>
          <w:lang w:val="en-US"/>
        </w:rPr>
        <w:t>.</w:t>
      </w:r>
    </w:p>
    <w:p w14:paraId="5ECAAC05" w14:textId="20361FB3" w:rsidR="009E4667" w:rsidRPr="00E80E9D" w:rsidRDefault="009E4667" w:rsidP="00762EF0">
      <w:pPr>
        <w:pStyle w:val="Normalnumber"/>
        <w:numPr>
          <w:ilvl w:val="0"/>
          <w:numId w:val="0"/>
        </w:numPr>
        <w:ind w:left="1800"/>
        <w:rPr>
          <w:lang w:val="en-US"/>
        </w:rPr>
      </w:pPr>
    </w:p>
    <w:p w14:paraId="2B90E30E" w14:textId="54CEE036" w:rsidR="007366A1" w:rsidRDefault="007366A1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lang w:val="en-US"/>
        </w:rPr>
      </w:pPr>
    </w:p>
    <w:sectPr w:rsidR="007366A1" w:rsidSect="005A2BA5">
      <w:footerReference w:type="default" r:id="rId16"/>
      <w:headerReference w:type="first" r:id="rId17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162FD" w14:textId="77777777" w:rsidR="00C35FAA" w:rsidRDefault="00C35FAA">
      <w:r>
        <w:separator/>
      </w:r>
    </w:p>
  </w:endnote>
  <w:endnote w:type="continuationSeparator" w:id="0">
    <w:p w14:paraId="71BB424D" w14:textId="77777777" w:rsidR="00C35FAA" w:rsidRDefault="00C35FAA">
      <w:r>
        <w:continuationSeparator/>
      </w:r>
    </w:p>
  </w:endnote>
  <w:endnote w:type="continuationNotice" w:id="1">
    <w:p w14:paraId="61FDFB4C" w14:textId="77777777" w:rsidR="00C35FAA" w:rsidRDefault="00C35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D5979" w14:textId="4EB4E12A" w:rsidR="00DD2D38" w:rsidRDefault="00DD2D38" w:rsidP="00035EDE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2848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 w:rsidR="00DB26F4">
      <w:rPr>
        <w:rStyle w:val="PageNumber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1E6E25" w14:textId="77777777" w:rsidR="00C35FAA" w:rsidRDefault="00C35FAA" w:rsidP="00D92DE0">
      <w:pPr>
        <w:ind w:left="624"/>
      </w:pPr>
      <w:r>
        <w:separator/>
      </w:r>
    </w:p>
  </w:footnote>
  <w:footnote w:type="continuationSeparator" w:id="0">
    <w:p w14:paraId="2DF34C74" w14:textId="77777777" w:rsidR="00C35FAA" w:rsidRDefault="00C35FAA">
      <w:r>
        <w:continuationSeparator/>
      </w:r>
    </w:p>
  </w:footnote>
  <w:footnote w:type="continuationNotice" w:id="1">
    <w:p w14:paraId="5899CF49" w14:textId="77777777" w:rsidR="00C35FAA" w:rsidRDefault="00C35F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00A07" w14:textId="77777777" w:rsidR="00DD2D38" w:rsidRDefault="00DD2D38" w:rsidP="000161DE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F0F43"/>
    <w:multiLevelType w:val="hybridMultilevel"/>
    <w:tmpl w:val="694CF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22D92A6B"/>
    <w:multiLevelType w:val="hybridMultilevel"/>
    <w:tmpl w:val="F09AF08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13B6F9D"/>
    <w:multiLevelType w:val="hybridMultilevel"/>
    <w:tmpl w:val="57EEC1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2A66A9D"/>
    <w:multiLevelType w:val="multilevel"/>
    <w:tmpl w:val="24787CB4"/>
    <w:styleLink w:val="Normallist"/>
    <w:lvl w:ilvl="0">
      <w:start w:val="1"/>
      <w:numFmt w:val="decimal"/>
      <w:pStyle w:val="Normalnumber"/>
      <w:lvlText w:val="%1."/>
      <w:lvlJc w:val="left"/>
      <w:pPr>
        <w:ind w:left="1607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6" w15:restartNumberingAfterBreak="0">
    <w:nsid w:val="62291BF8"/>
    <w:multiLevelType w:val="multilevel"/>
    <w:tmpl w:val="24787CB4"/>
    <w:numStyleLink w:val="Normallist"/>
  </w:abstractNum>
  <w:num w:numId="1">
    <w:abstractNumId w:val="5"/>
  </w:num>
  <w:num w:numId="2">
    <w:abstractNumId w:val="1"/>
  </w:num>
  <w:num w:numId="3">
    <w:abstractNumId w:val="4"/>
  </w:num>
  <w:num w:numId="4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</w:num>
  <w:num w:numId="7">
    <w:abstractNumId w:val="2"/>
  </w:num>
  <w:num w:numId="8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</w:num>
  <w:num w:numId="9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</w:num>
  <w:num w:numId="10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</w:num>
  <w:num w:numId="11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</w:num>
  <w:num w:numId="12">
    <w:abstractNumId w:val="3"/>
  </w:num>
  <w:num w:numId="13">
    <w:abstractNumId w:val="0"/>
  </w:num>
  <w:num w:numId="14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</w:num>
  <w:num w:numId="15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</w:num>
  <w:num w:numId="16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</w:num>
  <w:num w:numId="17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</w:num>
  <w:num w:numId="18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</w:num>
  <w:num w:numId="19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0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1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2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3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4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5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6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7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8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9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0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1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2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3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4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-401"/>
          </w:tabs>
          <w:ind w:left="25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5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-401"/>
          </w:tabs>
          <w:ind w:left="25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6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-401"/>
          </w:tabs>
          <w:ind w:left="25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7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-401"/>
          </w:tabs>
          <w:ind w:left="25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8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-401"/>
          </w:tabs>
          <w:ind w:left="25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9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-401"/>
          </w:tabs>
          <w:ind w:left="25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40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-401"/>
          </w:tabs>
          <w:ind w:left="25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41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-401"/>
          </w:tabs>
          <w:ind w:left="25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42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-401"/>
          </w:tabs>
          <w:ind w:left="25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43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hideSpellingErrors/>
  <w:hideGrammaticalErrors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1"/>
  <w:activeWritingStyle w:appName="MSWord" w:lang="en-PH" w:vendorID="64" w:dllVersion="0" w:nlCheck="1" w:checkStyle="1"/>
  <w:activeWritingStyle w:appName="MSWord" w:lang="fr-CA" w:vendorID="64" w:dllVersion="0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proofState w:spelling="clean" w:grammar="clean"/>
  <w:attachedTemplate r:id="rId1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Q3MTAwMzcwMDSwNDFQ0lEKTi0uzszPAykwqgUArEXSAywAAAA="/>
  </w:docVars>
  <w:rsids>
    <w:rsidRoot w:val="00101C70"/>
    <w:rsid w:val="00001733"/>
    <w:rsid w:val="000056FF"/>
    <w:rsid w:val="000123E3"/>
    <w:rsid w:val="000149E6"/>
    <w:rsid w:val="00015DF0"/>
    <w:rsid w:val="000161DE"/>
    <w:rsid w:val="000247B0"/>
    <w:rsid w:val="00024A8D"/>
    <w:rsid w:val="00026997"/>
    <w:rsid w:val="00031A5F"/>
    <w:rsid w:val="00031E68"/>
    <w:rsid w:val="000324D4"/>
    <w:rsid w:val="00033E0B"/>
    <w:rsid w:val="0003455C"/>
    <w:rsid w:val="00035EDE"/>
    <w:rsid w:val="00036B98"/>
    <w:rsid w:val="000371E1"/>
    <w:rsid w:val="000422E4"/>
    <w:rsid w:val="000429B8"/>
    <w:rsid w:val="000509B4"/>
    <w:rsid w:val="000529C8"/>
    <w:rsid w:val="00052DE2"/>
    <w:rsid w:val="0006035B"/>
    <w:rsid w:val="00070DFE"/>
    <w:rsid w:val="00071169"/>
    <w:rsid w:val="00071886"/>
    <w:rsid w:val="00071CBB"/>
    <w:rsid w:val="000742BC"/>
    <w:rsid w:val="000777FF"/>
    <w:rsid w:val="00082A0C"/>
    <w:rsid w:val="00082AE5"/>
    <w:rsid w:val="00083504"/>
    <w:rsid w:val="00083F7A"/>
    <w:rsid w:val="00086B17"/>
    <w:rsid w:val="00087784"/>
    <w:rsid w:val="00090BFA"/>
    <w:rsid w:val="000922E9"/>
    <w:rsid w:val="0009640C"/>
    <w:rsid w:val="000A7EC8"/>
    <w:rsid w:val="000B22A2"/>
    <w:rsid w:val="000B750D"/>
    <w:rsid w:val="000C2A52"/>
    <w:rsid w:val="000D33C0"/>
    <w:rsid w:val="000D5A2F"/>
    <w:rsid w:val="000D6941"/>
    <w:rsid w:val="000E48F5"/>
    <w:rsid w:val="000F36A0"/>
    <w:rsid w:val="000F5129"/>
    <w:rsid w:val="00101C70"/>
    <w:rsid w:val="00106E12"/>
    <w:rsid w:val="00114AF0"/>
    <w:rsid w:val="001202E3"/>
    <w:rsid w:val="00123699"/>
    <w:rsid w:val="00127CA0"/>
    <w:rsid w:val="0013059D"/>
    <w:rsid w:val="0013271C"/>
    <w:rsid w:val="00132D85"/>
    <w:rsid w:val="00133521"/>
    <w:rsid w:val="00141A55"/>
    <w:rsid w:val="001446A3"/>
    <w:rsid w:val="001471C9"/>
    <w:rsid w:val="00150B4C"/>
    <w:rsid w:val="00153C01"/>
    <w:rsid w:val="00155395"/>
    <w:rsid w:val="00160D74"/>
    <w:rsid w:val="0016246B"/>
    <w:rsid w:val="00164A29"/>
    <w:rsid w:val="00166098"/>
    <w:rsid w:val="00167391"/>
    <w:rsid w:val="00167D02"/>
    <w:rsid w:val="0017156D"/>
    <w:rsid w:val="00177082"/>
    <w:rsid w:val="00181EC8"/>
    <w:rsid w:val="00184349"/>
    <w:rsid w:val="0018672F"/>
    <w:rsid w:val="00186E8F"/>
    <w:rsid w:val="001913CC"/>
    <w:rsid w:val="00195F33"/>
    <w:rsid w:val="001A31FC"/>
    <w:rsid w:val="001A65CA"/>
    <w:rsid w:val="001B1617"/>
    <w:rsid w:val="001B1BEB"/>
    <w:rsid w:val="001B504B"/>
    <w:rsid w:val="001B56DC"/>
    <w:rsid w:val="001B59AA"/>
    <w:rsid w:val="001B5C67"/>
    <w:rsid w:val="001B7C94"/>
    <w:rsid w:val="001C2DA6"/>
    <w:rsid w:val="001C3159"/>
    <w:rsid w:val="001C5F06"/>
    <w:rsid w:val="001D0615"/>
    <w:rsid w:val="001D25B5"/>
    <w:rsid w:val="001D26B7"/>
    <w:rsid w:val="001D3874"/>
    <w:rsid w:val="001D41FD"/>
    <w:rsid w:val="001D7E75"/>
    <w:rsid w:val="001E1103"/>
    <w:rsid w:val="001E29C2"/>
    <w:rsid w:val="001E3715"/>
    <w:rsid w:val="001E449C"/>
    <w:rsid w:val="001E56D2"/>
    <w:rsid w:val="001E7D56"/>
    <w:rsid w:val="001F6C3A"/>
    <w:rsid w:val="001F75DE"/>
    <w:rsid w:val="00200D58"/>
    <w:rsid w:val="002013BE"/>
    <w:rsid w:val="00202CEA"/>
    <w:rsid w:val="00203295"/>
    <w:rsid w:val="0020629B"/>
    <w:rsid w:val="002063A4"/>
    <w:rsid w:val="0021145B"/>
    <w:rsid w:val="00212218"/>
    <w:rsid w:val="0021275E"/>
    <w:rsid w:val="00215EC4"/>
    <w:rsid w:val="00223AD9"/>
    <w:rsid w:val="00224AC6"/>
    <w:rsid w:val="0022701F"/>
    <w:rsid w:val="002272BF"/>
    <w:rsid w:val="00227FB1"/>
    <w:rsid w:val="0023492A"/>
    <w:rsid w:val="002362A7"/>
    <w:rsid w:val="002404AE"/>
    <w:rsid w:val="00241F8A"/>
    <w:rsid w:val="00243D36"/>
    <w:rsid w:val="00246A91"/>
    <w:rsid w:val="00247470"/>
    <w:rsid w:val="00247707"/>
    <w:rsid w:val="00252576"/>
    <w:rsid w:val="00254112"/>
    <w:rsid w:val="00255B91"/>
    <w:rsid w:val="00260122"/>
    <w:rsid w:val="0026018E"/>
    <w:rsid w:val="00267208"/>
    <w:rsid w:val="00270FD8"/>
    <w:rsid w:val="002753E7"/>
    <w:rsid w:val="0027738D"/>
    <w:rsid w:val="00285F7B"/>
    <w:rsid w:val="00286740"/>
    <w:rsid w:val="002929D8"/>
    <w:rsid w:val="002A237D"/>
    <w:rsid w:val="002A366A"/>
    <w:rsid w:val="002A4C53"/>
    <w:rsid w:val="002A62A8"/>
    <w:rsid w:val="002A7FD1"/>
    <w:rsid w:val="002B0672"/>
    <w:rsid w:val="002B1300"/>
    <w:rsid w:val="002B247F"/>
    <w:rsid w:val="002B5257"/>
    <w:rsid w:val="002C145D"/>
    <w:rsid w:val="002C15AB"/>
    <w:rsid w:val="002C2C3E"/>
    <w:rsid w:val="002C4C33"/>
    <w:rsid w:val="002C51F9"/>
    <w:rsid w:val="002C533E"/>
    <w:rsid w:val="002D027F"/>
    <w:rsid w:val="002D2169"/>
    <w:rsid w:val="002D6345"/>
    <w:rsid w:val="002D7A85"/>
    <w:rsid w:val="002D7B60"/>
    <w:rsid w:val="002D7C04"/>
    <w:rsid w:val="002E0C66"/>
    <w:rsid w:val="002F29DC"/>
    <w:rsid w:val="002F3C8F"/>
    <w:rsid w:val="002F4761"/>
    <w:rsid w:val="002F5C79"/>
    <w:rsid w:val="003004A0"/>
    <w:rsid w:val="00300760"/>
    <w:rsid w:val="003019E2"/>
    <w:rsid w:val="00306037"/>
    <w:rsid w:val="0031413F"/>
    <w:rsid w:val="003148BB"/>
    <w:rsid w:val="00317976"/>
    <w:rsid w:val="00321B8A"/>
    <w:rsid w:val="00323168"/>
    <w:rsid w:val="00324C84"/>
    <w:rsid w:val="00325AB4"/>
    <w:rsid w:val="00326C26"/>
    <w:rsid w:val="0033217A"/>
    <w:rsid w:val="00337A5B"/>
    <w:rsid w:val="00340092"/>
    <w:rsid w:val="00340758"/>
    <w:rsid w:val="00342D92"/>
    <w:rsid w:val="00354026"/>
    <w:rsid w:val="00354E7C"/>
    <w:rsid w:val="00355EA9"/>
    <w:rsid w:val="00356796"/>
    <w:rsid w:val="003578DE"/>
    <w:rsid w:val="00361507"/>
    <w:rsid w:val="003639B8"/>
    <w:rsid w:val="00363EC8"/>
    <w:rsid w:val="00393760"/>
    <w:rsid w:val="00394815"/>
    <w:rsid w:val="003954F5"/>
    <w:rsid w:val="0039552B"/>
    <w:rsid w:val="00396257"/>
    <w:rsid w:val="0039722F"/>
    <w:rsid w:val="00397362"/>
    <w:rsid w:val="00397EB8"/>
    <w:rsid w:val="003A0B6F"/>
    <w:rsid w:val="003A1570"/>
    <w:rsid w:val="003A4FD0"/>
    <w:rsid w:val="003A638F"/>
    <w:rsid w:val="003A69D1"/>
    <w:rsid w:val="003A7705"/>
    <w:rsid w:val="003A77F1"/>
    <w:rsid w:val="003B0AAB"/>
    <w:rsid w:val="003B0E78"/>
    <w:rsid w:val="003B1545"/>
    <w:rsid w:val="003B206A"/>
    <w:rsid w:val="003B2144"/>
    <w:rsid w:val="003B4A43"/>
    <w:rsid w:val="003B5151"/>
    <w:rsid w:val="003B7400"/>
    <w:rsid w:val="003C409D"/>
    <w:rsid w:val="003C5A0D"/>
    <w:rsid w:val="003C5BA6"/>
    <w:rsid w:val="003D3A88"/>
    <w:rsid w:val="003D50D6"/>
    <w:rsid w:val="003F0E85"/>
    <w:rsid w:val="003F38C5"/>
    <w:rsid w:val="003F627F"/>
    <w:rsid w:val="003F6845"/>
    <w:rsid w:val="00400B70"/>
    <w:rsid w:val="00405562"/>
    <w:rsid w:val="004079F6"/>
    <w:rsid w:val="00410C55"/>
    <w:rsid w:val="00412D11"/>
    <w:rsid w:val="00414BAB"/>
    <w:rsid w:val="00416854"/>
    <w:rsid w:val="00417725"/>
    <w:rsid w:val="00421479"/>
    <w:rsid w:val="00422D62"/>
    <w:rsid w:val="00426B8B"/>
    <w:rsid w:val="00437F26"/>
    <w:rsid w:val="00440E8A"/>
    <w:rsid w:val="00444097"/>
    <w:rsid w:val="00444173"/>
    <w:rsid w:val="004450A3"/>
    <w:rsid w:val="00445487"/>
    <w:rsid w:val="00447CF5"/>
    <w:rsid w:val="0045061E"/>
    <w:rsid w:val="0045441C"/>
    <w:rsid w:val="00454769"/>
    <w:rsid w:val="0046109D"/>
    <w:rsid w:val="00462411"/>
    <w:rsid w:val="00466242"/>
    <w:rsid w:val="00466991"/>
    <w:rsid w:val="0047064C"/>
    <w:rsid w:val="00474292"/>
    <w:rsid w:val="00483C64"/>
    <w:rsid w:val="00484AF4"/>
    <w:rsid w:val="00485328"/>
    <w:rsid w:val="00494667"/>
    <w:rsid w:val="0049473B"/>
    <w:rsid w:val="00496813"/>
    <w:rsid w:val="004A42E1"/>
    <w:rsid w:val="004A7242"/>
    <w:rsid w:val="004B0367"/>
    <w:rsid w:val="004B162C"/>
    <w:rsid w:val="004B6FD6"/>
    <w:rsid w:val="004B6FE0"/>
    <w:rsid w:val="004C3DBE"/>
    <w:rsid w:val="004C4AF4"/>
    <w:rsid w:val="004C5C96"/>
    <w:rsid w:val="004C7255"/>
    <w:rsid w:val="004C79F5"/>
    <w:rsid w:val="004D06A4"/>
    <w:rsid w:val="004D4456"/>
    <w:rsid w:val="004F1A81"/>
    <w:rsid w:val="00507B4F"/>
    <w:rsid w:val="005143F5"/>
    <w:rsid w:val="0052071C"/>
    <w:rsid w:val="005218D9"/>
    <w:rsid w:val="0052242E"/>
    <w:rsid w:val="00535BD5"/>
    <w:rsid w:val="00536186"/>
    <w:rsid w:val="00536571"/>
    <w:rsid w:val="0054372E"/>
    <w:rsid w:val="00544CBB"/>
    <w:rsid w:val="005534B1"/>
    <w:rsid w:val="00561F50"/>
    <w:rsid w:val="00564367"/>
    <w:rsid w:val="00564886"/>
    <w:rsid w:val="00570EE0"/>
    <w:rsid w:val="0057315F"/>
    <w:rsid w:val="00574E54"/>
    <w:rsid w:val="00576104"/>
    <w:rsid w:val="00576B78"/>
    <w:rsid w:val="00581043"/>
    <w:rsid w:val="00582538"/>
    <w:rsid w:val="0058287F"/>
    <w:rsid w:val="0059169A"/>
    <w:rsid w:val="00594490"/>
    <w:rsid w:val="00594678"/>
    <w:rsid w:val="005A2BA5"/>
    <w:rsid w:val="005A5CB1"/>
    <w:rsid w:val="005B457E"/>
    <w:rsid w:val="005B5291"/>
    <w:rsid w:val="005B62C3"/>
    <w:rsid w:val="005C0E09"/>
    <w:rsid w:val="005C58F0"/>
    <w:rsid w:val="005C67C8"/>
    <w:rsid w:val="005D0249"/>
    <w:rsid w:val="005D2603"/>
    <w:rsid w:val="005D6E8C"/>
    <w:rsid w:val="005E6134"/>
    <w:rsid w:val="005F0C62"/>
    <w:rsid w:val="005F100C"/>
    <w:rsid w:val="005F5128"/>
    <w:rsid w:val="005F5357"/>
    <w:rsid w:val="005F6732"/>
    <w:rsid w:val="005F68DA"/>
    <w:rsid w:val="00602BA7"/>
    <w:rsid w:val="00602BBC"/>
    <w:rsid w:val="00602E0D"/>
    <w:rsid w:val="00605BD4"/>
    <w:rsid w:val="0060773B"/>
    <w:rsid w:val="006157B5"/>
    <w:rsid w:val="00615E75"/>
    <w:rsid w:val="00616EDE"/>
    <w:rsid w:val="00626FC6"/>
    <w:rsid w:val="006303B4"/>
    <w:rsid w:val="00633D3D"/>
    <w:rsid w:val="0063607B"/>
    <w:rsid w:val="00636A60"/>
    <w:rsid w:val="00641703"/>
    <w:rsid w:val="006431A6"/>
    <w:rsid w:val="006459F6"/>
    <w:rsid w:val="006501AD"/>
    <w:rsid w:val="00651BFA"/>
    <w:rsid w:val="00654475"/>
    <w:rsid w:val="006557C0"/>
    <w:rsid w:val="006610E0"/>
    <w:rsid w:val="00665A4B"/>
    <w:rsid w:val="006711E7"/>
    <w:rsid w:val="00674610"/>
    <w:rsid w:val="00677E36"/>
    <w:rsid w:val="00685067"/>
    <w:rsid w:val="00685E2B"/>
    <w:rsid w:val="00686CB4"/>
    <w:rsid w:val="00687290"/>
    <w:rsid w:val="00687425"/>
    <w:rsid w:val="006876C5"/>
    <w:rsid w:val="00692E2A"/>
    <w:rsid w:val="00695A4E"/>
    <w:rsid w:val="0069673A"/>
    <w:rsid w:val="00697D07"/>
    <w:rsid w:val="006A109C"/>
    <w:rsid w:val="006A76F2"/>
    <w:rsid w:val="006B0EB7"/>
    <w:rsid w:val="006B5CD9"/>
    <w:rsid w:val="006B65C2"/>
    <w:rsid w:val="006B6E2A"/>
    <w:rsid w:val="006B751B"/>
    <w:rsid w:val="006C2400"/>
    <w:rsid w:val="006C34F9"/>
    <w:rsid w:val="006D014E"/>
    <w:rsid w:val="006D1B39"/>
    <w:rsid w:val="006D7EFB"/>
    <w:rsid w:val="006E219B"/>
    <w:rsid w:val="006E6672"/>
    <w:rsid w:val="006E671C"/>
    <w:rsid w:val="006E6722"/>
    <w:rsid w:val="006F60F9"/>
    <w:rsid w:val="007027B9"/>
    <w:rsid w:val="00706E75"/>
    <w:rsid w:val="00714646"/>
    <w:rsid w:val="00715B3C"/>
    <w:rsid w:val="00715C55"/>
    <w:rsid w:val="00715E88"/>
    <w:rsid w:val="00716C6F"/>
    <w:rsid w:val="00733C71"/>
    <w:rsid w:val="00734CAA"/>
    <w:rsid w:val="007366A1"/>
    <w:rsid w:val="007415D9"/>
    <w:rsid w:val="00754CBF"/>
    <w:rsid w:val="0075533C"/>
    <w:rsid w:val="00757581"/>
    <w:rsid w:val="007611A0"/>
    <w:rsid w:val="00762EF0"/>
    <w:rsid w:val="00766A48"/>
    <w:rsid w:val="00770D60"/>
    <w:rsid w:val="007714B8"/>
    <w:rsid w:val="00782627"/>
    <w:rsid w:val="0078297E"/>
    <w:rsid w:val="00790410"/>
    <w:rsid w:val="00790C47"/>
    <w:rsid w:val="0079270D"/>
    <w:rsid w:val="00793B6F"/>
    <w:rsid w:val="00796D3F"/>
    <w:rsid w:val="00797270"/>
    <w:rsid w:val="007A1683"/>
    <w:rsid w:val="007A5C12"/>
    <w:rsid w:val="007A6D69"/>
    <w:rsid w:val="007A7CB0"/>
    <w:rsid w:val="007B246B"/>
    <w:rsid w:val="007B5079"/>
    <w:rsid w:val="007B508C"/>
    <w:rsid w:val="007B68A3"/>
    <w:rsid w:val="007B77D2"/>
    <w:rsid w:val="007C2541"/>
    <w:rsid w:val="007D1041"/>
    <w:rsid w:val="007D6327"/>
    <w:rsid w:val="007D66A8"/>
    <w:rsid w:val="007D7426"/>
    <w:rsid w:val="007E003F"/>
    <w:rsid w:val="007E0158"/>
    <w:rsid w:val="007E1C99"/>
    <w:rsid w:val="007E3C0C"/>
    <w:rsid w:val="007E5572"/>
    <w:rsid w:val="007E5607"/>
    <w:rsid w:val="007E60CC"/>
    <w:rsid w:val="007E6C58"/>
    <w:rsid w:val="007E7EA9"/>
    <w:rsid w:val="00813A20"/>
    <w:rsid w:val="00815041"/>
    <w:rsid w:val="008164F2"/>
    <w:rsid w:val="00821395"/>
    <w:rsid w:val="00821975"/>
    <w:rsid w:val="0082294E"/>
    <w:rsid w:val="0082600A"/>
    <w:rsid w:val="00830E26"/>
    <w:rsid w:val="00840B5F"/>
    <w:rsid w:val="00841C0A"/>
    <w:rsid w:val="00843576"/>
    <w:rsid w:val="00843B64"/>
    <w:rsid w:val="008478FC"/>
    <w:rsid w:val="00862B67"/>
    <w:rsid w:val="008639EE"/>
    <w:rsid w:val="00867BFF"/>
    <w:rsid w:val="008717E3"/>
    <w:rsid w:val="0088480A"/>
    <w:rsid w:val="0088757A"/>
    <w:rsid w:val="00892848"/>
    <w:rsid w:val="008934E6"/>
    <w:rsid w:val="008957DD"/>
    <w:rsid w:val="00896079"/>
    <w:rsid w:val="00897D98"/>
    <w:rsid w:val="008A19C5"/>
    <w:rsid w:val="008A5C95"/>
    <w:rsid w:val="008A6DF2"/>
    <w:rsid w:val="008A7807"/>
    <w:rsid w:val="008B34B1"/>
    <w:rsid w:val="008B4CC9"/>
    <w:rsid w:val="008C1377"/>
    <w:rsid w:val="008C6634"/>
    <w:rsid w:val="008C7756"/>
    <w:rsid w:val="008D015D"/>
    <w:rsid w:val="008D1405"/>
    <w:rsid w:val="008D2BA7"/>
    <w:rsid w:val="008D7C99"/>
    <w:rsid w:val="008D7D90"/>
    <w:rsid w:val="008E0FCB"/>
    <w:rsid w:val="008E6737"/>
    <w:rsid w:val="008F04E6"/>
    <w:rsid w:val="008F18A3"/>
    <w:rsid w:val="008F29FF"/>
    <w:rsid w:val="00900025"/>
    <w:rsid w:val="00904586"/>
    <w:rsid w:val="00907FB3"/>
    <w:rsid w:val="0091685A"/>
    <w:rsid w:val="00920647"/>
    <w:rsid w:val="0092178C"/>
    <w:rsid w:val="009252FB"/>
    <w:rsid w:val="00926F06"/>
    <w:rsid w:val="00930B88"/>
    <w:rsid w:val="009349CC"/>
    <w:rsid w:val="00937030"/>
    <w:rsid w:val="00940DCC"/>
    <w:rsid w:val="0094179A"/>
    <w:rsid w:val="00942112"/>
    <w:rsid w:val="0094459E"/>
    <w:rsid w:val="00944DBC"/>
    <w:rsid w:val="00947D38"/>
    <w:rsid w:val="00950977"/>
    <w:rsid w:val="00951A7B"/>
    <w:rsid w:val="009529DB"/>
    <w:rsid w:val="009552D6"/>
    <w:rsid w:val="009564A6"/>
    <w:rsid w:val="00967621"/>
    <w:rsid w:val="00967E6A"/>
    <w:rsid w:val="00972025"/>
    <w:rsid w:val="0097381E"/>
    <w:rsid w:val="00973C19"/>
    <w:rsid w:val="0097404B"/>
    <w:rsid w:val="00974E4C"/>
    <w:rsid w:val="00975112"/>
    <w:rsid w:val="00977C54"/>
    <w:rsid w:val="009846ED"/>
    <w:rsid w:val="00985146"/>
    <w:rsid w:val="009921A1"/>
    <w:rsid w:val="00994343"/>
    <w:rsid w:val="00994373"/>
    <w:rsid w:val="00995143"/>
    <w:rsid w:val="009970A0"/>
    <w:rsid w:val="009A5A2A"/>
    <w:rsid w:val="009A5F33"/>
    <w:rsid w:val="009B1DB7"/>
    <w:rsid w:val="009B36B1"/>
    <w:rsid w:val="009B4A0F"/>
    <w:rsid w:val="009B58AB"/>
    <w:rsid w:val="009B7707"/>
    <w:rsid w:val="009C11D2"/>
    <w:rsid w:val="009C11E6"/>
    <w:rsid w:val="009C6C70"/>
    <w:rsid w:val="009D0B63"/>
    <w:rsid w:val="009D12F7"/>
    <w:rsid w:val="009D7211"/>
    <w:rsid w:val="009E307E"/>
    <w:rsid w:val="009E4667"/>
    <w:rsid w:val="009E5885"/>
    <w:rsid w:val="009F1E63"/>
    <w:rsid w:val="00A07870"/>
    <w:rsid w:val="00A07EC9"/>
    <w:rsid w:val="00A07F19"/>
    <w:rsid w:val="00A12F3D"/>
    <w:rsid w:val="00A1348D"/>
    <w:rsid w:val="00A147D5"/>
    <w:rsid w:val="00A232EE"/>
    <w:rsid w:val="00A335D2"/>
    <w:rsid w:val="00A4175F"/>
    <w:rsid w:val="00A44411"/>
    <w:rsid w:val="00A469FA"/>
    <w:rsid w:val="00A529B0"/>
    <w:rsid w:val="00A538EC"/>
    <w:rsid w:val="00A55B01"/>
    <w:rsid w:val="00A56B16"/>
    <w:rsid w:val="00A56B5B"/>
    <w:rsid w:val="00A57430"/>
    <w:rsid w:val="00A603FF"/>
    <w:rsid w:val="00A6190C"/>
    <w:rsid w:val="00A64496"/>
    <w:rsid w:val="00A657DD"/>
    <w:rsid w:val="00A666A6"/>
    <w:rsid w:val="00A675FD"/>
    <w:rsid w:val="00A72437"/>
    <w:rsid w:val="00A76783"/>
    <w:rsid w:val="00A77999"/>
    <w:rsid w:val="00A80611"/>
    <w:rsid w:val="00A83B36"/>
    <w:rsid w:val="00A9250D"/>
    <w:rsid w:val="00A96CF4"/>
    <w:rsid w:val="00AB5340"/>
    <w:rsid w:val="00AB6F44"/>
    <w:rsid w:val="00AC08A2"/>
    <w:rsid w:val="00AC0A89"/>
    <w:rsid w:val="00AC11C7"/>
    <w:rsid w:val="00AC2D93"/>
    <w:rsid w:val="00AC3F8B"/>
    <w:rsid w:val="00AC7A26"/>
    <w:rsid w:val="00AC7C96"/>
    <w:rsid w:val="00AD2394"/>
    <w:rsid w:val="00AD5D32"/>
    <w:rsid w:val="00AE1E00"/>
    <w:rsid w:val="00AE237D"/>
    <w:rsid w:val="00AE3B68"/>
    <w:rsid w:val="00AE49E8"/>
    <w:rsid w:val="00AE502A"/>
    <w:rsid w:val="00AE69C6"/>
    <w:rsid w:val="00AE708F"/>
    <w:rsid w:val="00AF0FDF"/>
    <w:rsid w:val="00AF1F0A"/>
    <w:rsid w:val="00AF212C"/>
    <w:rsid w:val="00AF5BE4"/>
    <w:rsid w:val="00AF739A"/>
    <w:rsid w:val="00AF7C07"/>
    <w:rsid w:val="00B014C2"/>
    <w:rsid w:val="00B02769"/>
    <w:rsid w:val="00B02C53"/>
    <w:rsid w:val="00B05F14"/>
    <w:rsid w:val="00B0739F"/>
    <w:rsid w:val="00B117EC"/>
    <w:rsid w:val="00B15A0D"/>
    <w:rsid w:val="00B168A0"/>
    <w:rsid w:val="00B16D0A"/>
    <w:rsid w:val="00B22C93"/>
    <w:rsid w:val="00B24913"/>
    <w:rsid w:val="00B250AC"/>
    <w:rsid w:val="00B27589"/>
    <w:rsid w:val="00B30CD1"/>
    <w:rsid w:val="00B35C26"/>
    <w:rsid w:val="00B379E9"/>
    <w:rsid w:val="00B405B7"/>
    <w:rsid w:val="00B44966"/>
    <w:rsid w:val="00B460BC"/>
    <w:rsid w:val="00B47D7D"/>
    <w:rsid w:val="00B5185B"/>
    <w:rsid w:val="00B521A5"/>
    <w:rsid w:val="00B52222"/>
    <w:rsid w:val="00B549D9"/>
    <w:rsid w:val="00B54FE7"/>
    <w:rsid w:val="00B62B22"/>
    <w:rsid w:val="00B66901"/>
    <w:rsid w:val="00B71D93"/>
    <w:rsid w:val="00B71E6D"/>
    <w:rsid w:val="00B72070"/>
    <w:rsid w:val="00B732AA"/>
    <w:rsid w:val="00B779E1"/>
    <w:rsid w:val="00B8045B"/>
    <w:rsid w:val="00B82B98"/>
    <w:rsid w:val="00B84324"/>
    <w:rsid w:val="00B84DDD"/>
    <w:rsid w:val="00B852B6"/>
    <w:rsid w:val="00B86703"/>
    <w:rsid w:val="00B913DF"/>
    <w:rsid w:val="00B91EE1"/>
    <w:rsid w:val="00B960BA"/>
    <w:rsid w:val="00BA0090"/>
    <w:rsid w:val="00BA058E"/>
    <w:rsid w:val="00BA1A67"/>
    <w:rsid w:val="00BA35CB"/>
    <w:rsid w:val="00BA6004"/>
    <w:rsid w:val="00BB117F"/>
    <w:rsid w:val="00BB4756"/>
    <w:rsid w:val="00BC02FC"/>
    <w:rsid w:val="00BC2434"/>
    <w:rsid w:val="00BD257B"/>
    <w:rsid w:val="00BD481F"/>
    <w:rsid w:val="00BD5B5F"/>
    <w:rsid w:val="00BE02D1"/>
    <w:rsid w:val="00BE5B5F"/>
    <w:rsid w:val="00BF48EC"/>
    <w:rsid w:val="00BF79AA"/>
    <w:rsid w:val="00C0137E"/>
    <w:rsid w:val="00C05D5E"/>
    <w:rsid w:val="00C100B6"/>
    <w:rsid w:val="00C154A5"/>
    <w:rsid w:val="00C2295F"/>
    <w:rsid w:val="00C246F0"/>
    <w:rsid w:val="00C24C7A"/>
    <w:rsid w:val="00C25F78"/>
    <w:rsid w:val="00C26177"/>
    <w:rsid w:val="00C26F55"/>
    <w:rsid w:val="00C30C63"/>
    <w:rsid w:val="00C30E9A"/>
    <w:rsid w:val="00C35FAA"/>
    <w:rsid w:val="00C36698"/>
    <w:rsid w:val="00C36B8B"/>
    <w:rsid w:val="00C370F5"/>
    <w:rsid w:val="00C376D3"/>
    <w:rsid w:val="00C415C1"/>
    <w:rsid w:val="00C441D9"/>
    <w:rsid w:val="00C47DBF"/>
    <w:rsid w:val="00C552FF"/>
    <w:rsid w:val="00C558DA"/>
    <w:rsid w:val="00C55AF3"/>
    <w:rsid w:val="00C56192"/>
    <w:rsid w:val="00C56DA4"/>
    <w:rsid w:val="00C61D18"/>
    <w:rsid w:val="00C62465"/>
    <w:rsid w:val="00C65146"/>
    <w:rsid w:val="00C65D1F"/>
    <w:rsid w:val="00C65F29"/>
    <w:rsid w:val="00C7255E"/>
    <w:rsid w:val="00C823E3"/>
    <w:rsid w:val="00C84759"/>
    <w:rsid w:val="00C925C7"/>
    <w:rsid w:val="00C93ECB"/>
    <w:rsid w:val="00CA113B"/>
    <w:rsid w:val="00CA1558"/>
    <w:rsid w:val="00CA2FF8"/>
    <w:rsid w:val="00CA54B3"/>
    <w:rsid w:val="00CA6C7F"/>
    <w:rsid w:val="00CB0462"/>
    <w:rsid w:val="00CB1B52"/>
    <w:rsid w:val="00CB59BB"/>
    <w:rsid w:val="00CB6D3B"/>
    <w:rsid w:val="00CB7EAC"/>
    <w:rsid w:val="00CC10A6"/>
    <w:rsid w:val="00CC776C"/>
    <w:rsid w:val="00CD2C07"/>
    <w:rsid w:val="00CD5EB8"/>
    <w:rsid w:val="00CD6153"/>
    <w:rsid w:val="00CD680D"/>
    <w:rsid w:val="00CD7044"/>
    <w:rsid w:val="00CE08B9"/>
    <w:rsid w:val="00CE137E"/>
    <w:rsid w:val="00CE421A"/>
    <w:rsid w:val="00CE524C"/>
    <w:rsid w:val="00CF141F"/>
    <w:rsid w:val="00CF1D10"/>
    <w:rsid w:val="00CF4777"/>
    <w:rsid w:val="00CF649A"/>
    <w:rsid w:val="00CF71BA"/>
    <w:rsid w:val="00D067BB"/>
    <w:rsid w:val="00D1352A"/>
    <w:rsid w:val="00D169AF"/>
    <w:rsid w:val="00D24436"/>
    <w:rsid w:val="00D24871"/>
    <w:rsid w:val="00D24E55"/>
    <w:rsid w:val="00D25249"/>
    <w:rsid w:val="00D27D50"/>
    <w:rsid w:val="00D30A1C"/>
    <w:rsid w:val="00D35D2A"/>
    <w:rsid w:val="00D37EC9"/>
    <w:rsid w:val="00D41B28"/>
    <w:rsid w:val="00D4277F"/>
    <w:rsid w:val="00D44172"/>
    <w:rsid w:val="00D54A7B"/>
    <w:rsid w:val="00D555D8"/>
    <w:rsid w:val="00D55994"/>
    <w:rsid w:val="00D56C77"/>
    <w:rsid w:val="00D63B8C"/>
    <w:rsid w:val="00D716E1"/>
    <w:rsid w:val="00D739CC"/>
    <w:rsid w:val="00D800EA"/>
    <w:rsid w:val="00D8062B"/>
    <w:rsid w:val="00D8093D"/>
    <w:rsid w:val="00D8108C"/>
    <w:rsid w:val="00D842AE"/>
    <w:rsid w:val="00D84F17"/>
    <w:rsid w:val="00D85C25"/>
    <w:rsid w:val="00D9211C"/>
    <w:rsid w:val="00D92C4B"/>
    <w:rsid w:val="00D92DDB"/>
    <w:rsid w:val="00D92DE0"/>
    <w:rsid w:val="00D92F30"/>
    <w:rsid w:val="00D92FEF"/>
    <w:rsid w:val="00D93A0F"/>
    <w:rsid w:val="00DA1BCA"/>
    <w:rsid w:val="00DA79CE"/>
    <w:rsid w:val="00DA7F57"/>
    <w:rsid w:val="00DB26F4"/>
    <w:rsid w:val="00DC46FF"/>
    <w:rsid w:val="00DC5254"/>
    <w:rsid w:val="00DD0F63"/>
    <w:rsid w:val="00DD1A4F"/>
    <w:rsid w:val="00DD2D38"/>
    <w:rsid w:val="00DD3107"/>
    <w:rsid w:val="00DD7C2C"/>
    <w:rsid w:val="00DF4B99"/>
    <w:rsid w:val="00DF6E98"/>
    <w:rsid w:val="00E06279"/>
    <w:rsid w:val="00E064E0"/>
    <w:rsid w:val="00E06797"/>
    <w:rsid w:val="00E1265B"/>
    <w:rsid w:val="00E13B48"/>
    <w:rsid w:val="00E1404F"/>
    <w:rsid w:val="00E142E7"/>
    <w:rsid w:val="00E20002"/>
    <w:rsid w:val="00E200B8"/>
    <w:rsid w:val="00E20D0E"/>
    <w:rsid w:val="00E21C83"/>
    <w:rsid w:val="00E24ADA"/>
    <w:rsid w:val="00E26A86"/>
    <w:rsid w:val="00E274B1"/>
    <w:rsid w:val="00E27F2E"/>
    <w:rsid w:val="00E30465"/>
    <w:rsid w:val="00E32565"/>
    <w:rsid w:val="00E32EC0"/>
    <w:rsid w:val="00E32F59"/>
    <w:rsid w:val="00E369AA"/>
    <w:rsid w:val="00E36ECF"/>
    <w:rsid w:val="00E37F34"/>
    <w:rsid w:val="00E40EEB"/>
    <w:rsid w:val="00E42179"/>
    <w:rsid w:val="00E46D9A"/>
    <w:rsid w:val="00E547B7"/>
    <w:rsid w:val="00E551DF"/>
    <w:rsid w:val="00E55EBB"/>
    <w:rsid w:val="00E565FF"/>
    <w:rsid w:val="00E62CC3"/>
    <w:rsid w:val="00E64BA5"/>
    <w:rsid w:val="00E65388"/>
    <w:rsid w:val="00E65A32"/>
    <w:rsid w:val="00E7213B"/>
    <w:rsid w:val="00E80B77"/>
    <w:rsid w:val="00E80E9D"/>
    <w:rsid w:val="00E849C6"/>
    <w:rsid w:val="00E85B7D"/>
    <w:rsid w:val="00E8697F"/>
    <w:rsid w:val="00E9121B"/>
    <w:rsid w:val="00E9457F"/>
    <w:rsid w:val="00EA0AE2"/>
    <w:rsid w:val="00EA2014"/>
    <w:rsid w:val="00EA2F58"/>
    <w:rsid w:val="00EA3652"/>
    <w:rsid w:val="00EA39E5"/>
    <w:rsid w:val="00EA572F"/>
    <w:rsid w:val="00EB0CA9"/>
    <w:rsid w:val="00EB56A4"/>
    <w:rsid w:val="00EB7F92"/>
    <w:rsid w:val="00EC0FEF"/>
    <w:rsid w:val="00EC5A46"/>
    <w:rsid w:val="00EC63E2"/>
    <w:rsid w:val="00EE4105"/>
    <w:rsid w:val="00EE5659"/>
    <w:rsid w:val="00EF0F88"/>
    <w:rsid w:val="00EF22B3"/>
    <w:rsid w:val="00F03B69"/>
    <w:rsid w:val="00F07A50"/>
    <w:rsid w:val="00F113DA"/>
    <w:rsid w:val="00F12EA6"/>
    <w:rsid w:val="00F1544B"/>
    <w:rsid w:val="00F3449D"/>
    <w:rsid w:val="00F36641"/>
    <w:rsid w:val="00F37DC8"/>
    <w:rsid w:val="00F439B3"/>
    <w:rsid w:val="00F44F6E"/>
    <w:rsid w:val="00F4712F"/>
    <w:rsid w:val="00F55D6F"/>
    <w:rsid w:val="00F63598"/>
    <w:rsid w:val="00F650C3"/>
    <w:rsid w:val="00F65D85"/>
    <w:rsid w:val="00F75A28"/>
    <w:rsid w:val="00F8091E"/>
    <w:rsid w:val="00F8615C"/>
    <w:rsid w:val="00F872E9"/>
    <w:rsid w:val="00F969E5"/>
    <w:rsid w:val="00F97F2F"/>
    <w:rsid w:val="00FA6BB0"/>
    <w:rsid w:val="00FA704A"/>
    <w:rsid w:val="00FC3BD4"/>
    <w:rsid w:val="00FC7DC5"/>
    <w:rsid w:val="00FD1CD6"/>
    <w:rsid w:val="00FD22BD"/>
    <w:rsid w:val="00FD5860"/>
    <w:rsid w:val="00FD6040"/>
    <w:rsid w:val="00FE0A92"/>
    <w:rsid w:val="00FE12C4"/>
    <w:rsid w:val="00FE352D"/>
    <w:rsid w:val="00FE40EB"/>
    <w:rsid w:val="00FE4D02"/>
    <w:rsid w:val="00FE58F0"/>
    <w:rsid w:val="00FE7D62"/>
    <w:rsid w:val="00FF1731"/>
    <w:rsid w:val="00FF3819"/>
    <w:rsid w:val="00FF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15A991"/>
  <w15:docId w15:val="{F6FB49B5-7AFF-47A7-BC58-708CA8FD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en-GB" w:eastAsia="en-US"/>
    </w:rPr>
  </w:style>
  <w:style w:type="paragraph" w:styleId="Heading1">
    <w:name w:val="heading 1"/>
    <w:basedOn w:val="Normal"/>
    <w:next w:val="Normalnumber"/>
    <w:link w:val="Heading1Char"/>
    <w:qFormat/>
    <w:rsid w:val="00CA2FF8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qFormat/>
    <w:rsid w:val="00CA2FF8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CA2FF8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CA2FF8"/>
    <w:pPr>
      <w:keepNext/>
      <w:outlineLvl w:val="3"/>
    </w:pPr>
  </w:style>
  <w:style w:type="paragraph" w:styleId="Heading5">
    <w:name w:val="heading 5"/>
    <w:basedOn w:val="Normal"/>
    <w:next w:val="Normal"/>
    <w:qFormat/>
    <w:rsid w:val="00CA2FF8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CA2FF8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CA2FF8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qFormat/>
    <w:rsid w:val="00CA2FF8"/>
    <w:pPr>
      <w:keepNext/>
      <w:widowControl w:val="0"/>
      <w:numPr>
        <w:numId w:val="2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qFormat/>
    <w:rsid w:val="00CA2FF8"/>
    <w:pPr>
      <w:keepNext/>
      <w:widowControl w:val="0"/>
      <w:numPr>
        <w:numId w:val="3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CA2FF8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CA2FF8"/>
    <w:pPr>
      <w:spacing w:before="40" w:after="40"/>
    </w:pPr>
    <w:rPr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CA2FF8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CA2FF8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CA2FF8"/>
    <w:rPr>
      <w:rFonts w:ascii="Arial" w:hAnsi="Arial"/>
      <w:sz w:val="16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CA2FF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autoRedefine/>
    <w:semiHidden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 w:eastAsia="en-US"/>
    </w:rPr>
  </w:style>
  <w:style w:type="paragraph" w:customStyle="1" w:styleId="Footer-pool">
    <w:name w:val="Footer-pool"/>
    <w:basedOn w:val="Normal-pool"/>
    <w:next w:val="Normal-pool"/>
    <w:rsid w:val="00CA2FF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 w:eastAsia="en-US"/>
    </w:rPr>
  </w:style>
  <w:style w:type="character" w:styleId="FootnoteReference">
    <w:name w:val="footnote reference"/>
    <w:semiHidden/>
    <w:rsid w:val="00CA2FF8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pool"/>
    <w:link w:val="FootnoteTextChar"/>
    <w:semiHidden/>
    <w:rsid w:val="00CA2FF8"/>
    <w:pPr>
      <w:spacing w:before="20" w:after="40"/>
      <w:ind w:left="1247"/>
    </w:pPr>
    <w:rPr>
      <w:sz w:val="18"/>
    </w:rPr>
  </w:style>
  <w:style w:type="character" w:customStyle="1" w:styleId="Heading1Char">
    <w:name w:val="Heading 1 Char"/>
    <w:link w:val="Heading1"/>
    <w:locked/>
    <w:rsid w:val="00B02C53"/>
    <w:rPr>
      <w:b/>
      <w:sz w:val="28"/>
      <w:lang w:eastAsia="en-US"/>
    </w:rPr>
  </w:style>
  <w:style w:type="character" w:customStyle="1" w:styleId="FootnoteTextChar">
    <w:name w:val="Footnote Text Char"/>
    <w:link w:val="FootnoteText"/>
    <w:semiHidden/>
    <w:rsid w:val="009349CC"/>
    <w:rPr>
      <w:sz w:val="18"/>
      <w:lang w:val="fr-CA" w:eastAsia="en-US"/>
    </w:rPr>
  </w:style>
  <w:style w:type="paragraph" w:customStyle="1" w:styleId="Level1">
    <w:name w:val="Level1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uppressAutoHyphens/>
      <w:spacing w:after="240"/>
    </w:pPr>
    <w:rPr>
      <w:rFonts w:eastAsia="MS Mincho"/>
    </w:rPr>
  </w:style>
  <w:style w:type="paragraph" w:customStyle="1" w:styleId="Body">
    <w:name w:val="Body"/>
    <w:rsid w:val="009349C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ListParagraph">
    <w:name w:val="List Paragraph"/>
    <w:basedOn w:val="Normal"/>
    <w:uiPriority w:val="34"/>
    <w:qFormat/>
    <w:rsid w:val="009349CC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ind w:left="720"/>
      <w:contextualSpacing/>
    </w:pPr>
    <w:rPr>
      <w:rFonts w:eastAsia="Arial Unicode MS"/>
      <w:sz w:val="24"/>
      <w:szCs w:val="24"/>
      <w:bdr w:val="nil"/>
    </w:rPr>
  </w:style>
  <w:style w:type="character" w:customStyle="1" w:styleId="st">
    <w:name w:val="st"/>
    <w:rsid w:val="009349CC"/>
  </w:style>
  <w:style w:type="paragraph" w:styleId="BalloonText">
    <w:name w:val="Balloon Text"/>
    <w:basedOn w:val="Normal"/>
    <w:link w:val="BalloonTextChar"/>
    <w:uiPriority w:val="99"/>
    <w:unhideWhenUsed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link w:val="BalloonText"/>
    <w:uiPriority w:val="99"/>
    <w:rsid w:val="009349CC"/>
    <w:rPr>
      <w:rFonts w:ascii="Tahoma" w:eastAsia="MS Mincho" w:hAnsi="Tahoma" w:cs="Tahoma"/>
      <w:sz w:val="16"/>
      <w:szCs w:val="16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349CC"/>
    <w:pPr>
      <w:keepLines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480" w:after="0" w:line="276" w:lineRule="auto"/>
      <w:ind w:left="0" w:firstLine="0"/>
      <w:outlineLvl w:val="9"/>
    </w:pPr>
    <w:rPr>
      <w:rFonts w:ascii="Cambria" w:eastAsia="MS Gothic" w:hAnsi="Cambria"/>
      <w:bCs/>
      <w:color w:val="365F91"/>
      <w:szCs w:val="28"/>
      <w:lang w:eastAsia="ja-JP"/>
    </w:rPr>
  </w:style>
  <w:style w:type="character" w:customStyle="1" w:styleId="Heading2Char">
    <w:name w:val="Heading 2 Char"/>
    <w:link w:val="Heading2"/>
    <w:rsid w:val="009349CC"/>
    <w:rPr>
      <w:b/>
      <w:sz w:val="24"/>
      <w:szCs w:val="24"/>
      <w:lang w:eastAsia="en-US"/>
    </w:rPr>
  </w:style>
  <w:style w:type="paragraph" w:customStyle="1" w:styleId="textstory">
    <w:name w:val="textstory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615E75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CA2FF8"/>
    <w:rPr>
      <w:lang w:val="fr-FR" w:eastAsia="en-US"/>
    </w:rPr>
  </w:style>
  <w:style w:type="table" w:customStyle="1" w:styleId="AATable">
    <w:name w:val="AA_Table"/>
    <w:basedOn w:val="TableNormal"/>
    <w:semiHidden/>
    <w:rsid w:val="00CA2FF8"/>
    <w:rPr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CA2FF8"/>
    <w:pPr>
      <w:keepNext/>
      <w:keepLines/>
      <w:suppressAutoHyphens/>
      <w:ind w:right="5103"/>
    </w:pPr>
    <w:rPr>
      <w:b/>
    </w:rPr>
  </w:style>
  <w:style w:type="paragraph" w:customStyle="1" w:styleId="AATitle2">
    <w:name w:val="AA_Title2"/>
    <w:basedOn w:val="AATitle"/>
    <w:rsid w:val="00CA2FF8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rsid w:val="00CA2FF8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semiHidden/>
    <w:rsid w:val="00CA2FF8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CA2FF8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rsid w:val="00CA2FF8"/>
    <w:pPr>
      <w:numPr>
        <w:numId w:val="1"/>
      </w:numPr>
    </w:pPr>
  </w:style>
  <w:style w:type="paragraph" w:customStyle="1" w:styleId="NormalNonumber">
    <w:name w:val="Normal_No_number"/>
    <w:basedOn w:val="Normalpool"/>
    <w:rsid w:val="00CA2FF8"/>
    <w:pPr>
      <w:spacing w:after="120"/>
      <w:ind w:left="1247"/>
    </w:pPr>
  </w:style>
  <w:style w:type="paragraph" w:customStyle="1" w:styleId="Normalnumber">
    <w:name w:val="Normal_number"/>
    <w:basedOn w:val="Normalpool"/>
    <w:link w:val="NormalnumberChar"/>
    <w:rsid w:val="00CA2FF8"/>
    <w:pPr>
      <w:numPr>
        <w:numId w:val="4"/>
      </w:numPr>
      <w:spacing w:after="120"/>
    </w:pPr>
    <w:rPr>
      <w:lang w:val="fr-FR"/>
    </w:rPr>
  </w:style>
  <w:style w:type="paragraph" w:customStyle="1" w:styleId="Titletable">
    <w:name w:val="Title_table"/>
    <w:basedOn w:val="Normalpool"/>
    <w:rsid w:val="00CA2FF8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pool"/>
    <w:next w:val="Normalpool"/>
    <w:rsid w:val="00CA2FF8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CA2FF8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CA2FF8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CA2FF8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CA2FF8"/>
    <w:rPr>
      <w:b/>
      <w:bCs/>
      <w:sz w:val="28"/>
      <w:szCs w:val="22"/>
    </w:rPr>
  </w:style>
  <w:style w:type="paragraph" w:customStyle="1" w:styleId="ZZAnxtitle">
    <w:name w:val="ZZ_Anx_title"/>
    <w:basedOn w:val="Normalpool"/>
    <w:rsid w:val="00CA2FF8"/>
    <w:pPr>
      <w:spacing w:before="360" w:after="120"/>
      <w:ind w:left="1247"/>
    </w:pPr>
    <w:rPr>
      <w:b/>
      <w:bCs/>
      <w:sz w:val="28"/>
      <w:szCs w:val="26"/>
    </w:rPr>
  </w:style>
  <w:style w:type="character" w:customStyle="1" w:styleId="Normal-poolChar">
    <w:name w:val="Normal-pool Char"/>
    <w:link w:val="Normal-pool"/>
    <w:rsid w:val="00602E0D"/>
    <w:rPr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DD2D3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D2D38"/>
  </w:style>
  <w:style w:type="character" w:customStyle="1" w:styleId="CommentTextChar">
    <w:name w:val="Comment Text Char"/>
    <w:basedOn w:val="DefaultParagraphFont"/>
    <w:link w:val="CommentText"/>
    <w:semiHidden/>
    <w:rsid w:val="00DD2D3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D2D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D2D38"/>
    <w:rPr>
      <w:b/>
      <w:bCs/>
      <w:lang w:val="en-GB" w:eastAsia="en-US"/>
    </w:rPr>
  </w:style>
  <w:style w:type="table" w:customStyle="1" w:styleId="TableGrid1">
    <w:name w:val="Table Grid1"/>
    <w:basedOn w:val="TableNormal"/>
    <w:next w:val="TableGrid"/>
    <w:uiPriority w:val="39"/>
    <w:rsid w:val="007366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3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yperlink" Target="https://www.unep.org/environmentassembly/pre-session-working-documents-unea-5?%2Fpre-session-working-douments-unea-5=&amp;_ga=2.254532808.1998538098.1629267533-847970038.1528452271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gh\Documents\CPR\2015\15_102330%20Annual%20subcommittee\15_102630%20CPR%20annual%20subcom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71A332D96CD438BAECA4AC23E234A" ma:contentTypeVersion="11" ma:contentTypeDescription="Create a new document." ma:contentTypeScope="" ma:versionID="26a7a25322c63cc963be72c35bc3a208">
  <xsd:schema xmlns:xsd="http://www.w3.org/2001/XMLSchema" xmlns:xs="http://www.w3.org/2001/XMLSchema" xmlns:p="http://schemas.microsoft.com/office/2006/metadata/properties" xmlns:ns3="79d8ff95-0ebd-46cb-8360-97318506dc9e" xmlns:ns4="e7807545-4cd5-4eeb-8ae5-5da6dabcfec7" targetNamespace="http://schemas.microsoft.com/office/2006/metadata/properties" ma:root="true" ma:fieldsID="a2d135244ae8b91e7fdb205215ff9996" ns3:_="" ns4:_="">
    <xsd:import namespace="79d8ff95-0ebd-46cb-8360-97318506dc9e"/>
    <xsd:import namespace="e7807545-4cd5-4eeb-8ae5-5da6dabcfe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8ff95-0ebd-46cb-8360-97318506d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07545-4cd5-4eeb-8ae5-5da6dabcfe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B90AF-EF70-4A1A-BFDE-41DFAC2F6A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2C7228-A0EE-4F7C-9AC7-F64C36555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d8ff95-0ebd-46cb-8360-97318506dc9e"/>
    <ds:schemaRef ds:uri="e7807545-4cd5-4eeb-8ae5-5da6dabcf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DC4E76-D977-4F40-BCE3-E3CBEEA523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73781E-6186-4E15-ABF1-B7E99609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15_102630 CPR annual subcom agenda.dot</Template>
  <TotalTime>14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NATIONS UNIES</vt:lpstr>
      <vt:lpstr>NATIONS UNIES</vt:lpstr>
    </vt:vector>
  </TitlesOfParts>
  <Company>unon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Loisina Ambeyi</dc:creator>
  <cp:lastModifiedBy>Ulf Bjornholm</cp:lastModifiedBy>
  <cp:revision>9</cp:revision>
  <cp:lastPrinted>2021-08-27T06:32:00Z</cp:lastPrinted>
  <dcterms:created xsi:type="dcterms:W3CDTF">2021-08-27T10:43:00Z</dcterms:created>
  <dcterms:modified xsi:type="dcterms:W3CDTF">2021-08-27T10:58:00Z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0x010100D8271A332D96CD438BAECA4AC23E234A</vt:lpwstr>
  </property>
</Properties>
</file>