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3157BD" w14:textId="06F8ACEC"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 xml:space="preserve">Annex </w:t>
      </w:r>
      <w:proofErr w:type="gramStart"/>
      <w:r w:rsidRPr="00174543">
        <w:rPr>
          <w:color w:val="A6A6A6" w:themeColor="background1" w:themeShade="A6"/>
          <w:highlight w:val="lightGray"/>
        </w:rPr>
        <w:t>I</w:t>
      </w:r>
      <w:proofErr w:type="gramEnd"/>
      <w:r w:rsidRPr="00174543">
        <w:rPr>
          <w:color w:val="A6A6A6" w:themeColor="background1" w:themeShade="A6"/>
          <w:highlight w:val="lightGray"/>
        </w:rPr>
        <w:t xml:space="preserve"> to draft decision [--]</w:t>
      </w:r>
    </w:p>
    <w:p w14:paraId="44FFA688" w14:textId="77777777" w:rsidR="00E24ABB" w:rsidRPr="00174543" w:rsidRDefault="00E24ABB" w:rsidP="00E24ABB">
      <w:pPr>
        <w:pStyle w:val="CH1"/>
        <w:rPr>
          <w:color w:val="A6A6A6" w:themeColor="background1" w:themeShade="A6"/>
          <w:highlight w:val="lightGray"/>
        </w:rPr>
      </w:pPr>
      <w:r w:rsidRPr="00174543">
        <w:rPr>
          <w:color w:val="A6A6A6" w:themeColor="background1" w:themeShade="A6"/>
          <w:highlight w:val="lightGray"/>
        </w:rPr>
        <w:tab/>
      </w:r>
      <w:r w:rsidRPr="00174543">
        <w:rPr>
          <w:color w:val="A6A6A6" w:themeColor="background1" w:themeShade="A6"/>
          <w:highlight w:val="lightGray"/>
        </w:rPr>
        <w:tab/>
        <w:t>Proposals for the establishment of a science-policy panel: outcome of the third session of the ad hoc open-ended working group on a science-policy panel to contribute further to the sound management of chemicals and waste and to prevent pollution</w:t>
      </w:r>
    </w:p>
    <w:p w14:paraId="1EA48414" w14:textId="77777777" w:rsidR="00E24ABB" w:rsidRPr="00174543" w:rsidRDefault="00E24ABB" w:rsidP="00E24ABB">
      <w:pPr>
        <w:pStyle w:val="CH1"/>
        <w:rPr>
          <w:rFonts w:eastAsia="Calibri"/>
          <w:color w:val="A6A6A6" w:themeColor="background1" w:themeShade="A6"/>
          <w:highlight w:val="lightGray"/>
        </w:rPr>
      </w:pPr>
      <w:r w:rsidRPr="00174543">
        <w:rPr>
          <w:rFonts w:eastAsia="Calibri"/>
          <w:color w:val="A6A6A6" w:themeColor="background1" w:themeShade="A6"/>
          <w:highlight w:val="lightGray"/>
        </w:rPr>
        <w:tab/>
      </w:r>
      <w:r w:rsidRPr="00174543">
        <w:rPr>
          <w:rFonts w:eastAsia="Calibri"/>
          <w:color w:val="A6A6A6" w:themeColor="background1" w:themeShade="A6"/>
          <w:highlight w:val="lightGray"/>
        </w:rPr>
        <w:tab/>
        <w:t>Preamble</w:t>
      </w:r>
    </w:p>
    <w:p w14:paraId="286BB07C" w14:textId="77777777" w:rsidR="00E24ABB" w:rsidRPr="00174543" w:rsidRDefault="00E24ABB" w:rsidP="00E24ABB">
      <w:pPr>
        <w:pStyle w:val="Normal-pool"/>
        <w:spacing w:after="120"/>
        <w:ind w:left="1247"/>
        <w:rPr>
          <w:rFonts w:eastAsia="Calibri"/>
          <w:color w:val="A6A6A6" w:themeColor="background1" w:themeShade="A6"/>
          <w:highlight w:val="lightGray"/>
        </w:rPr>
      </w:pPr>
      <w:r w:rsidRPr="00174543">
        <w:rPr>
          <w:rFonts w:eastAsia="Calibri"/>
          <w:color w:val="A6A6A6" w:themeColor="background1" w:themeShade="A6"/>
          <w:highlight w:val="lightGray"/>
        </w:rPr>
        <w:t>[placeholder]</w:t>
      </w:r>
    </w:p>
    <w:p w14:paraId="465E47E2"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A.</w:t>
      </w:r>
      <w:r w:rsidRPr="00174543">
        <w:rPr>
          <w:color w:val="A6A6A6" w:themeColor="background1" w:themeShade="A6"/>
          <w:highlight w:val="lightGray"/>
        </w:rPr>
        <w:tab/>
        <w:t>Scope, objective and functions of the panel</w:t>
      </w:r>
    </w:p>
    <w:p w14:paraId="29F883D7" w14:textId="77777777" w:rsidR="00E24ABB" w:rsidRPr="00174543" w:rsidRDefault="00E24ABB" w:rsidP="00E24ABB">
      <w:pPr>
        <w:pStyle w:val="Normal-pool"/>
        <w:numPr>
          <w:ilvl w:val="6"/>
          <w:numId w:val="20"/>
        </w:numPr>
        <w:tabs>
          <w:tab w:val="clear" w:pos="1247"/>
          <w:tab w:val="clear" w:pos="1871"/>
          <w:tab w:val="clear" w:pos="2495"/>
          <w:tab w:val="clear" w:pos="3119"/>
          <w:tab w:val="clear" w:pos="3742"/>
          <w:tab w:val="clear" w:pos="4366"/>
          <w:tab w:val="clear" w:pos="4990"/>
        </w:tabs>
        <w:spacing w:after="120"/>
        <w:ind w:left="1247" w:firstLine="0"/>
        <w:rPr>
          <w:color w:val="A6A6A6" w:themeColor="background1" w:themeShade="A6"/>
          <w:highlight w:val="lightGray"/>
        </w:rPr>
      </w:pPr>
      <w:r w:rsidRPr="00174543">
        <w:rPr>
          <w:color w:val="A6A6A6" w:themeColor="background1" w:themeShade="A6"/>
          <w:highlight w:val="lightGray"/>
        </w:rPr>
        <w:t xml:space="preserve">[The objective of the Panel is to strengthen the science-policy interface to contribute to the sound management of </w:t>
      </w:r>
      <w:r w:rsidRPr="00174543">
        <w:rPr>
          <w:rFonts w:eastAsia="Calibri"/>
          <w:color w:val="A6A6A6" w:themeColor="background1" w:themeShade="A6"/>
          <w:highlight w:val="lightGray"/>
        </w:rPr>
        <w:t>chemicals</w:t>
      </w:r>
      <w:r w:rsidRPr="00174543">
        <w:rPr>
          <w:color w:val="A6A6A6" w:themeColor="background1" w:themeShade="A6"/>
          <w:highlight w:val="lightGray"/>
        </w:rPr>
        <w:t xml:space="preserve"> and waste and to prevent pollution for the protection of human health and the environment, with the following functions:]</w:t>
      </w:r>
    </w:p>
    <w:p w14:paraId="3DE6A7AC"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Undertaking “horizon scanning” to identify issues of relevance to policymakers and, where possible, proposing </w:t>
      </w:r>
      <w:r w:rsidRPr="00174543">
        <w:rPr>
          <w:color w:val="A6A6A6" w:themeColor="background1" w:themeShade="A6"/>
          <w:highlight w:val="lightGray"/>
        </w:rPr>
        <w:t>evidence</w:t>
      </w:r>
      <w:r w:rsidRPr="00174543">
        <w:rPr>
          <w:rFonts w:eastAsia="DengXian"/>
          <w:color w:val="A6A6A6" w:themeColor="background1" w:themeShade="A6"/>
          <w:w w:val="103"/>
          <w:highlight w:val="lightGray"/>
        </w:rPr>
        <w:t>-based options to address them;</w:t>
      </w:r>
    </w:p>
    <w:p w14:paraId="54BB3FC9"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Conducting assessments of current issues and identifying potential evidence-based options to address, where possible, those issues, in particular those relevant to developing countries;</w:t>
      </w:r>
    </w:p>
    <w:p w14:paraId="2E8AD4BE"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Providing up-to-date and relevant information, identifying key gaps in scientific research, encouraging and supporting communication between scientists and policymakers, explaining and disseminating findings for different audiences, and raising public awareness;</w:t>
      </w:r>
    </w:p>
    <w:p w14:paraId="1F1044E2"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Facilitating information-sharing with countries, in particular developing countries seeking relevant scientific information; </w:t>
      </w:r>
    </w:p>
    <w:p w14:paraId="4E2F4CFF" w14:textId="77777777" w:rsidR="00E24ABB" w:rsidRPr="00174543" w:rsidRDefault="00E24ABB" w:rsidP="00E24ABB">
      <w:pPr>
        <w:pStyle w:val="Normal-pool"/>
        <w:numPr>
          <w:ilvl w:val="7"/>
          <w:numId w:val="20"/>
        </w:numPr>
        <w:tabs>
          <w:tab w:val="clear" w:pos="1247"/>
          <w:tab w:val="clear" w:pos="1871"/>
          <w:tab w:val="clear" w:pos="2495"/>
          <w:tab w:val="clear" w:pos="3119"/>
          <w:tab w:val="clear" w:pos="3742"/>
          <w:tab w:val="clear" w:pos="4366"/>
          <w:tab w:val="clear" w:pos="4990"/>
        </w:tabs>
        <w:spacing w:after="120"/>
        <w:ind w:left="1247" w:firstLine="624"/>
        <w:rPr>
          <w:rFonts w:eastAsia="DengXian"/>
          <w:color w:val="A6A6A6" w:themeColor="background1" w:themeShade="A6"/>
          <w:w w:val="103"/>
          <w:highlight w:val="lightGray"/>
        </w:rPr>
      </w:pPr>
      <w:r w:rsidRPr="00174543">
        <w:rPr>
          <w:rFonts w:eastAsia="DengXian"/>
          <w:color w:val="A6A6A6" w:themeColor="background1" w:themeShade="A6"/>
          <w:w w:val="103"/>
          <w:highlight w:val="lightGray"/>
        </w:rPr>
        <w:t xml:space="preserve">Capacity-building </w:t>
      </w:r>
    </w:p>
    <w:p w14:paraId="07A9A3A3" w14:textId="77777777" w:rsidR="00E24ABB" w:rsidRPr="00174543" w:rsidRDefault="00E24ABB" w:rsidP="00E24ABB">
      <w:pPr>
        <w:pStyle w:val="Normal-pool"/>
        <w:spacing w:after="120"/>
        <w:ind w:left="2495"/>
        <w:rPr>
          <w:rFonts w:eastAsia="Calibri"/>
          <w:color w:val="A6A6A6" w:themeColor="background1" w:themeShade="A6"/>
          <w:highlight w:val="lightGray"/>
        </w:rPr>
      </w:pPr>
      <w:r w:rsidRPr="00174543">
        <w:rPr>
          <w:rFonts w:eastAsia="Calibri"/>
          <w:color w:val="A6A6A6" w:themeColor="background1" w:themeShade="A6"/>
          <w:highlight w:val="lightGray"/>
        </w:rPr>
        <w:t xml:space="preserve">Integrate capacity-building into all functions and the work of the panel to strengthen the science-policy interface. Such capacity-building activities should enhance individual capacities of scientists, policymakers and other relevant stakeholders and thereby institutional capacities, particularly in developing countries, guided by the capacity-building priorities, identified by governments and other stakeholders, related to the Panel’s functions and work, by encouraging access to different forms of knowledge, data, and best practices, and enabling the dissemination and encouraging the utilization of the deliverables of the Panel at international, (sub)regional and national levels. In so doing the Panel will ensure effective, geographically [and gender] balanced [and gender-inclusive][and gender-responsive] participation and avoid duplication of work. </w:t>
      </w:r>
    </w:p>
    <w:p w14:paraId="11F76541" w14:textId="77777777" w:rsidR="00E24ABB" w:rsidRPr="00174543" w:rsidRDefault="00E24ABB" w:rsidP="00E24ABB">
      <w:pPr>
        <w:pStyle w:val="CH2"/>
        <w:rPr>
          <w:color w:val="A6A6A6" w:themeColor="background1" w:themeShade="A6"/>
          <w:highlight w:val="lightGray"/>
        </w:rPr>
      </w:pPr>
      <w:r w:rsidRPr="00174543">
        <w:rPr>
          <w:color w:val="A6A6A6" w:themeColor="background1" w:themeShade="A6"/>
          <w:highlight w:val="lightGray"/>
        </w:rPr>
        <w:tab/>
        <w:t>B.</w:t>
      </w:r>
      <w:r w:rsidRPr="00174543">
        <w:rPr>
          <w:color w:val="A6A6A6" w:themeColor="background1" w:themeShade="A6"/>
          <w:highlight w:val="lightGray"/>
        </w:rPr>
        <w:tab/>
        <w:t>Operating principles and approaches of the panel</w:t>
      </w:r>
    </w:p>
    <w:p w14:paraId="5AF43B90" w14:textId="77777777" w:rsidR="00E24ABB" w:rsidRPr="00174543" w:rsidRDefault="00E24ABB" w:rsidP="00E24ABB">
      <w:pPr>
        <w:pStyle w:val="Normal-pool"/>
        <w:spacing w:after="120"/>
        <w:ind w:left="1247"/>
        <w:rPr>
          <w:color w:val="A6A6A6" w:themeColor="background1" w:themeShade="A6"/>
          <w:highlight w:val="lightGray"/>
        </w:rPr>
      </w:pPr>
      <w:r w:rsidRPr="00174543">
        <w:rPr>
          <w:color w:val="A6A6A6" w:themeColor="background1" w:themeShade="A6"/>
          <w:highlight w:val="lightGray"/>
        </w:rPr>
        <w:t xml:space="preserve">[2. In carrying out its work, the science-policy Panel will be guided by the following operating principles and approaches: </w:t>
      </w:r>
    </w:p>
    <w:p w14:paraId="669DF20E"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w:t>
      </w:r>
      <w:r w:rsidRPr="00174543">
        <w:rPr>
          <w:color w:val="A6A6A6" w:themeColor="background1" w:themeShade="A6"/>
          <w:highlight w:val="lightGray"/>
        </w:rPr>
        <w:tab/>
        <w:t>[Being scientifically independent, and ]ensuring credibility and legitimacy including through peer review of its work.</w:t>
      </w:r>
    </w:p>
    <w:p w14:paraId="545BEEC2"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 xml:space="preserve">(a) bis </w:t>
      </w:r>
      <w:r w:rsidRPr="00174543">
        <w:rPr>
          <w:color w:val="A6A6A6" w:themeColor="background1" w:themeShade="A6"/>
          <w:highlight w:val="lightGray"/>
        </w:rPr>
        <w:tab/>
        <w:t>Ensuring impartiality and transparency.</w:t>
      </w:r>
    </w:p>
    <w:p w14:paraId="65E362FD" w14:textId="77777777" w:rsidR="00E24ABB" w:rsidRPr="00A618E9" w:rsidRDefault="00E24ABB" w:rsidP="006827FA">
      <w:pPr>
        <w:pStyle w:val="Normal-pool"/>
        <w:spacing w:after="120"/>
        <w:ind w:left="1247" w:firstLine="624"/>
        <w:outlineLvl w:val="0"/>
      </w:pPr>
      <w:r w:rsidRPr="006827FA">
        <w:t xml:space="preserve">(a) </w:t>
      </w:r>
      <w:proofErr w:type="spellStart"/>
      <w:r w:rsidRPr="006827FA">
        <w:t>ter</w:t>
      </w:r>
      <w:proofErr w:type="spellEnd"/>
      <w:r w:rsidRPr="006827FA">
        <w:t xml:space="preserve"> </w:t>
      </w:r>
      <w:r w:rsidRPr="006827FA">
        <w:tab/>
        <w:t>[Ensuring][Finding] consensus in its decision-making process on matters of substance.</w:t>
      </w:r>
    </w:p>
    <w:p w14:paraId="5F596DEF" w14:textId="77777777" w:rsidR="00E24ABB" w:rsidRPr="00174543" w:rsidRDefault="00E24ABB" w:rsidP="00E24ABB">
      <w:pPr>
        <w:pStyle w:val="Normal-pool"/>
        <w:spacing w:after="120"/>
        <w:ind w:left="1247" w:firstLine="624"/>
        <w:rPr>
          <w:color w:val="A6A6A6" w:themeColor="background1" w:themeShade="A6"/>
          <w:highlight w:val="lightGray"/>
        </w:rPr>
      </w:pPr>
      <w:r w:rsidRPr="00174543">
        <w:rPr>
          <w:color w:val="A6A6A6" w:themeColor="background1" w:themeShade="A6"/>
          <w:highlight w:val="lightGray"/>
        </w:rPr>
        <w:t>(b)</w:t>
      </w:r>
      <w:r w:rsidRPr="00174543">
        <w:rPr>
          <w:color w:val="A6A6A6" w:themeColor="background1" w:themeShade="A6"/>
          <w:highlight w:val="lightGray"/>
        </w:rPr>
        <w:tab/>
        <w:t>Taking an interdisciplinary and multidisciplinary approach that incorporates a broad range of relevant disciplines and sources, including appropriate sectoral</w:t>
      </w:r>
      <w:r w:rsidRPr="00174543" w:rsidDel="00B76D9C">
        <w:rPr>
          <w:color w:val="A6A6A6" w:themeColor="background1" w:themeShade="A6"/>
          <w:highlight w:val="lightGray"/>
        </w:rPr>
        <w:t xml:space="preserve"> </w:t>
      </w:r>
      <w:r w:rsidRPr="00174543">
        <w:rPr>
          <w:color w:val="A6A6A6" w:themeColor="background1" w:themeShade="A6"/>
          <w:highlight w:val="lightGray"/>
        </w:rPr>
        <w:t>expertise, and relevant forms of knowledge, including Indigenous knowledge.</w:t>
      </w:r>
    </w:p>
    <w:p w14:paraId="04DB447E"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[(c)</w:t>
      </w:r>
      <w:r w:rsidRPr="00174543">
        <w:rPr>
          <w:color w:val="A6A6A6" w:themeColor="background1" w:themeShade="A6"/>
          <w:highlight w:val="lightGray"/>
        </w:rPr>
        <w:tab/>
        <w:t>Recognizing the technical knowledge and experience of workers[, including informal workers], involved in the management of chemicals and waste, and promoting a safe and healthy work environment</w:t>
      </w:r>
      <w:r w:rsidRPr="00174543">
        <w:rPr>
          <w:color w:val="A6A6A6" w:themeColor="background1" w:themeShade="A6"/>
          <w:kern w:val="14"/>
          <w:highlight w:val="lightGray"/>
        </w:rPr>
        <w:t>.]</w:t>
      </w:r>
    </w:p>
    <w:p w14:paraId="6ADF4101"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t>(d)</w:t>
      </w:r>
      <w:r w:rsidRPr="00174543">
        <w:rPr>
          <w:color w:val="A6A6A6" w:themeColor="background1" w:themeShade="A6"/>
          <w:highlight w:val="lightGray"/>
        </w:rPr>
        <w:tab/>
        <w:t>Having</w:t>
      </w:r>
      <w:r w:rsidRPr="00174543">
        <w:rPr>
          <w:color w:val="A6A6A6" w:themeColor="background1" w:themeShade="A6"/>
          <w:kern w:val="14"/>
          <w:highlight w:val="lightGray"/>
        </w:rPr>
        <w:t xml:space="preserve"> geographical, regional, and gender balance and promoting inclusivity of participation, and considering linguistic diversity, in all relevant aspects of its work.</w:t>
      </w:r>
    </w:p>
    <w:p w14:paraId="11CDBC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highlight w:val="lightGray"/>
        </w:rPr>
        <w:lastRenderedPageBreak/>
        <w:t>(e)</w:t>
      </w:r>
      <w:r w:rsidRPr="00174543">
        <w:rPr>
          <w:color w:val="A6A6A6" w:themeColor="background1" w:themeShade="A6"/>
          <w:highlight w:val="lightGray"/>
        </w:rPr>
        <w:tab/>
        <w:t>Integrating</w:t>
      </w:r>
      <w:r w:rsidRPr="00174543">
        <w:rPr>
          <w:color w:val="A6A6A6" w:themeColor="background1" w:themeShade="A6"/>
          <w:kern w:val="14"/>
          <w:highlight w:val="lightGray"/>
        </w:rPr>
        <w:t xml:space="preserve"> gender equality and equity in all relevant aspects of its work.</w:t>
      </w:r>
    </w:p>
    <w:p w14:paraId="1CB7D027"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[(f)</w:t>
      </w:r>
      <w:r w:rsidRPr="00174543">
        <w:rPr>
          <w:color w:val="A6A6A6" w:themeColor="background1" w:themeShade="A6"/>
          <w:kern w:val="14"/>
          <w:highlight w:val="lightGray"/>
        </w:rPr>
        <w:tab/>
      </w:r>
      <w:r w:rsidRPr="00174543">
        <w:rPr>
          <w:color w:val="A6A6A6" w:themeColor="background1" w:themeShade="A6"/>
          <w:highlight w:val="lightGray"/>
        </w:rPr>
        <w:t>Producing</w:t>
      </w:r>
      <w:r w:rsidRPr="00174543">
        <w:rPr>
          <w:color w:val="A6A6A6" w:themeColor="background1" w:themeShade="A6"/>
          <w:kern w:val="14"/>
          <w:highlight w:val="lightGray"/>
        </w:rPr>
        <w:t xml:space="preserve"> deliverables that are policy relevant without being policy prescriptive, and, scientifically robust, unbiased and accessible and if appropriate, [prevention focussed] [while also [highlighting] [addressing] [negative socioeconomic][relevant] aspects of policies].]</w:t>
      </w:r>
    </w:p>
    <w:p w14:paraId="52B933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(g)</w:t>
      </w:r>
      <w:r w:rsidRPr="00174543">
        <w:rPr>
          <w:color w:val="A6A6A6" w:themeColor="background1" w:themeShade="A6"/>
          <w:kern w:val="14"/>
          <w:highlight w:val="lightGray"/>
        </w:rPr>
        <w:tab/>
        <w:t xml:space="preserve">Avoiding overlap and duplication of work, and promoting coordination and cooperation, as </w:t>
      </w:r>
      <w:r w:rsidRPr="00174543">
        <w:rPr>
          <w:color w:val="A6A6A6" w:themeColor="background1" w:themeShade="A6"/>
          <w:highlight w:val="lightGray"/>
        </w:rPr>
        <w:t>appropriate</w:t>
      </w:r>
      <w:r w:rsidRPr="00174543">
        <w:rPr>
          <w:color w:val="A6A6A6" w:themeColor="background1" w:themeShade="A6"/>
          <w:kern w:val="14"/>
          <w:highlight w:val="lightGray"/>
        </w:rPr>
        <w:t>, with relevant multilateral environmental agreements and other relevant international instruments and intergovernmental bodies.</w:t>
      </w:r>
    </w:p>
    <w:p w14:paraId="25FB515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(h)</w:t>
      </w:r>
      <w:r w:rsidRPr="00174543">
        <w:rPr>
          <w:color w:val="A6A6A6" w:themeColor="background1" w:themeShade="A6"/>
          <w:kern w:val="14"/>
          <w:highlight w:val="lightGray"/>
        </w:rPr>
        <w:tab/>
      </w:r>
      <w:r w:rsidRPr="00174543">
        <w:rPr>
          <w:color w:val="A6A6A6" w:themeColor="background1" w:themeShade="A6"/>
          <w:highlight w:val="lightGray"/>
        </w:rPr>
        <w:t>Having</w:t>
      </w:r>
      <w:r w:rsidRPr="00174543">
        <w:rPr>
          <w:color w:val="A6A6A6" w:themeColor="background1" w:themeShade="A6"/>
          <w:kern w:val="14"/>
          <w:highlight w:val="lightGray"/>
        </w:rPr>
        <w:t xml:space="preserve"> the flexibility to respond to members’ needs, in particular needs of developing countries.</w:t>
      </w:r>
    </w:p>
    <w:p w14:paraId="356D058C"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(i)</w:t>
      </w:r>
      <w:r w:rsidRPr="00174543">
        <w:rPr>
          <w:color w:val="A6A6A6" w:themeColor="background1" w:themeShade="A6"/>
          <w:kern w:val="14"/>
          <w:highlight w:val="lightGray"/>
        </w:rPr>
        <w:tab/>
        <w:t xml:space="preserve">Incorporating the need to protect human health and the environment, with special attention to those that </w:t>
      </w:r>
      <w:r w:rsidRPr="00174543">
        <w:rPr>
          <w:color w:val="A6A6A6" w:themeColor="background1" w:themeShade="A6"/>
          <w:highlight w:val="lightGray"/>
        </w:rPr>
        <w:t>are</w:t>
      </w:r>
      <w:r w:rsidRPr="00174543">
        <w:rPr>
          <w:color w:val="A6A6A6" w:themeColor="background1" w:themeShade="A6"/>
          <w:kern w:val="14"/>
          <w:highlight w:val="lightGray"/>
        </w:rPr>
        <w:t xml:space="preserve"> vulnerable.</w:t>
      </w:r>
    </w:p>
    <w:p w14:paraId="327A9E82" w14:textId="77777777" w:rsidR="00E24ABB" w:rsidRPr="00174543" w:rsidRDefault="00E24ABB" w:rsidP="00E24ABB">
      <w:pPr>
        <w:pStyle w:val="Normal-pool"/>
        <w:spacing w:after="120"/>
        <w:ind w:left="1247" w:firstLine="624"/>
        <w:rPr>
          <w:color w:val="A6A6A6" w:themeColor="background1" w:themeShade="A6"/>
          <w:kern w:val="14"/>
          <w:highlight w:val="lightGray"/>
        </w:rPr>
      </w:pPr>
      <w:r w:rsidRPr="00174543">
        <w:rPr>
          <w:color w:val="A6A6A6" w:themeColor="background1" w:themeShade="A6"/>
          <w:kern w:val="14"/>
          <w:highlight w:val="lightGray"/>
        </w:rPr>
        <w:t>[(j)</w:t>
      </w:r>
      <w:r w:rsidRPr="00174543">
        <w:rPr>
          <w:color w:val="A6A6A6" w:themeColor="background1" w:themeShade="A6"/>
          <w:kern w:val="14"/>
          <w:highlight w:val="lightGray"/>
        </w:rPr>
        <w:tab/>
      </w:r>
      <w:r w:rsidRPr="00174543">
        <w:rPr>
          <w:color w:val="A6A6A6" w:themeColor="background1" w:themeShade="A6"/>
          <w:highlight w:val="lightGray"/>
        </w:rPr>
        <w:t>Recognising</w:t>
      </w:r>
      <w:r w:rsidRPr="00174543">
        <w:rPr>
          <w:color w:val="A6A6A6" w:themeColor="background1" w:themeShade="A6"/>
          <w:kern w:val="14"/>
          <w:highlight w:val="lightGray"/>
        </w:rPr>
        <w:t xml:space="preserve"> the right to a clean, healthy, and sustainable environment, the right to science, and intergenerational equity and the importance of informed participation.]</w:t>
      </w:r>
    </w:p>
    <w:p w14:paraId="251FA21E"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[(j) </w:t>
      </w:r>
      <w:proofErr w:type="spellStart"/>
      <w:r w:rsidRPr="005871CF">
        <w:rPr>
          <w:color w:val="A6A6A6" w:themeColor="background1" w:themeShade="A6"/>
          <w:kern w:val="14"/>
          <w:highlight w:val="lightGray"/>
        </w:rPr>
        <w:t>ter</w:t>
      </w:r>
      <w:proofErr w:type="spellEnd"/>
      <w:r w:rsidRPr="005871CF">
        <w:rPr>
          <w:color w:val="A6A6A6" w:themeColor="background1" w:themeShade="A6"/>
          <w:kern w:val="14"/>
          <w:highlight w:val="lightGray"/>
        </w:rPr>
        <w:t xml:space="preserve"> </w:t>
      </w:r>
      <w:r w:rsidRPr="005871CF">
        <w:rPr>
          <w:color w:val="A6A6A6" w:themeColor="background1" w:themeShade="A6"/>
          <w:kern w:val="14"/>
          <w:highlight w:val="lightGray"/>
        </w:rPr>
        <w:tab/>
      </w:r>
      <w:r w:rsidRPr="005871CF">
        <w:rPr>
          <w:color w:val="A6A6A6" w:themeColor="background1" w:themeShade="A6"/>
          <w:highlight w:val="lightGray"/>
        </w:rPr>
        <w:t>Recognising</w:t>
      </w:r>
      <w:r w:rsidRPr="005871CF">
        <w:rPr>
          <w:color w:val="A6A6A6" w:themeColor="background1" w:themeShade="A6"/>
          <w:kern w:val="14"/>
          <w:highlight w:val="lightGray"/>
        </w:rPr>
        <w:t xml:space="preserve"> [the implementation of] [that] the sound management of chemicals and waste and prevention of pollution contributes to [improving human well-being and prosperity of </w:t>
      </w:r>
      <w:proofErr w:type="gramStart"/>
      <w:r w:rsidRPr="005871CF">
        <w:rPr>
          <w:color w:val="A6A6A6" w:themeColor="background1" w:themeShade="A6"/>
          <w:kern w:val="14"/>
          <w:highlight w:val="lightGray"/>
        </w:rPr>
        <w:t>all][</w:t>
      </w:r>
      <w:proofErr w:type="gramEnd"/>
      <w:r w:rsidRPr="005871CF">
        <w:rPr>
          <w:color w:val="A6A6A6" w:themeColor="background1" w:themeShade="A6"/>
          <w:kern w:val="14"/>
          <w:highlight w:val="lightGray"/>
        </w:rPr>
        <w:t>the full enjoyment of human rights for present and future generations].]</w:t>
      </w:r>
    </w:p>
    <w:p w14:paraId="499B17EA"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[(k)</w:t>
      </w:r>
      <w:r w:rsidRPr="005871CF">
        <w:rPr>
          <w:color w:val="A6A6A6" w:themeColor="background1" w:themeShade="A6"/>
          <w:kern w:val="14"/>
          <w:highlight w:val="lightGray"/>
        </w:rPr>
        <w:tab/>
        <w:t xml:space="preserve">Addressing [the prevention of] all forms of [existing and legacy] pollution[, including pollution] related to </w:t>
      </w:r>
      <w:r w:rsidRPr="005871CF">
        <w:rPr>
          <w:color w:val="A6A6A6" w:themeColor="background1" w:themeShade="A6"/>
          <w:highlight w:val="lightGray"/>
        </w:rPr>
        <w:t>chemicals</w:t>
      </w:r>
      <w:r w:rsidRPr="005871CF">
        <w:rPr>
          <w:color w:val="A6A6A6" w:themeColor="background1" w:themeShade="A6"/>
          <w:kern w:val="14"/>
          <w:highlight w:val="lightGray"/>
        </w:rPr>
        <w:t xml:space="preserve"> and waste and pollution released into the air, water [(including oceans)] and soil.] </w:t>
      </w:r>
    </w:p>
    <w:p w14:paraId="5DF13CA1" w14:textId="77777777" w:rsidR="00E24ABB" w:rsidRPr="005871CF" w:rsidRDefault="00E24ABB" w:rsidP="00E24ABB">
      <w:pPr>
        <w:pStyle w:val="Normal-pool"/>
        <w:spacing w:after="120"/>
        <w:ind w:left="1247" w:firstLine="624"/>
        <w:rPr>
          <w:color w:val="A6A6A6" w:themeColor="background1" w:themeShade="A6"/>
          <w:kern w:val="14"/>
          <w:highlight w:val="lightGray"/>
        </w:rPr>
      </w:pPr>
      <w:r w:rsidRPr="005871CF">
        <w:rPr>
          <w:color w:val="A6A6A6" w:themeColor="background1" w:themeShade="A6"/>
          <w:kern w:val="14"/>
          <w:highlight w:val="lightGray"/>
        </w:rPr>
        <w:t xml:space="preserve">[(l) </w:t>
      </w:r>
      <w:r w:rsidRPr="005871CF">
        <w:rPr>
          <w:color w:val="A6A6A6" w:themeColor="background1" w:themeShade="A6"/>
          <w:highlight w:val="lightGray"/>
        </w:rPr>
        <w:t>Integrating</w:t>
      </w:r>
      <w:r w:rsidRPr="005871CF">
        <w:rPr>
          <w:color w:val="A6A6A6" w:themeColor="background1" w:themeShade="A6"/>
          <w:kern w:val="14"/>
          <w:highlight w:val="lightGray"/>
        </w:rPr>
        <w:t xml:space="preserve"> capacity-building into all relevant aspects of its work.]]</w:t>
      </w:r>
    </w:p>
    <w:p w14:paraId="0AAFD76A" w14:textId="77777777" w:rsidR="00E24ABB" w:rsidRPr="00497E54" w:rsidRDefault="00E24ABB" w:rsidP="00DF6B66">
      <w:pPr>
        <w:pStyle w:val="CH2"/>
        <w:outlineLvl w:val="1"/>
      </w:pPr>
      <w:r w:rsidRPr="00497E54">
        <w:tab/>
        <w:t>C.</w:t>
      </w:r>
      <w:r w:rsidRPr="00497E54">
        <w:tab/>
        <w:t>Institutional arrangements for the Panel</w:t>
      </w:r>
    </w:p>
    <w:p w14:paraId="16E7B8B4" w14:textId="77777777" w:rsidR="00E24ABB" w:rsidRPr="00221A57" w:rsidRDefault="00E24ABB" w:rsidP="00E24ABB">
      <w:pPr>
        <w:pStyle w:val="Normal-pool"/>
        <w:spacing w:after="120"/>
        <w:ind w:left="1247"/>
      </w:pPr>
      <w:r w:rsidRPr="00221A57">
        <w:t>3.</w:t>
      </w:r>
      <w:r w:rsidRPr="00221A57">
        <w:tab/>
        <w:t xml:space="preserve">[The panel </w:t>
      </w:r>
      <w:proofErr w:type="gramStart"/>
      <w:r w:rsidRPr="00221A57">
        <w:t>as a whole encompasses</w:t>
      </w:r>
      <w:proofErr w:type="gramEnd"/>
      <w:r w:rsidRPr="00221A57">
        <w:t xml:space="preserve"> the governing body, the Bureau, subsidiary bodies (including the Interdisciplinary Expert Committee), the secretariat and the groups of experts contributing to the work programme delivery.]</w:t>
      </w:r>
    </w:p>
    <w:p w14:paraId="52A597E6" w14:textId="77777777" w:rsidR="00E24ABB" w:rsidRPr="006542BA" w:rsidRDefault="00E24ABB" w:rsidP="006542BA">
      <w:pPr>
        <w:pStyle w:val="CH1"/>
        <w:outlineLvl w:val="0"/>
      </w:pPr>
      <w:r w:rsidRPr="00256885">
        <w:tab/>
        <w:t>I.</w:t>
      </w:r>
      <w:r w:rsidRPr="00256885">
        <w:tab/>
        <w:t>[Plenary</w:t>
      </w:r>
      <w:proofErr w:type="gramStart"/>
      <w:r w:rsidRPr="00256885">
        <w:t>][</w:t>
      </w:r>
      <w:proofErr w:type="gramEnd"/>
      <w:r w:rsidRPr="00256885">
        <w:t xml:space="preserve">Governing Body of the Panel] </w:t>
      </w:r>
    </w:p>
    <w:p w14:paraId="35C12979" w14:textId="77777777" w:rsidR="00E24ABB" w:rsidRPr="00256885" w:rsidRDefault="00E24ABB" w:rsidP="00E24ABB">
      <w:pPr>
        <w:pStyle w:val="Normal-pool"/>
        <w:spacing w:after="120"/>
        <w:ind w:left="1247"/>
      </w:pPr>
      <w:r w:rsidRPr="00256885">
        <w:t xml:space="preserve">4. alt 1 </w:t>
      </w:r>
      <w:r w:rsidRPr="00256885">
        <w:tab/>
        <w:t>[The [Governing Body [of the Panel</w:t>
      </w:r>
      <w:proofErr w:type="gramStart"/>
      <w:r w:rsidRPr="00256885">
        <w:t>]][</w:t>
      </w:r>
      <w:proofErr w:type="gramEnd"/>
      <w:r w:rsidRPr="00256885">
        <w:t>Plenary] is the [governing and] decision-making body</w:t>
      </w:r>
      <w:proofErr w:type="gramStart"/>
      <w:r w:rsidRPr="00256885">
        <w:t>.][</w:t>
      </w:r>
      <w:proofErr w:type="gramEnd"/>
      <w:r w:rsidRPr="00256885">
        <w:t>of the Panel]</w:t>
      </w:r>
    </w:p>
    <w:p w14:paraId="4E60D568" w14:textId="77777777" w:rsidR="00E24ABB" w:rsidRPr="00256885" w:rsidRDefault="00E24ABB" w:rsidP="00E24ABB">
      <w:pPr>
        <w:pStyle w:val="Normal-pool"/>
        <w:spacing w:after="120"/>
        <w:ind w:left="1247"/>
      </w:pPr>
      <w:r w:rsidRPr="00256885">
        <w:t xml:space="preserve">4. alt 2 </w:t>
      </w:r>
      <w:r w:rsidRPr="00256885">
        <w:tab/>
        <w:t>[The Governing Body of the Panel is the Panel’s decision-making body which takes decisions during a plenary meeting]</w:t>
      </w:r>
    </w:p>
    <w:p w14:paraId="73E7D770" w14:textId="77777777" w:rsidR="00E24ABB" w:rsidRPr="00DF6B66" w:rsidRDefault="00E24ABB" w:rsidP="00DF6B66">
      <w:pPr>
        <w:pStyle w:val="CH2"/>
        <w:outlineLvl w:val="1"/>
      </w:pPr>
      <w:r w:rsidRPr="00DF6B66">
        <w:tab/>
      </w:r>
      <w:r w:rsidRPr="00DF6B66">
        <w:tab/>
        <w:t>Membership</w:t>
      </w:r>
    </w:p>
    <w:p w14:paraId="2040C9AB" w14:textId="77777777" w:rsidR="00E24ABB" w:rsidRPr="00304B1A" w:rsidRDefault="00E24ABB" w:rsidP="00E24ABB">
      <w:pPr>
        <w:pStyle w:val="Normal-pool"/>
        <w:spacing w:after="120"/>
        <w:ind w:left="1247"/>
      </w:pPr>
      <w:r w:rsidRPr="00304B1A">
        <w:t xml:space="preserve">5. alt 1 </w:t>
      </w:r>
      <w:r w:rsidRPr="00304B1A">
        <w:tab/>
        <w:t xml:space="preserve">[[Membership in the [Plenary][Governing Body] is open to any State Member of the United Nations [or member of United Nations specialized agencies], [and Regional Economic Integration Organizations,] [as specified further in provisions of the rules of procedure.]] regarding participation by Regional Economic Integration Organizations,] having expressed its intent to be a member of the Panel.] </w:t>
      </w:r>
    </w:p>
    <w:p w14:paraId="708560D6" w14:textId="77777777" w:rsidR="00E24ABB" w:rsidRPr="00304B1A" w:rsidRDefault="00E24ABB" w:rsidP="00E24ABB">
      <w:pPr>
        <w:pStyle w:val="Normal-pool"/>
        <w:spacing w:after="120"/>
        <w:ind w:left="1247"/>
      </w:pPr>
      <w:r w:rsidRPr="00304B1A">
        <w:t xml:space="preserve">5. alt 2 </w:t>
      </w:r>
      <w:r w:rsidRPr="00304B1A">
        <w:tab/>
        <w:t>[Membership of the governing body of the panel is open to States Members of the United Nations and UN non-member observer states.]</w:t>
      </w:r>
    </w:p>
    <w:p w14:paraId="47E0E907" w14:textId="729C762D" w:rsidR="00E24ABB" w:rsidRPr="00DF73AC" w:rsidRDefault="00E24ABB" w:rsidP="00DF6B66">
      <w:pPr>
        <w:pStyle w:val="CH2"/>
        <w:outlineLvl w:val="1"/>
        <w:rPr>
          <w:rFonts w:eastAsia="DengXian"/>
        </w:rPr>
      </w:pPr>
      <w:r w:rsidRPr="00DF6B66">
        <w:tab/>
      </w:r>
      <w:r w:rsidRPr="00DF6B66">
        <w:tab/>
        <w:t xml:space="preserve">Participation of [observers] [States not members of the Panel, United Nations bodies and other intergovernmental and </w:t>
      </w:r>
      <w:r w:rsidR="00BE2BD3" w:rsidRPr="00DF6B66">
        <w:t>non</w:t>
      </w:r>
      <w:r w:rsidR="00BE2BD3" w:rsidRPr="00DF6B66">
        <w:noBreakHyphen/>
      </w:r>
      <w:r w:rsidRPr="00DF6B66">
        <w:t>governmental organizations]</w:t>
      </w:r>
    </w:p>
    <w:p w14:paraId="1A5891FA" w14:textId="77777777" w:rsidR="00E24ABB" w:rsidRPr="00DF73AC" w:rsidRDefault="00E24ABB" w:rsidP="00E24ABB">
      <w:pPr>
        <w:pStyle w:val="Normal-pool"/>
        <w:spacing w:after="120"/>
        <w:ind w:left="1247"/>
      </w:pPr>
      <w:r w:rsidRPr="00DF73AC">
        <w:t>6.</w:t>
      </w:r>
      <w:r w:rsidRPr="00DF73AC">
        <w:tab/>
        <w:t>[Participation as observers is open to] [The [meeting of the] [Governing Body][Plenary] is open to participation as observers to any [Member [or observer] State of the UN][State] not a member of the Panel, any United Nations entity and any other body, organization or agency, whether national or international, governmental, intergovernmental or non-governmental, Indigenous Peoples[,] [or other disproportionately impacted populations and other relevant stakeholders,] and local communities [[qualified][with expertise] in matters covered by the Panel], and which [has][have] informed the Secretariat of the Panel of its wish to be represented at sessions of the [Governing Body][Plenary], subject to the rules of procedure.] [Non-governmental organizations are to have consultative status, within the United Nations in order to participate as observers in the Governing Body of the Panel.]</w:t>
      </w:r>
    </w:p>
    <w:p w14:paraId="52E4F4E4" w14:textId="77777777" w:rsidR="00E24ABB" w:rsidRPr="00DF73AC" w:rsidRDefault="00E24ABB" w:rsidP="00E24ABB">
      <w:pPr>
        <w:pStyle w:val="Normal-pool"/>
        <w:spacing w:after="120"/>
        <w:ind w:left="1247"/>
      </w:pPr>
      <w:r w:rsidRPr="00DF73AC">
        <w:lastRenderedPageBreak/>
        <w:t xml:space="preserve">[6. alt </w:t>
      </w:r>
      <w:r w:rsidRPr="00DF73AC">
        <w:tab/>
        <w:t xml:space="preserve">The Plenary meeting is open to participation by observers to any State not a member of the Panel, any United Nations entity, organization or agency, whether national or international, governmental, intergovernmental or non-governmental, Indigenous Peoples[,] [or other disproportionately impacted populations and other relevant stakeholders,] and local communities [qualified in matters covered by the Panel], and which [has][have] informed the Secretariat of the Panel of its wish to be represented at sessions of the [Governing Body][Plenary], subject to the rules of procedure.] </w:t>
      </w:r>
    </w:p>
    <w:p w14:paraId="3493BD33" w14:textId="77777777" w:rsidR="00E24ABB" w:rsidRPr="00DF73AC" w:rsidRDefault="00E24ABB" w:rsidP="00E24ABB">
      <w:pPr>
        <w:pStyle w:val="Normal-pool"/>
        <w:spacing w:after="120"/>
        <w:ind w:left="1247"/>
      </w:pPr>
      <w:r w:rsidRPr="00DF73AC">
        <w:t>7.</w:t>
      </w:r>
      <w:r w:rsidRPr="00DF73AC">
        <w:tab/>
        <w:t>[The [Governing Body][Plenary] is open to participation by regional economic integration organizations as observers. The European Union is allowed enhanced participation in sessions of the Plenary, including the right to speak in turn; the right of reply; the right to introduce proposals; the right to provide views; and the ability to support the implementation of the work programme of the Panel through financial support, among other means. [These rights do not grant the ability to be elected to the Bureau of the Panel].]</w:t>
      </w:r>
    </w:p>
    <w:p w14:paraId="22CE165C" w14:textId="77777777" w:rsidR="00E24ABB" w:rsidRPr="00DF73AC" w:rsidRDefault="00E24ABB" w:rsidP="00DF6B66">
      <w:pPr>
        <w:pStyle w:val="CH2"/>
        <w:outlineLvl w:val="1"/>
        <w:rPr>
          <w:rFonts w:eastAsia="DengXian"/>
        </w:rPr>
      </w:pPr>
      <w:r w:rsidRPr="00DF73AC">
        <w:rPr>
          <w:rFonts w:eastAsia="Calibri"/>
        </w:rPr>
        <w:tab/>
      </w:r>
      <w:r w:rsidRPr="00DF6B66">
        <w:tab/>
        <w:t>Functions</w:t>
      </w:r>
    </w:p>
    <w:p w14:paraId="573C902D" w14:textId="77777777" w:rsidR="00E24ABB" w:rsidRPr="00980CEA" w:rsidRDefault="00E24ABB" w:rsidP="00E24ABB">
      <w:pPr>
        <w:pStyle w:val="Normal-pool"/>
        <w:spacing w:after="120"/>
        <w:ind w:left="1247"/>
      </w:pPr>
      <w:r w:rsidRPr="00980CEA">
        <w:t>8.</w:t>
      </w:r>
      <w:r w:rsidRPr="00980CEA">
        <w:tab/>
        <w:t xml:space="preserve">The functions of the [Plenary][Governing Body of the Panel] include: </w:t>
      </w:r>
    </w:p>
    <w:p w14:paraId="4973F67F" w14:textId="4445E296" w:rsidR="00E24ABB" w:rsidRPr="00980CEA" w:rsidRDefault="005871E0"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vertAlign w:val="superscript"/>
        </w:rPr>
      </w:pPr>
      <w:r w:rsidRPr="00980CEA">
        <w:rPr>
          <w:rStyle w:val="FootnoteReference"/>
          <w:rFonts w:eastAsia="DengXian"/>
          <w:kern w:val="14"/>
        </w:rPr>
        <w:footnoteReference w:id="2"/>
      </w:r>
    </w:p>
    <w:p w14:paraId="00C4526A" w14:textId="77777777"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 xml:space="preserve">Adopting the Panel’s work programme to deliver on each of its functions; </w:t>
      </w:r>
    </w:p>
    <w:p w14:paraId="069A4BAF" w14:textId="77777777" w:rsidR="00E24ABB" w:rsidRPr="00980CEA"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980CEA">
        <w:rPr>
          <w:rFonts w:eastAsia="DengXian"/>
          <w:kern w:val="14"/>
        </w:rPr>
        <w:t>Soliciting and responding to submissions and requests for the work programme from governments, [including through the governing bodies of] relevant United Nations entities, relevant multilateral agreements, other international instruments and intergovernmental bodies and [relevant stakeholders] by following procedures and processes set out in relevant documents;</w:t>
      </w:r>
    </w:p>
    <w:p w14:paraId="68561B44"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Ensuring the active and efficient participation of civil society as observers in the Plenary;</w:t>
      </w:r>
    </w:p>
    <w:p w14:paraId="4A60E8DC"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Electing the Bureau, the members of the Interdisciplinary Expert Committee and other subsidiary bodies, in accordance with the rules of procedure; </w:t>
      </w:r>
    </w:p>
    <w:p w14:paraId="02D222C2"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Establishing subsidiary bodies, in accordance with the rules of procedure. </w:t>
      </w:r>
    </w:p>
    <w:p w14:paraId="528C0FFE"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Accepting, adopting or approving scoping documents and deliverables, in line with procedures and processes set out in relevant documents. </w:t>
      </w:r>
    </w:p>
    <w:p w14:paraId="624E60DC"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Approving a budget and overseeing the allocation of the Trust Fund.</w:t>
      </w:r>
    </w:p>
    <w:p w14:paraId="73E6C3BE" w14:textId="77777777" w:rsidR="00E24ABB" w:rsidRPr="003842AE"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3842AE">
        <w:rPr>
          <w:rFonts w:eastAsia="DengXian"/>
          <w:kern w:val="14"/>
        </w:rPr>
        <w:t xml:space="preserve">Deciding on an evaluation process for the periodic and independent review of the Panel’s efficiency, effectiveness and impact, in line with procedures and processes set out in relevant documents; </w:t>
      </w:r>
    </w:p>
    <w:p w14:paraId="76F03878" w14:textId="676644E7" w:rsidR="00E24ABB" w:rsidRPr="00BF1557" w:rsidRDefault="00E24ABB" w:rsidP="00E24ABB">
      <w:pPr>
        <w:numPr>
          <w:ilvl w:val="1"/>
          <w:numId w:val="16"/>
        </w:numPr>
        <w:tabs>
          <w:tab w:val="clear" w:pos="1247"/>
          <w:tab w:val="clear" w:pos="1814"/>
          <w:tab w:val="clear" w:pos="2381"/>
          <w:tab w:val="clear" w:pos="2948"/>
          <w:tab w:val="clear" w:pos="3515"/>
          <w:tab w:val="left" w:pos="624"/>
        </w:tabs>
        <w:spacing w:after="120" w:line="259" w:lineRule="auto"/>
        <w:ind w:left="1276" w:firstLine="624"/>
        <w:rPr>
          <w:rFonts w:eastAsia="DengXian"/>
          <w:kern w:val="14"/>
        </w:rPr>
      </w:pPr>
      <w:r w:rsidRPr="00BF1557">
        <w:rPr>
          <w:rFonts w:eastAsia="DengXian"/>
          <w:kern w:val="14"/>
        </w:rPr>
        <w:t>Adopting and amending rules of procedure and financial rules and procedures [by</w:t>
      </w:r>
      <w:r w:rsidR="00BE2BD3" w:rsidRPr="00BF1557">
        <w:rPr>
          <w:rFonts w:eastAsia="DengXian"/>
          <w:kern w:val="14"/>
        </w:rPr>
        <w:t> </w:t>
      </w:r>
      <w:r w:rsidRPr="00BF1557">
        <w:rPr>
          <w:rFonts w:eastAsia="DengXian"/>
          <w:kern w:val="14"/>
        </w:rPr>
        <w:t>consensus].</w:t>
      </w:r>
    </w:p>
    <w:p w14:paraId="78B35BE3" w14:textId="77777777" w:rsidR="00E24ABB" w:rsidRPr="00DF73AC" w:rsidRDefault="00E24ABB" w:rsidP="00381634">
      <w:pPr>
        <w:pStyle w:val="CH1"/>
        <w:outlineLvl w:val="0"/>
      </w:pPr>
      <w:r w:rsidRPr="00DF73AC">
        <w:tab/>
        <w:t>II.</w:t>
      </w:r>
      <w:r w:rsidRPr="00DF73AC">
        <w:tab/>
        <w:t>Bureau</w:t>
      </w:r>
    </w:p>
    <w:p w14:paraId="13D8FCE4" w14:textId="77777777" w:rsidR="00E24ABB" w:rsidRPr="00DF73AC" w:rsidRDefault="00E24ABB" w:rsidP="00E24ABB">
      <w:pPr>
        <w:pStyle w:val="Normal-pool"/>
        <w:spacing w:after="120"/>
        <w:ind w:left="1247"/>
      </w:pPr>
      <w:r w:rsidRPr="00DF73AC">
        <w:t>9.</w:t>
      </w:r>
      <w:r w:rsidRPr="00DF73AC">
        <w:tab/>
        <w:t>A Bureau is established [by the Governing Body of the Panel] [to provide oversight of the Panel][oversee the implementation of decisions of the Plenary].</w:t>
      </w:r>
    </w:p>
    <w:p w14:paraId="066A8030" w14:textId="77777777" w:rsidR="00E24ABB" w:rsidRPr="00DF73AC" w:rsidRDefault="00E24ABB" w:rsidP="00DF6B66">
      <w:pPr>
        <w:pStyle w:val="CH2"/>
        <w:outlineLvl w:val="1"/>
        <w:rPr>
          <w:rFonts w:eastAsia="DengXian"/>
        </w:rPr>
      </w:pPr>
      <w:r w:rsidRPr="00DF73AC">
        <w:rPr>
          <w:rFonts w:eastAsia="Calibri"/>
        </w:rPr>
        <w:tab/>
      </w:r>
      <w:r w:rsidRPr="00DF6B66">
        <w:tab/>
        <w:t>Membership</w:t>
      </w:r>
    </w:p>
    <w:p w14:paraId="3EC45E3F" w14:textId="77777777" w:rsidR="00E24ABB" w:rsidRPr="00DF73AC" w:rsidRDefault="00E24ABB" w:rsidP="00E24ABB">
      <w:pPr>
        <w:pStyle w:val="Normal-pool"/>
        <w:spacing w:after="120"/>
        <w:ind w:left="1247"/>
      </w:pPr>
      <w:r w:rsidRPr="00DF73AC">
        <w:t>10.</w:t>
      </w:r>
      <w:r w:rsidRPr="00DF73AC">
        <w:tab/>
        <w:t>The Bureau will be comprised of two members from each of the 5 UN regional groups and elected by the Governing Body, including one chair and 9 vice chairs, one of whom shall act as rapporteur, as provided for in the rules of procedure [, keeping in mind the need for the Panel to have [sector] geographical, regional and gender balance].</w:t>
      </w:r>
    </w:p>
    <w:p w14:paraId="0E606231" w14:textId="77777777" w:rsidR="00E24ABB" w:rsidRPr="00DF73AC" w:rsidRDefault="00E24ABB" w:rsidP="00E24ABB">
      <w:pPr>
        <w:pStyle w:val="Normal-pool"/>
        <w:spacing w:after="120"/>
        <w:ind w:left="1247"/>
      </w:pPr>
      <w:r w:rsidRPr="00DF73AC">
        <w:t>11.</w:t>
      </w:r>
      <w:r w:rsidRPr="00DF73AC">
        <w:tab/>
        <w:t>Members of the bureau are selected for their expertise relevant to the functions of the bureau.</w:t>
      </w:r>
    </w:p>
    <w:p w14:paraId="22A3BA55" w14:textId="77777777" w:rsidR="00E24ABB" w:rsidRPr="00DF73AC" w:rsidRDefault="00E24ABB" w:rsidP="00DF6B66">
      <w:pPr>
        <w:pStyle w:val="CH2"/>
        <w:outlineLvl w:val="1"/>
        <w:rPr>
          <w:rFonts w:eastAsia="DengXian"/>
        </w:rPr>
      </w:pPr>
      <w:r w:rsidRPr="00DF73AC">
        <w:rPr>
          <w:rFonts w:eastAsia="Calibri"/>
        </w:rPr>
        <w:lastRenderedPageBreak/>
        <w:tab/>
      </w:r>
      <w:r w:rsidRPr="00DF6B66">
        <w:tab/>
        <w:t xml:space="preserve">Functions </w:t>
      </w:r>
    </w:p>
    <w:p w14:paraId="7E30221F" w14:textId="77777777" w:rsidR="00E24ABB" w:rsidRPr="00DF73AC" w:rsidRDefault="00E24ABB" w:rsidP="008200FF">
      <w:pPr>
        <w:pStyle w:val="Normal-pool"/>
        <w:keepNext/>
        <w:keepLines/>
        <w:spacing w:after="120"/>
        <w:ind w:left="1247"/>
      </w:pPr>
      <w:r w:rsidRPr="00DF73AC">
        <w:t>12.</w:t>
      </w:r>
      <w:r w:rsidRPr="00DF73AC">
        <w:tab/>
        <w:t xml:space="preserve">The functions of the Bureau include: </w:t>
      </w:r>
    </w:p>
    <w:p w14:paraId="1799F7E6" w14:textId="77777777" w:rsidR="00E24ABB" w:rsidRPr="00DF73AC" w:rsidRDefault="00E24ABB" w:rsidP="008200FF">
      <w:pPr>
        <w:pStyle w:val="Normal-pool"/>
        <w:keepNext/>
        <w:keepLines/>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Advising the Chair and the secretariat on the preparation and conduct of business of the Governing Body and its subsidiary bodies;</w:t>
      </w:r>
    </w:p>
    <w:p w14:paraId="08C7F71E"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 xml:space="preserve">Monitoring the observance of the Panel’s procedures and processes set out in relevant documents; </w:t>
      </w:r>
    </w:p>
    <w:p w14:paraId="7A5FF517"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Supporting the Panel’s work during the intersessional period;</w:t>
      </w:r>
    </w:p>
    <w:p w14:paraId="4E4A603A"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Monitoring progress in the implementation of decisions of the Plenary/Governing Body, if so directed by the Plenary/Governing Body;</w:t>
      </w:r>
    </w:p>
    <w:p w14:paraId="165A6811" w14:textId="77777777" w:rsidR="00E24ABB" w:rsidRPr="00DF73AC" w:rsidRDefault="00E24ABB" w:rsidP="00E24ABB">
      <w:pPr>
        <w:pStyle w:val="Normal-pool"/>
        <w:numPr>
          <w:ilvl w:val="0"/>
          <w:numId w:val="21"/>
        </w:numPr>
        <w:tabs>
          <w:tab w:val="clear" w:pos="1247"/>
          <w:tab w:val="clear" w:pos="1871"/>
          <w:tab w:val="clear" w:pos="2495"/>
          <w:tab w:val="clear" w:pos="3119"/>
          <w:tab w:val="clear" w:pos="3742"/>
          <w:tab w:val="clear" w:pos="4366"/>
          <w:tab w:val="clear" w:pos="4990"/>
        </w:tabs>
        <w:spacing w:after="120"/>
        <w:ind w:left="1247" w:firstLine="624"/>
      </w:pPr>
      <w:r w:rsidRPr="00DF73AC">
        <w:t>[Advising the Plenary on coordination between the Panel and other relevant institutions;]</w:t>
      </w:r>
    </w:p>
    <w:p w14:paraId="2557033C" w14:textId="77777777" w:rsidR="00E24ABB" w:rsidRPr="00DF73AC" w:rsidRDefault="00E24ABB" w:rsidP="00E24ABB">
      <w:pPr>
        <w:pStyle w:val="Normal-pool"/>
        <w:tabs>
          <w:tab w:val="clear" w:pos="1247"/>
          <w:tab w:val="clear" w:pos="1871"/>
          <w:tab w:val="clear" w:pos="2495"/>
          <w:tab w:val="clear" w:pos="3119"/>
          <w:tab w:val="clear" w:pos="3742"/>
          <w:tab w:val="clear" w:pos="4366"/>
          <w:tab w:val="clear" w:pos="4990"/>
        </w:tabs>
        <w:spacing w:after="120"/>
        <w:ind w:left="1247" w:firstLine="624"/>
      </w:pPr>
      <w:r w:rsidRPr="00DF73AC">
        <w:t>(e) alt</w:t>
      </w:r>
      <w:r w:rsidRPr="00DF73AC">
        <w:tab/>
        <w:t>[Advising the Plenary on policy aspects and on coordination and cooperation between the Panel multilateral environmental agreements, other international instruments, intergovernmental bodies, and other science-policy bodies in order to avoid overlap and duplication of work with existing efforts;]</w:t>
      </w:r>
    </w:p>
    <w:p w14:paraId="1623CAF9" w14:textId="77777777" w:rsidR="00E24ABB" w:rsidRPr="004621E8" w:rsidRDefault="00E24ABB" w:rsidP="006542BA">
      <w:pPr>
        <w:pStyle w:val="CH1"/>
        <w:outlineLvl w:val="0"/>
      </w:pPr>
      <w:r w:rsidRPr="004621E8">
        <w:tab/>
        <w:t>III.</w:t>
      </w:r>
      <w:r w:rsidRPr="004621E8">
        <w:tab/>
        <w:t>Committees and subsidiary bodies</w:t>
      </w:r>
    </w:p>
    <w:p w14:paraId="762E7271" w14:textId="77777777" w:rsidR="00E24ABB" w:rsidRPr="004621E8" w:rsidRDefault="00E24ABB" w:rsidP="00DF6B66">
      <w:pPr>
        <w:pStyle w:val="CH2"/>
        <w:outlineLvl w:val="1"/>
        <w:rPr>
          <w:rFonts w:eastAsia="DengXian"/>
        </w:rPr>
      </w:pPr>
      <w:r w:rsidRPr="004621E8">
        <w:rPr>
          <w:rFonts w:eastAsia="Calibri"/>
        </w:rPr>
        <w:tab/>
      </w:r>
      <w:r w:rsidRPr="00DF6B66">
        <w:tab/>
        <w:t>Interdisciplinary Expert Committee</w:t>
      </w:r>
    </w:p>
    <w:p w14:paraId="6EE95DE5" w14:textId="77777777" w:rsidR="00E24ABB" w:rsidRPr="004621E8" w:rsidRDefault="00E24ABB" w:rsidP="00E24ABB">
      <w:pPr>
        <w:pStyle w:val="Normal-pool"/>
        <w:spacing w:after="120"/>
        <w:ind w:left="1247"/>
      </w:pPr>
      <w:r w:rsidRPr="004621E8">
        <w:t>13.</w:t>
      </w:r>
      <w:r w:rsidRPr="004621E8">
        <w:tab/>
        <w:t xml:space="preserve">An Interdisciplinary Expert Committee is established. </w:t>
      </w:r>
    </w:p>
    <w:p w14:paraId="09C41C58" w14:textId="77777777" w:rsidR="00E24ABB" w:rsidRPr="004621E8" w:rsidRDefault="00E24ABB" w:rsidP="00DF6B66">
      <w:pPr>
        <w:pStyle w:val="CH2"/>
        <w:outlineLvl w:val="1"/>
        <w:rPr>
          <w:rFonts w:eastAsia="DengXian"/>
        </w:rPr>
      </w:pPr>
      <w:r w:rsidRPr="004621E8">
        <w:rPr>
          <w:rFonts w:eastAsia="Calibri"/>
        </w:rPr>
        <w:tab/>
      </w:r>
      <w:r w:rsidRPr="00DF6B66">
        <w:tab/>
        <w:t xml:space="preserve">Membership of the Interdisciplinary Expert Committee </w:t>
      </w:r>
    </w:p>
    <w:p w14:paraId="43802313" w14:textId="77777777" w:rsidR="00E24ABB" w:rsidRPr="004621E8" w:rsidRDefault="00E24ABB" w:rsidP="00E24ABB">
      <w:pPr>
        <w:pStyle w:val="Normal-pool"/>
        <w:spacing w:after="120"/>
        <w:ind w:left="1247"/>
      </w:pPr>
      <w:r w:rsidRPr="004621E8">
        <w:t>14.</w:t>
      </w:r>
      <w:r w:rsidRPr="004621E8">
        <w:tab/>
        <w:t>The Interdisciplinary Expert Committee comprises an equal number of members from each of the [regions of the institutions hosting the secretariat] [5 UN regional groups].</w:t>
      </w:r>
      <w:r w:rsidRPr="004621E8">
        <w:rPr>
          <w:vertAlign w:val="superscript"/>
        </w:rPr>
        <w:footnoteReference w:id="3"/>
      </w:r>
      <w:r w:rsidRPr="004621E8">
        <w:t xml:space="preserve"> </w:t>
      </w:r>
    </w:p>
    <w:p w14:paraId="25CE7834" w14:textId="77777777" w:rsidR="00E24ABB" w:rsidRPr="004621E8" w:rsidRDefault="00E24ABB" w:rsidP="00E24ABB">
      <w:pPr>
        <w:pStyle w:val="Normal-pool"/>
        <w:spacing w:after="120"/>
        <w:ind w:left="1247"/>
      </w:pPr>
      <w:r w:rsidRPr="004621E8">
        <w:t>14 alt</w:t>
      </w:r>
      <w:r w:rsidRPr="004621E8">
        <w:tab/>
        <w:t>The Interdisciplinary Expert Committee will be comprised of five experts from each of the 5 UN regional groups. The membership of the Interdisciplinary Expert Committee may be modified by a further decision of the Governing Body.</w:t>
      </w:r>
    </w:p>
    <w:p w14:paraId="7CE636BB" w14:textId="77777777" w:rsidR="00E24ABB" w:rsidRPr="004621E8" w:rsidRDefault="00E24ABB" w:rsidP="00E24ABB">
      <w:pPr>
        <w:pStyle w:val="Normal-pool"/>
        <w:spacing w:after="120"/>
        <w:ind w:left="1247"/>
      </w:pPr>
      <w:r w:rsidRPr="004621E8">
        <w:t>15.</w:t>
      </w:r>
      <w:r w:rsidRPr="004621E8">
        <w:tab/>
        <w:t>Members of the Interdisciplinary Expert Committee are nominated by regions and elected by [the Governing Body during a] Plenary, [taking into account the need to ensure][ensuring] the committee is interdisciplinary, [by] ensuring contributions from experts with a broad range of disciplinary expertise; has inclusive participation, including by indigenous peoples; and has geographical, regional and gender balance.</w:t>
      </w:r>
      <w:r w:rsidRPr="004621E8">
        <w:rPr>
          <w:vertAlign w:val="superscript"/>
        </w:rPr>
        <w:footnoteReference w:id="4"/>
      </w:r>
      <w:r w:rsidRPr="004621E8">
        <w:rPr>
          <w:vertAlign w:val="superscript"/>
        </w:rPr>
        <w:t xml:space="preserve"> </w:t>
      </w:r>
    </w:p>
    <w:p w14:paraId="26CEADF4" w14:textId="77777777" w:rsidR="00E24ABB" w:rsidRPr="004621E8" w:rsidRDefault="00E24ABB" w:rsidP="00E24ABB">
      <w:pPr>
        <w:pStyle w:val="Normal-pool"/>
        <w:spacing w:after="120"/>
        <w:ind w:left="1247"/>
      </w:pPr>
      <w:r w:rsidRPr="004621E8">
        <w:t>16.</w:t>
      </w:r>
      <w:r w:rsidRPr="004621E8">
        <w:tab/>
        <w:t>Interdisciplinary Expert Committee members are selected for their scientific, technical [, socioeconomic] or [policy] expertise and knowledge of the main elements of the work of the Panel.</w:t>
      </w:r>
    </w:p>
    <w:p w14:paraId="61F43398" w14:textId="77777777" w:rsidR="00E24ABB" w:rsidRPr="004621E8" w:rsidRDefault="00E24ABB" w:rsidP="00E24ABB">
      <w:pPr>
        <w:pStyle w:val="Normal-pool"/>
        <w:spacing w:after="120"/>
        <w:ind w:left="1247"/>
      </w:pPr>
      <w:r w:rsidRPr="004621E8">
        <w:t>17.</w:t>
      </w:r>
      <w:r w:rsidRPr="004621E8">
        <w:tab/>
        <w:t>[Representatives of non-governmental participants as well as the Chair of the United Nations Environment Management Group may [participate] as ex officio members in Interdisciplinary Expert Committee meetings. The representatives of non-governmental participants are elected by and from non-governmental participants engaged in the work of the Panel.</w:t>
      </w:r>
      <w:r w:rsidRPr="004621E8">
        <w:rPr>
          <w:vertAlign w:val="superscript"/>
        </w:rPr>
        <w:footnoteReference w:id="5"/>
      </w:r>
      <w:r w:rsidRPr="004621E8">
        <w:t xml:space="preserve"> ] </w:t>
      </w:r>
    </w:p>
    <w:p w14:paraId="706C32C5" w14:textId="77777777" w:rsidR="00E24ABB" w:rsidRPr="004621E8" w:rsidRDefault="00E24ABB" w:rsidP="00E24ABB">
      <w:pPr>
        <w:pStyle w:val="Normal-pool"/>
        <w:spacing w:after="120"/>
        <w:ind w:left="1247"/>
      </w:pPr>
      <w:r w:rsidRPr="004621E8">
        <w:t>17. alt Representatives of non-governmental participants as well as the Chair of the United Nations Environment Management Group may [participate] as [observers], by invitation of the Chair, in Interdisciplinary Expert Committee meetings.</w:t>
      </w:r>
    </w:p>
    <w:p w14:paraId="01E4A6A2" w14:textId="77777777" w:rsidR="00E24ABB" w:rsidRPr="004621E8" w:rsidRDefault="00E24ABB" w:rsidP="00E24ABB">
      <w:pPr>
        <w:pStyle w:val="Normal-pool"/>
        <w:spacing w:after="120"/>
        <w:ind w:left="1247"/>
      </w:pPr>
      <w:r w:rsidRPr="004621E8">
        <w:t>18.</w:t>
      </w:r>
      <w:r w:rsidRPr="004621E8">
        <w:tab/>
        <w:t xml:space="preserve">[Members of the Bureau, representatives of other relevant science-policy interfaces [(including the Intergovernmental Panel on Climate Change and the Intergovernmental Science-Policy Platform on Biodiversity and Ecosystem Services)] or international organizations, and representatives of </w:t>
      </w:r>
      <w:r w:rsidRPr="004621E8">
        <w:lastRenderedPageBreak/>
        <w:t>relevant multilateral [environmental] agreements may be invited to participate as observers in meetings of the Interdisciplinary Expert Committee.]</w:t>
      </w:r>
    </w:p>
    <w:p w14:paraId="3BD93A17" w14:textId="77777777" w:rsidR="00E24ABB" w:rsidRPr="001349F9" w:rsidRDefault="00E24ABB" w:rsidP="00DF6B66">
      <w:pPr>
        <w:pStyle w:val="CH2"/>
        <w:outlineLvl w:val="1"/>
        <w:rPr>
          <w:rFonts w:eastAsia="DengXian"/>
        </w:rPr>
      </w:pPr>
      <w:r w:rsidRPr="001349F9">
        <w:rPr>
          <w:rFonts w:eastAsia="Calibri"/>
        </w:rPr>
        <w:tab/>
      </w:r>
      <w:r w:rsidRPr="00DF6B66">
        <w:tab/>
        <w:t>Functions of the Interdisciplinary Expert Committee</w:t>
      </w:r>
    </w:p>
    <w:p w14:paraId="179668C4" w14:textId="77777777" w:rsidR="00E24ABB" w:rsidRPr="001349F9" w:rsidRDefault="00E24ABB" w:rsidP="00E24ABB">
      <w:pPr>
        <w:pStyle w:val="NormalNonumber"/>
      </w:pPr>
      <w:r w:rsidRPr="001349F9">
        <w:t>19.</w:t>
      </w:r>
      <w:r w:rsidRPr="001349F9">
        <w:tab/>
        <w:t>The functions of the Interdisciplinary Expert Committee include:</w:t>
      </w:r>
    </w:p>
    <w:p w14:paraId="003DDA9C"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rPr>
      </w:pPr>
      <w:r w:rsidRPr="001349F9">
        <w:rPr>
          <w:rFonts w:eastAsia="DengXian"/>
        </w:rPr>
        <w:t>Providing advice to the Plenary and the Bureau on, and coordinating the delivery of, scientific and technical and capacity building aspects of the Panel’s programme of work;</w:t>
      </w:r>
    </w:p>
    <w:p w14:paraId="5FF83703"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Providing </w:t>
      </w:r>
      <w:r w:rsidRPr="001349F9">
        <w:rPr>
          <w:rFonts w:eastAsia="DengXian"/>
        </w:rPr>
        <w:t>advice</w:t>
      </w:r>
      <w:r w:rsidRPr="001349F9">
        <w:rPr>
          <w:rFonts w:eastAsia="DengXian"/>
          <w:kern w:val="14"/>
        </w:rPr>
        <w:t xml:space="preserve"> and assistance on technical and/or scientific communication matters;</w:t>
      </w:r>
    </w:p>
    <w:p w14:paraId="50634B9A"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Developing a transparent peer review process to ensure the highest levels of scientific quality, </w:t>
      </w:r>
      <w:r w:rsidRPr="001349F9">
        <w:rPr>
          <w:rFonts w:eastAsia="DengXian"/>
        </w:rPr>
        <w:t>independence</w:t>
      </w:r>
      <w:r w:rsidRPr="001349F9">
        <w:rPr>
          <w:rFonts w:eastAsia="DengXian"/>
          <w:kern w:val="14"/>
        </w:rPr>
        <w:t>, inclusivity, integrity, and credibility for the Panel’s deliverables following procedures and processes set out in relevant documents</w:t>
      </w:r>
    </w:p>
    <w:p w14:paraId="0C582F2F"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In consultation </w:t>
      </w:r>
      <w:r w:rsidRPr="001349F9">
        <w:rPr>
          <w:rFonts w:eastAsia="DengXian"/>
        </w:rPr>
        <w:t>with</w:t>
      </w:r>
      <w:r w:rsidRPr="001349F9">
        <w:rPr>
          <w:rFonts w:eastAsia="DengXian"/>
          <w:kern w:val="14"/>
        </w:rPr>
        <w:t xml:space="preserve"> the Bureau, advising on and overseeing the process for defining the scope of deliverables; </w:t>
      </w:r>
    </w:p>
    <w:p w14:paraId="2E16E88E"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Selecting experts for Panel activities as agreed in the Work Programme taking into account the need for different </w:t>
      </w:r>
      <w:r w:rsidRPr="001349F9">
        <w:rPr>
          <w:rFonts w:eastAsia="DengXian"/>
        </w:rPr>
        <w:t>disciplines</w:t>
      </w:r>
      <w:r w:rsidRPr="001349F9">
        <w:rPr>
          <w:rFonts w:eastAsia="DengXian"/>
          <w:kern w:val="14"/>
        </w:rPr>
        <w:t xml:space="preserve"> and forms of knowledge, regional and gender balance and effective contribution and participation by experts from developing countries; </w:t>
      </w:r>
    </w:p>
    <w:p w14:paraId="3FE45831"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Engaging the scientific community and other knowledge holders with the work programme;</w:t>
      </w:r>
    </w:p>
    <w:p w14:paraId="36182A04"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Assuring scientific and technical coordination among other bodies set up under the Panel and facilitating coordination between the Panel and related processes to build upon existing efforts.</w:t>
      </w:r>
    </w:p>
    <w:p w14:paraId="5810A99A" w14:textId="77777777" w:rsidR="00E24ABB" w:rsidRPr="001349F9" w:rsidRDefault="00E24ABB" w:rsidP="00E24ABB">
      <w:pPr>
        <w:pStyle w:val="NormalNonumber"/>
        <w:numPr>
          <w:ilvl w:val="1"/>
          <w:numId w:val="21"/>
        </w:numPr>
        <w:tabs>
          <w:tab w:val="clear" w:pos="1247"/>
          <w:tab w:val="clear" w:pos="1871"/>
          <w:tab w:val="clear" w:pos="2495"/>
          <w:tab w:val="clear" w:pos="3119"/>
          <w:tab w:val="clear" w:pos="3742"/>
          <w:tab w:val="clear" w:pos="4366"/>
          <w:tab w:val="clear" w:pos="4990"/>
        </w:tabs>
        <w:ind w:left="1247" w:firstLine="624"/>
        <w:rPr>
          <w:rFonts w:eastAsia="DengXian"/>
          <w:kern w:val="14"/>
        </w:rPr>
      </w:pPr>
      <w:r w:rsidRPr="001349F9">
        <w:rPr>
          <w:rFonts w:eastAsia="DengXian"/>
          <w:kern w:val="14"/>
        </w:rPr>
        <w:t xml:space="preserve">Reporting to the </w:t>
      </w:r>
      <w:r w:rsidRPr="001349F9">
        <w:rPr>
          <w:rFonts w:eastAsia="DengXian"/>
        </w:rPr>
        <w:t>Governing</w:t>
      </w:r>
      <w:r w:rsidRPr="001349F9">
        <w:rPr>
          <w:rFonts w:eastAsia="DengXian"/>
          <w:kern w:val="14"/>
        </w:rPr>
        <w:t xml:space="preserve"> Body.</w:t>
      </w:r>
    </w:p>
    <w:p w14:paraId="12476419" w14:textId="77777777" w:rsidR="00E24ABB" w:rsidRPr="001349F9" w:rsidRDefault="00E24ABB" w:rsidP="00DF6B66">
      <w:pPr>
        <w:pStyle w:val="CH2"/>
        <w:outlineLvl w:val="1"/>
      </w:pPr>
      <w:r w:rsidRPr="001349F9">
        <w:tab/>
      </w:r>
      <w:r w:rsidRPr="001349F9">
        <w:tab/>
        <w:t>Other subsidiary bodies</w:t>
      </w:r>
    </w:p>
    <w:p w14:paraId="57D7BCD1" w14:textId="77777777" w:rsidR="00E24ABB" w:rsidRPr="001349F9" w:rsidRDefault="00E24ABB" w:rsidP="00E24ABB">
      <w:pPr>
        <w:pStyle w:val="NormalNonumber"/>
      </w:pPr>
      <w:r w:rsidRPr="001349F9">
        <w:t>20.</w:t>
      </w:r>
      <w:r w:rsidRPr="001349F9">
        <w:tab/>
        <w:t xml:space="preserve">The Governing Body may establish other subsidiary bodies under the Panel, in line with the rules of procedure. </w:t>
      </w:r>
    </w:p>
    <w:p w14:paraId="0A737E70"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IV.</w:t>
      </w:r>
      <w:r w:rsidRPr="00262679">
        <w:rPr>
          <w:color w:val="A6A6A6" w:themeColor="background1" w:themeShade="A6"/>
          <w:highlight w:val="lightGray"/>
        </w:rPr>
        <w:tab/>
        <w:t>Secretariat</w:t>
      </w:r>
    </w:p>
    <w:p w14:paraId="0BC6405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21.</w:t>
      </w:r>
      <w:r w:rsidRPr="00262679">
        <w:rPr>
          <w:color w:val="A6A6A6" w:themeColor="background1" w:themeShade="A6"/>
          <w:highlight w:val="lightGray"/>
        </w:rPr>
        <w:tab/>
        <w:t xml:space="preserve">The Panel will be supported by a Secretariat with the following functions: </w:t>
      </w:r>
    </w:p>
    <w:p w14:paraId="4FA01A08"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Organizing meetings and providing support on organisational, communication, and administrative activities, and technical services, of the Panel, including the preparation of documents and reports to the [Plenary] [Governing Body] of the Panel;</w:t>
      </w:r>
    </w:p>
    <w:p w14:paraId="4C139479"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Supporting members of the [Plenary][[Governing Body[of the Panel], Bureau, Interdisciplinary Expert Committee and other subsidiary bodies, to undertake their respective functions; </w:t>
      </w:r>
    </w:p>
    <w:p w14:paraId="2633D18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 any other bodies that might be established by the Panel;</w:t>
      </w:r>
    </w:p>
    <w:p w14:paraId="2CFB0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Facilitating communication amongst and with relevant key stakeholders of the Panel;</w:t>
      </w:r>
    </w:p>
    <w:p w14:paraId="3573C82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Disseminating the Panel’s deliverables;</w:t>
      </w:r>
    </w:p>
    <w:p w14:paraId="35D19AA4"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Supporting in outreach activities and in the production of relevant communication materials;</w:t>
      </w:r>
    </w:p>
    <w:p w14:paraId="45265AB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Preparing the Panel’s draft budget for submission to [Plenary][Governing Body], and preparing financial reports;</w:t>
      </w:r>
    </w:p>
    <w:p w14:paraId="6B7245B0"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Managing the Trust Fund, as guided by the [Plenary]/[Governing Body];</w:t>
      </w:r>
    </w:p>
    <w:p w14:paraId="19E867C7"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Mobilizing financial resources, including identifying donors;</w:t>
      </w:r>
    </w:p>
    <w:p w14:paraId="03E1F412"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Assisting in the facilitation of monitoring and evaluation of the Panel’s work;</w:t>
      </w:r>
    </w:p>
    <w:p w14:paraId="0E5D018D"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In consultation with the Bureau, proposing potential strategic partnerships to the [Plenary][Governing Body];</w:t>
      </w:r>
    </w:p>
    <w:p w14:paraId="21113BBE"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Under direction of the [Plenary]/[Governing Body], supporting the implementation of any strategic partnerships;</w:t>
      </w:r>
    </w:p>
    <w:p w14:paraId="2D2DA05F" w14:textId="77777777" w:rsidR="00E24ABB" w:rsidRPr="00262679" w:rsidRDefault="00E24ABB" w:rsidP="00E24ABB">
      <w:pPr>
        <w:pStyle w:val="NormalNonumber"/>
        <w:numPr>
          <w:ilvl w:val="4"/>
          <w:numId w:val="21"/>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lastRenderedPageBreak/>
        <w:t>Carrying out any other functions assigned to it by the [Plenary]/[Governing Body].</w:t>
      </w:r>
    </w:p>
    <w:p w14:paraId="4A6E26C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22.</w:t>
      </w:r>
      <w:r w:rsidRPr="00262679">
        <w:rPr>
          <w:color w:val="A6A6A6" w:themeColor="background1" w:themeShade="A6"/>
          <w:highlight w:val="lightGray"/>
        </w:rPr>
        <w:tab/>
        <w:t>[The Panel, at its first Plenary session, will secure secretariat services. [provided by UNEP] from one or more Intergovernmental Organizations, based on solicited proposals to host the Secretariat. The Secretariat will be hosted in a single location. based on proposals by Member States.]</w:t>
      </w:r>
    </w:p>
    <w:p w14:paraId="7ED20743"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w:t>
      </w:r>
      <w:r w:rsidRPr="00262679">
        <w:rPr>
          <w:color w:val="A6A6A6" w:themeColor="background1" w:themeShade="A6"/>
          <w:highlight w:val="lightGray"/>
        </w:rPr>
        <w:tab/>
        <w:t xml:space="preserve">Financial Arrangements </w:t>
      </w:r>
    </w:p>
    <w:p w14:paraId="5A6DA24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23.</w:t>
      </w:r>
      <w:r w:rsidRPr="00262679">
        <w:rPr>
          <w:color w:val="A6A6A6" w:themeColor="background1" w:themeShade="A6"/>
          <w:highlight w:val="lightGray"/>
        </w:rPr>
        <w:tab/>
        <w:t>[[A Trust Fund [is][will be] established by [Plenary][the Governing Body of the Panel to:</w:t>
      </w:r>
    </w:p>
    <w:p w14:paraId="3AF77142" w14:textId="77777777" w:rsidR="00E24ABB" w:rsidRPr="00262679" w:rsidRDefault="00E24ABB" w:rsidP="00E24ABB">
      <w:pPr>
        <w:numPr>
          <w:ilvl w:val="1"/>
          <w:numId w:val="18"/>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allocated by [Plenary] [the Governing Body] in an open and transparent manner; </w:t>
      </w:r>
    </w:p>
    <w:p w14:paraId="41C0C74B"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collect voluntary contributions to support the work of the Panel;</w:t>
      </w:r>
    </w:p>
    <w:p w14:paraId="1BAA6BAE" w14:textId="77777777" w:rsidR="00E24ABB" w:rsidRPr="00262679" w:rsidRDefault="00E24ABB" w:rsidP="00E24ABB">
      <w:pPr>
        <w:numPr>
          <w:ilvl w:val="1"/>
          <w:numId w:val="17"/>
        </w:numPr>
        <w:tabs>
          <w:tab w:val="clear" w:pos="1247"/>
          <w:tab w:val="clear" w:pos="1814"/>
          <w:tab w:val="clear" w:pos="2381"/>
          <w:tab w:val="clear" w:pos="2948"/>
          <w:tab w:val="clear" w:pos="3515"/>
          <w:tab w:val="left" w:pos="624"/>
        </w:tabs>
        <w:spacing w:after="120" w:line="259" w:lineRule="auto"/>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be governed by financial rules and procedures adopted by the [Plenary][the Governing Body of the Panel]. </w:t>
      </w:r>
    </w:p>
    <w:p w14:paraId="73F1A71C" w14:textId="77777777" w:rsidR="00E24ABB" w:rsidRPr="00262679" w:rsidRDefault="00E24ABB" w:rsidP="00E24ABB">
      <w:pPr>
        <w:pStyle w:val="NormalNonumber"/>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24.</w:t>
      </w:r>
      <w:r w:rsidRPr="00262679">
        <w:rPr>
          <w:rFonts w:eastAsia="DengXian"/>
          <w:color w:val="A6A6A6" w:themeColor="background1" w:themeShade="A6"/>
          <w:kern w:val="14"/>
          <w:highlight w:val="lightGray"/>
        </w:rPr>
        <w:tab/>
        <w:t xml:space="preserve">[[The trust fund is open to voluntary contributions from all sources, including governments, UN bodies, other IGOs and stakeholders such as the private sector and foundations] (d) will come without </w:t>
      </w:r>
      <w:r w:rsidRPr="00262679">
        <w:rPr>
          <w:color w:val="A6A6A6" w:themeColor="background1" w:themeShade="A6"/>
          <w:highlight w:val="lightGray"/>
        </w:rPr>
        <w:t>conditionalities</w:t>
      </w:r>
      <w:r w:rsidRPr="00262679">
        <w:rPr>
          <w:rFonts w:eastAsia="DengXian"/>
          <w:color w:val="A6A6A6" w:themeColor="background1" w:themeShade="A6"/>
          <w:kern w:val="14"/>
          <w:highlight w:val="lightGray"/>
        </w:rPr>
        <w:t>; (e) will not orient the work of the Panel; (f) cannot be earmarked for specific activities.]</w:t>
      </w:r>
    </w:p>
    <w:p w14:paraId="18A4C028" w14:textId="77777777" w:rsidR="00E24ABB" w:rsidRPr="00262679" w:rsidRDefault="00E24ABB" w:rsidP="00E24ABB">
      <w:pPr>
        <w:pStyle w:val="NormalNonumber"/>
        <w:rPr>
          <w:color w:val="A6A6A6" w:themeColor="background1" w:themeShade="A6"/>
          <w:highlight w:val="lightGray"/>
        </w:rPr>
      </w:pPr>
      <w:r w:rsidRPr="00262679">
        <w:rPr>
          <w:rFonts w:eastAsia="DengXian"/>
          <w:color w:val="A6A6A6" w:themeColor="background1" w:themeShade="A6"/>
          <w:kern w:val="14"/>
          <w:highlight w:val="lightGray"/>
        </w:rPr>
        <w:t xml:space="preserve">24. alt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 xml:space="preserve">[Voluntary] Contributions to the Trust Fund are [welcomed][invited] from Governments,[using the UN voluntary indicative scale of assessments as a guideline, and are welcomed][as well as] from United Nations bodies, [the Global Environment Facility], other intergovernmental organizations [, international financial institutions and development banks] and stakeholders such as the private sector and foundations, on the understanding that such funding [the amount of contributions from private sources must not exceed the amount of contributions from public sources in any biennium]: </w:t>
      </w:r>
    </w:p>
    <w:p w14:paraId="036C7010"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come without conditionalities; </w:t>
      </w:r>
    </w:p>
    <w:p w14:paraId="7213CBC2"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will not orient the work of the Panel; </w:t>
      </w:r>
    </w:p>
    <w:p w14:paraId="7C7CC949" w14:textId="77777777" w:rsidR="00E24ABB" w:rsidRPr="00262679" w:rsidRDefault="00E24ABB" w:rsidP="00E24ABB">
      <w:pPr>
        <w:pStyle w:val="NormalNonumber"/>
        <w:numPr>
          <w:ilvl w:val="0"/>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cannot be earmarked for specific activities.]</w:t>
      </w:r>
    </w:p>
    <w:p w14:paraId="5A42E071"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25.</w:t>
      </w:r>
      <w:r w:rsidRPr="00262679">
        <w:rPr>
          <w:color w:val="A6A6A6" w:themeColor="background1" w:themeShade="A6"/>
          <w:highlight w:val="lightGray"/>
        </w:rPr>
        <w:tab/>
        <w:t>[Exceptions to paragraph 24cf may be provided to allow] additional contributions [may be provided] for specific activities [in line with the agreed prioritization and] [if] approved by the [Plenary] [the Governing Body by consensus] [, preceded by a due diligence process by the secretariat and approved by the bureau].]</w:t>
      </w:r>
    </w:p>
    <w:p w14:paraId="52A930AE"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25. bis [in kind contributions from governments, Regional Economic Integration Organizations, the scientific community, other knowledge holders and stakeholders will come without conditionalities, nor orient the work or influence prioritization of the Panel and will be consistent with the functions, operational principals or institutional arrangements of the Panel]</w:t>
      </w:r>
    </w:p>
    <w:p w14:paraId="3FBD770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26.</w:t>
      </w:r>
      <w:r w:rsidRPr="00262679">
        <w:rPr>
          <w:color w:val="A6A6A6" w:themeColor="background1" w:themeShade="A6"/>
          <w:highlight w:val="lightGray"/>
        </w:rPr>
        <w:tab/>
        <w:t>The [Plenary] [the Governing Body of the Panel] regularly reviews Panel expenditures and budget proposals, and adopts budgets [for the Panel].</w:t>
      </w:r>
    </w:p>
    <w:p w14:paraId="628D008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27.</w:t>
      </w:r>
      <w:r w:rsidRPr="00262679">
        <w:rPr>
          <w:color w:val="A6A6A6" w:themeColor="background1" w:themeShade="A6"/>
          <w:highlight w:val="lightGray"/>
        </w:rPr>
        <w:tab/>
        <w:t>[The Bureau regularly reviews budget information prepared by the Secretariat.]</w:t>
      </w:r>
    </w:p>
    <w:p w14:paraId="5659BD2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w:t>
      </w:r>
      <w:r w:rsidRPr="00262679">
        <w:rPr>
          <w:color w:val="A6A6A6" w:themeColor="background1" w:themeShade="A6"/>
          <w:highlight w:val="lightGray"/>
        </w:rPr>
        <w:tab/>
        <w:t xml:space="preserve">The Secretariat prepares the Panel’s draft budget for submission to [Plenary] [the Governing Body of the Panel], managing the financial arrangements and preparing any necessary financial reports. </w:t>
      </w:r>
    </w:p>
    <w:p w14:paraId="4BB9EB37"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28. alt</w:t>
      </w:r>
      <w:r w:rsidRPr="00262679">
        <w:rPr>
          <w:b/>
          <w:bCs/>
          <w:color w:val="A6A6A6" w:themeColor="background1" w:themeShade="A6"/>
          <w:highlight w:val="lightGray"/>
        </w:rPr>
        <w:t xml:space="preserve"> </w:t>
      </w:r>
      <w:r w:rsidRPr="00262679">
        <w:rPr>
          <w:b/>
          <w:bCs/>
          <w:color w:val="A6A6A6" w:themeColor="background1" w:themeShade="A6"/>
          <w:highlight w:val="lightGray"/>
        </w:rPr>
        <w:tab/>
      </w:r>
      <w:r w:rsidRPr="00262679">
        <w:rPr>
          <w:color w:val="A6A6A6" w:themeColor="background1" w:themeShade="A6"/>
          <w:highlight w:val="lightGray"/>
        </w:rPr>
        <w:t>[The Secretariat prepares the Panel’s draft budget for submission to the Plenary, manages the approved budget and prepares the financial reports for the bureau and the Plenary]]</w:t>
      </w:r>
    </w:p>
    <w:p w14:paraId="36816E5A" w14:textId="77777777" w:rsidR="00E24ABB" w:rsidRPr="00262679" w:rsidRDefault="00E24ABB" w:rsidP="00E24ABB">
      <w:pPr>
        <w:pStyle w:val="CH1"/>
        <w:rPr>
          <w:color w:val="A6A6A6" w:themeColor="background1" w:themeShade="A6"/>
          <w:highlight w:val="lightGray"/>
        </w:rPr>
      </w:pPr>
      <w:r w:rsidRPr="00262679">
        <w:rPr>
          <w:color w:val="A6A6A6" w:themeColor="background1" w:themeShade="A6"/>
          <w:highlight w:val="lightGray"/>
        </w:rPr>
        <w:tab/>
        <w:t>VI.</w:t>
      </w:r>
      <w:r w:rsidRPr="00262679">
        <w:rPr>
          <w:color w:val="A6A6A6" w:themeColor="background1" w:themeShade="A6"/>
          <w:highlight w:val="lightGray"/>
        </w:rPr>
        <w:tab/>
        <w:t xml:space="preserve">Strategic Partnerships </w:t>
      </w:r>
    </w:p>
    <w:p w14:paraId="1E735694"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29.</w:t>
      </w:r>
      <w:r w:rsidRPr="00262679">
        <w:rPr>
          <w:color w:val="A6A6A6" w:themeColor="background1" w:themeShade="A6"/>
          <w:highlight w:val="lightGray"/>
        </w:rPr>
        <w:tab/>
        <w:t>[The Governing Body may decide to pursue formal strategic partnerships with relevant multilateral environmental agreements, other international instruments and intergovernmental bodies, and other relevant stakeholders, in line with procedures and processes set out in relevant documents.]</w:t>
      </w:r>
    </w:p>
    <w:p w14:paraId="49CD241D"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30.</w:t>
      </w:r>
      <w:r w:rsidRPr="00262679">
        <w:rPr>
          <w:color w:val="A6A6A6" w:themeColor="background1" w:themeShade="A6"/>
          <w:highlight w:val="lightGray"/>
        </w:rPr>
        <w:tab/>
        <w:t xml:space="preserve">The [Governing Body of the Panel][Panel][Plenary] [may decide to][shall] pursue formal strategic partnerships with United Nations entities, multilateral agreements[, regional entities, funding agencies] and other [selected][relevant] stakeholders that are active and qualified in the topics covered by the Panel. [Formal strategic partnerships [support][can be a means of] [promoting synergies [and avoiding overlap] towards] [achieving the operating principle[s] [of the Panel] [that includes] </w:t>
      </w:r>
      <w:r w:rsidRPr="00262679">
        <w:rPr>
          <w:color w:val="A6A6A6" w:themeColor="background1" w:themeShade="A6"/>
          <w:highlight w:val="lightGray"/>
        </w:rPr>
        <w:lastRenderedPageBreak/>
        <w:t xml:space="preserve">“avoiding overlap and duplication of work, and promoting coordination and cooperation”] [while delivering on any of the Panel’s functions].] </w:t>
      </w:r>
    </w:p>
    <w:p w14:paraId="5DEF36CA"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31.</w:t>
      </w:r>
      <w:r w:rsidRPr="00262679">
        <w:rPr>
          <w:color w:val="A6A6A6" w:themeColor="background1" w:themeShade="A6"/>
          <w:highlight w:val="lightGray"/>
        </w:rPr>
        <w:tab/>
        <w:t xml:space="preserve">The [Secretariat][or the bureau] [subsidiary bodies under the Panel]may propose [the need for the establishment] [for consideration [and approval] of the Plenary the establishment of] [possible][specific] strategic partnerships, [with different sectors, ensuring the absence of conflict of interest] including their contribution to the work of the Panel. </w:t>
      </w:r>
    </w:p>
    <w:p w14:paraId="3D15BD72"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 xml:space="preserve">31. alt </w:t>
      </w:r>
      <w:r w:rsidRPr="00262679">
        <w:rPr>
          <w:color w:val="A6A6A6" w:themeColor="background1" w:themeShade="A6"/>
          <w:highlight w:val="lightGray"/>
        </w:rPr>
        <w:tab/>
        <w:t>[The [Panel][Governing Body] may mandate the Secretariat to engage potential strategic partnerships as it relates to their contribution to the identified work programme]</w:t>
      </w:r>
    </w:p>
    <w:p w14:paraId="0611A4FF"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32</w:t>
      </w:r>
      <w:r w:rsidRPr="00262679">
        <w:rPr>
          <w:color w:val="A6A6A6" w:themeColor="background1" w:themeShade="A6"/>
          <w:highlight w:val="lightGray"/>
        </w:rPr>
        <w:tab/>
        <w:t>The Secretariat shall regularly [inform the Bureau] and [the Governing Body of the Panel][the Plenary] about the [formal][formation of] strategic partnerships and their contribution. Strategic partnerships are subject to periodic review.</w:t>
      </w:r>
    </w:p>
    <w:p w14:paraId="6DF3714C"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33.</w:t>
      </w:r>
      <w:r w:rsidRPr="00262679">
        <w:rPr>
          <w:color w:val="A6A6A6" w:themeColor="background1" w:themeShade="A6"/>
          <w:highlight w:val="lightGray"/>
        </w:rPr>
        <w:tab/>
        <w:t xml:space="preserve">[In order to encourage and facilitate formal strategic partnerships,] [the Governing Body of the Panel][Plenary] may decide to mandate [to any of [the bodies of the Panel][its sub organizations such as bureau, secretariat, and subsidiary bodies]][to the secretariat] the development, and periodic updating, of: </w:t>
      </w:r>
    </w:p>
    <w:p w14:paraId="2F4E6653"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guidance</w:t>
      </w:r>
      <w:r w:rsidRPr="00262679">
        <w:rPr>
          <w:rFonts w:eastAsia="DengXian"/>
          <w:color w:val="A6A6A6" w:themeColor="background1" w:themeShade="A6"/>
          <w:kern w:val="14"/>
          <w:highlight w:val="lightGray"/>
        </w:rPr>
        <w:t xml:space="preserve"> for entities wishing to apply to enter in a formal strategic partnership with the Panel, and </w:t>
      </w:r>
    </w:p>
    <w:p w14:paraId="6DB83F6A" w14:textId="77777777" w:rsidR="00E24ABB" w:rsidRPr="00262679" w:rsidRDefault="00E24ABB" w:rsidP="00E24ABB">
      <w:pPr>
        <w:pStyle w:val="NormalNonumber"/>
        <w:numPr>
          <w:ilvl w:val="4"/>
          <w:numId w:val="22"/>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guidelines for formalizing partnerships that [the Governing Body][the Plenary] agrees to pursue, </w:t>
      </w:r>
      <w:r w:rsidRPr="00262679">
        <w:rPr>
          <w:color w:val="A6A6A6" w:themeColor="background1" w:themeShade="A6"/>
          <w:highlight w:val="lightGray"/>
        </w:rPr>
        <w:t>including</w:t>
      </w:r>
      <w:r w:rsidRPr="00262679">
        <w:rPr>
          <w:rFonts w:eastAsia="DengXian"/>
          <w:color w:val="A6A6A6" w:themeColor="background1" w:themeShade="A6"/>
          <w:kern w:val="14"/>
          <w:highlight w:val="lightGray"/>
        </w:rPr>
        <w:t xml:space="preserve">, as appropriate, through the preparation of memoranda of understanding [, joint project documents or work programmes]or contracts [Partnerships shall be established in line with UN and UNEP partnership policies and procurement rules]. </w:t>
      </w:r>
    </w:p>
    <w:p w14:paraId="5065A75D" w14:textId="77777777" w:rsidR="00E24ABB" w:rsidRPr="00262679" w:rsidRDefault="00E24ABB" w:rsidP="00E24ABB">
      <w:pPr>
        <w:pStyle w:val="NormalNonumber"/>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(b) bis </w:t>
      </w:r>
      <w:r w:rsidRPr="00262679">
        <w:rPr>
          <w:rFonts w:eastAsia="DengXian"/>
          <w:color w:val="A6A6A6" w:themeColor="background1" w:themeShade="A6"/>
          <w:kern w:val="14"/>
          <w:highlight w:val="lightGray"/>
        </w:rPr>
        <w:tab/>
        <w:t xml:space="preserve">[a review </w:t>
      </w:r>
      <w:r w:rsidRPr="00262679">
        <w:rPr>
          <w:color w:val="A6A6A6" w:themeColor="background1" w:themeShade="A6"/>
          <w:highlight w:val="lightGray"/>
        </w:rPr>
        <w:t>process</w:t>
      </w:r>
      <w:r w:rsidRPr="00262679">
        <w:rPr>
          <w:rFonts w:eastAsia="DengXian"/>
          <w:color w:val="A6A6A6" w:themeColor="background1" w:themeShade="A6"/>
          <w:kern w:val="14"/>
          <w:highlight w:val="lightGray"/>
        </w:rPr>
        <w:t xml:space="preserve"> for the assessment of the effectiveness of strategic partnerships.]</w:t>
      </w:r>
    </w:p>
    <w:p w14:paraId="66D27D50" w14:textId="77777777" w:rsidR="00E24ABB" w:rsidRPr="00262679" w:rsidRDefault="00E24ABB" w:rsidP="00E24ABB">
      <w:pPr>
        <w:pStyle w:val="NormalNonumber"/>
        <w:rPr>
          <w:color w:val="A6A6A6" w:themeColor="background1" w:themeShade="A6"/>
          <w:highlight w:val="lightGray"/>
        </w:rPr>
      </w:pPr>
      <w:r w:rsidRPr="00262679">
        <w:rPr>
          <w:color w:val="A6A6A6" w:themeColor="background1" w:themeShade="A6"/>
          <w:highlight w:val="lightGray"/>
        </w:rPr>
        <w:t>34.</w:t>
      </w:r>
      <w:r w:rsidRPr="00262679">
        <w:rPr>
          <w:color w:val="A6A6A6" w:themeColor="background1" w:themeShade="A6"/>
          <w:highlight w:val="lightGray"/>
        </w:rPr>
        <w:tab/>
        <w:t xml:space="preserve">[[Considerations in formalizing strategic partnerships may include] [The Panel may consider the following in formalizing strategic partnerships]: </w:t>
      </w:r>
    </w:p>
    <w:p w14:paraId="341E60CC"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the </w:t>
      </w:r>
      <w:r w:rsidRPr="00262679">
        <w:rPr>
          <w:color w:val="A6A6A6" w:themeColor="background1" w:themeShade="A6"/>
          <w:highlight w:val="lightGray"/>
        </w:rPr>
        <w:t>function</w:t>
      </w:r>
      <w:r w:rsidRPr="00262679">
        <w:rPr>
          <w:rFonts w:eastAsia="DengXian"/>
          <w:color w:val="A6A6A6" w:themeColor="background1" w:themeShade="A6"/>
          <w:kern w:val="14"/>
          <w:highlight w:val="lightGray"/>
        </w:rPr>
        <w:t xml:space="preserve">(s) the formal strategic partnership will support; </w:t>
      </w:r>
    </w:p>
    <w:p w14:paraId="0C7439D2"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alignment</w:t>
      </w:r>
      <w:r w:rsidRPr="00262679">
        <w:rPr>
          <w:rFonts w:eastAsia="DengXian"/>
          <w:color w:val="A6A6A6" w:themeColor="background1" w:themeShade="A6"/>
          <w:kern w:val="14"/>
          <w:highlight w:val="lightGray"/>
        </w:rPr>
        <w:t xml:space="preserve"> with the Panel’s scope, objective, and operating principles; </w:t>
      </w:r>
    </w:p>
    <w:p w14:paraId="61DADA3F"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color w:val="A6A6A6" w:themeColor="background1" w:themeShade="A6"/>
          <w:highlight w:val="lightGray"/>
        </w:rPr>
        <w:t>complementarity</w:t>
      </w:r>
      <w:r w:rsidRPr="00262679">
        <w:rPr>
          <w:rFonts w:eastAsia="DengXian"/>
          <w:color w:val="A6A6A6" w:themeColor="background1" w:themeShade="A6"/>
          <w:kern w:val="14"/>
          <w:highlight w:val="lightGray"/>
        </w:rPr>
        <w:t xml:space="preserve"> with the Panel’s work programme; </w:t>
      </w:r>
    </w:p>
    <w:p w14:paraId="23F37C21"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(c) bis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opportunity</w:t>
      </w:r>
      <w:r w:rsidRPr="00262679">
        <w:rPr>
          <w:rFonts w:eastAsia="DengXian"/>
          <w:color w:val="A6A6A6" w:themeColor="background1" w:themeShade="A6"/>
          <w:kern w:val="14"/>
          <w:highlight w:val="lightGray"/>
        </w:rPr>
        <w:t xml:space="preserve"> to perform work programme activities more effectively, efficiently, economically and ethically;]</w:t>
      </w:r>
    </w:p>
    <w:p w14:paraId="4EEDBE47"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(c) ter </w:t>
      </w:r>
      <w:r w:rsidRPr="00262679">
        <w:rPr>
          <w:rFonts w:eastAsia="DengXian"/>
          <w:color w:val="A6A6A6" w:themeColor="background1" w:themeShade="A6"/>
          <w:kern w:val="14"/>
          <w:highlight w:val="lightGray"/>
        </w:rPr>
        <w:tab/>
        <w:t>[</w:t>
      </w:r>
      <w:r w:rsidRPr="00262679">
        <w:rPr>
          <w:color w:val="A6A6A6" w:themeColor="background1" w:themeShade="A6"/>
          <w:highlight w:val="lightGray"/>
        </w:rPr>
        <w:t>experience</w:t>
      </w:r>
      <w:r w:rsidRPr="00262679">
        <w:rPr>
          <w:rFonts w:eastAsia="DengXian"/>
          <w:color w:val="A6A6A6" w:themeColor="background1" w:themeShade="A6"/>
          <w:kern w:val="14"/>
          <w:highlight w:val="lightGray"/>
        </w:rPr>
        <w:t xml:space="preserve"> and capacity of the potential strategic partner in fields relevant to the Panel and its </w:t>
      </w:r>
      <w:r w:rsidRPr="00262679">
        <w:rPr>
          <w:color w:val="A6A6A6" w:themeColor="background1" w:themeShade="A6"/>
          <w:highlight w:val="lightGray"/>
        </w:rPr>
        <w:t>willingness</w:t>
      </w:r>
      <w:r w:rsidRPr="00262679">
        <w:rPr>
          <w:rFonts w:eastAsia="DengXian"/>
          <w:color w:val="A6A6A6" w:themeColor="background1" w:themeShade="A6"/>
          <w:kern w:val="14"/>
          <w:highlight w:val="lightGray"/>
        </w:rPr>
        <w:t xml:space="preserve"> to collaborate in delivering the work programme;]</w:t>
      </w:r>
    </w:p>
    <w:p w14:paraId="11A97DCA" w14:textId="77777777" w:rsidR="00E24ABB" w:rsidRPr="00262679" w:rsidRDefault="00E24ABB" w:rsidP="00E24ABB">
      <w:pPr>
        <w:pStyle w:val="NormalNonumber"/>
        <w:tabs>
          <w:tab w:val="clear" w:pos="1247"/>
          <w:tab w:val="clear" w:pos="1871"/>
          <w:tab w:val="clear" w:pos="2495"/>
          <w:tab w:val="clear" w:pos="3119"/>
          <w:tab w:val="clear" w:pos="3742"/>
          <w:tab w:val="clear" w:pos="4366"/>
          <w:tab w:val="clear" w:pos="4990"/>
        </w:tabs>
        <w:ind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(c) quater [</w:t>
      </w:r>
      <w:r w:rsidRPr="00262679">
        <w:rPr>
          <w:color w:val="A6A6A6" w:themeColor="background1" w:themeShade="A6"/>
          <w:highlight w:val="lightGray"/>
        </w:rPr>
        <w:t>achievement</w:t>
      </w:r>
      <w:r w:rsidRPr="00262679">
        <w:rPr>
          <w:rFonts w:eastAsia="DengXian"/>
          <w:color w:val="A6A6A6" w:themeColor="background1" w:themeShade="A6"/>
          <w:kern w:val="14"/>
          <w:highlight w:val="lightGray"/>
        </w:rPr>
        <w:t xml:space="preserve"> </w:t>
      </w:r>
      <w:r w:rsidRPr="00262679">
        <w:rPr>
          <w:color w:val="A6A6A6" w:themeColor="background1" w:themeShade="A6"/>
          <w:highlight w:val="lightGray"/>
        </w:rPr>
        <w:t>of</w:t>
      </w:r>
      <w:r w:rsidRPr="00262679">
        <w:rPr>
          <w:rFonts w:eastAsia="DengXian"/>
          <w:color w:val="A6A6A6" w:themeColor="background1" w:themeShade="A6"/>
          <w:kern w:val="14"/>
          <w:highlight w:val="lightGray"/>
        </w:rPr>
        <w:t xml:space="preserve"> a more appropriate regional or thematic balance in the delivery of the work progamme;]</w:t>
      </w:r>
    </w:p>
    <w:p w14:paraId="2E4B799D" w14:textId="77777777" w:rsidR="00E24ABB" w:rsidRPr="00262679" w:rsidRDefault="00E24ABB" w:rsidP="00E24ABB">
      <w:pPr>
        <w:pStyle w:val="NormalNonumber"/>
        <w:numPr>
          <w:ilvl w:val="0"/>
          <w:numId w:val="23"/>
        </w:numPr>
        <w:tabs>
          <w:tab w:val="clear" w:pos="1247"/>
          <w:tab w:val="clear" w:pos="1871"/>
          <w:tab w:val="clear" w:pos="2495"/>
          <w:tab w:val="clear" w:pos="3119"/>
          <w:tab w:val="clear" w:pos="3742"/>
          <w:tab w:val="clear" w:pos="4366"/>
          <w:tab w:val="clear" w:pos="4990"/>
        </w:tabs>
        <w:ind w:left="1247" w:firstLine="624"/>
        <w:rPr>
          <w:rFonts w:eastAsia="DengXian"/>
          <w:color w:val="A6A6A6" w:themeColor="background1" w:themeShade="A6"/>
          <w:kern w:val="14"/>
          <w:highlight w:val="lightGray"/>
        </w:rPr>
      </w:pPr>
      <w:r w:rsidRPr="00262679">
        <w:rPr>
          <w:rFonts w:eastAsia="DengXian"/>
          <w:color w:val="A6A6A6" w:themeColor="background1" w:themeShade="A6"/>
          <w:kern w:val="14"/>
          <w:highlight w:val="lightGray"/>
        </w:rPr>
        <w:t xml:space="preserve">opportunities for </w:t>
      </w:r>
      <w:r w:rsidRPr="00262679">
        <w:rPr>
          <w:color w:val="A6A6A6" w:themeColor="background1" w:themeShade="A6"/>
          <w:highlight w:val="lightGray"/>
        </w:rPr>
        <w:t>synergies</w:t>
      </w:r>
      <w:r w:rsidRPr="00262679">
        <w:rPr>
          <w:rFonts w:eastAsia="DengXian"/>
          <w:color w:val="A6A6A6" w:themeColor="background1" w:themeShade="A6"/>
          <w:kern w:val="14"/>
          <w:highlight w:val="lightGray"/>
        </w:rPr>
        <w:t xml:space="preserve"> [and for avoiding overlap][, as appropriate]]. ]</w:t>
      </w:r>
    </w:p>
    <w:p w14:paraId="20853D9A" w14:textId="77777777" w:rsidR="00E24ABB" w:rsidRPr="00262679" w:rsidRDefault="00E24ABB" w:rsidP="00E24ABB">
      <w:pPr>
        <w:pStyle w:val="CH2"/>
        <w:rPr>
          <w:color w:val="A6A6A6" w:themeColor="background1" w:themeShade="A6"/>
          <w:highlight w:val="lightGray"/>
        </w:rPr>
      </w:pPr>
      <w:r w:rsidRPr="00262679">
        <w:rPr>
          <w:color w:val="A6A6A6" w:themeColor="background1" w:themeShade="A6"/>
          <w:highlight w:val="lightGray"/>
        </w:rPr>
        <w:tab/>
        <w:t>D.</w:t>
      </w:r>
      <w:r w:rsidRPr="00262679">
        <w:rPr>
          <w:color w:val="A6A6A6" w:themeColor="background1" w:themeShade="A6"/>
          <w:highlight w:val="lightGray"/>
        </w:rPr>
        <w:tab/>
        <w:t xml:space="preserve">Evaluation of the operational effectiveness and impact of the Panel </w:t>
      </w:r>
    </w:p>
    <w:p w14:paraId="3298EDF3" w14:textId="77777777" w:rsidR="00E24ABB" w:rsidRPr="00262679" w:rsidRDefault="00E24ABB" w:rsidP="00E24ABB">
      <w:pPr>
        <w:pStyle w:val="NormalNonumber"/>
        <w:rPr>
          <w:color w:val="A6A6A6" w:themeColor="background1" w:themeShade="A6"/>
        </w:rPr>
      </w:pPr>
      <w:r w:rsidRPr="00262679">
        <w:rPr>
          <w:color w:val="A6A6A6" w:themeColor="background1" w:themeShade="A6"/>
          <w:highlight w:val="lightGray"/>
        </w:rPr>
        <w:t>35.</w:t>
      </w:r>
      <w:r w:rsidRPr="00262679">
        <w:rPr>
          <w:color w:val="A6A6A6" w:themeColor="background1" w:themeShade="A6"/>
          <w:highlight w:val="lightGray"/>
        </w:rPr>
        <w:tab/>
        <w:t>The Panel’s efficiency, effectiveness and impact [shall] [will] be independently [and externally] reviewed and evaluated on a periodic basis as decided by the [Plenary</w:t>
      </w:r>
      <w:proofErr w:type="gramStart"/>
      <w:r w:rsidRPr="00262679">
        <w:rPr>
          <w:color w:val="A6A6A6" w:themeColor="background1" w:themeShade="A6"/>
          <w:highlight w:val="lightGray"/>
        </w:rPr>
        <w:t>][</w:t>
      </w:r>
      <w:proofErr w:type="gramEnd"/>
      <w:r w:rsidRPr="00262679">
        <w:rPr>
          <w:color w:val="A6A6A6" w:themeColor="background1" w:themeShade="A6"/>
          <w:highlight w:val="lightGray"/>
        </w:rPr>
        <w:t xml:space="preserve">Governing Body of the </w:t>
      </w:r>
      <w:proofErr w:type="gramStart"/>
      <w:r w:rsidRPr="00262679">
        <w:rPr>
          <w:color w:val="A6A6A6" w:themeColor="background1" w:themeShade="A6"/>
          <w:highlight w:val="lightGray"/>
        </w:rPr>
        <w:t>Panel][</w:t>
      </w:r>
      <w:proofErr w:type="gramEnd"/>
      <w:r w:rsidRPr="00262679">
        <w:rPr>
          <w:color w:val="A6A6A6" w:themeColor="background1" w:themeShade="A6"/>
          <w:highlight w:val="lightGray"/>
        </w:rPr>
        <w:t>, with adjustments to be made as necessary].</w:t>
      </w:r>
      <w:r w:rsidRPr="00262679">
        <w:rPr>
          <w:b/>
          <w:bCs/>
          <w:color w:val="A6A6A6" w:themeColor="background1" w:themeShade="A6"/>
          <w:sz w:val="28"/>
          <w:szCs w:val="28"/>
          <w:highlight w:val="lightGray"/>
        </w:rPr>
        <w:t>]</w:t>
      </w:r>
    </w:p>
    <w:p w14:paraId="3DFE576C" w14:textId="77777777" w:rsidR="00E24ABB" w:rsidRPr="003C40D6" w:rsidRDefault="00E24ABB" w:rsidP="00E24ABB">
      <w:pPr>
        <w:pStyle w:val="Normal-pool"/>
        <w:rPr>
          <w:rFonts w:eastAsiaTheme="minorEastAsi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8C6B84" w:rsidRPr="003C40D6" w14:paraId="780738FE" w14:textId="77777777" w:rsidTr="008C6B84">
        <w:tc>
          <w:tcPr>
            <w:tcW w:w="1897" w:type="dxa"/>
          </w:tcPr>
          <w:p w14:paraId="47BD94F4" w14:textId="77777777" w:rsidR="008C6B84" w:rsidRPr="003C40D6" w:rsidRDefault="008C6B84" w:rsidP="008C6B84">
            <w:pPr>
              <w:pStyle w:val="Normal-pool"/>
              <w:spacing w:before="520"/>
              <w:rPr>
                <w:rFonts w:eastAsiaTheme="minorEastAsia"/>
              </w:rPr>
            </w:pPr>
          </w:p>
        </w:tc>
        <w:tc>
          <w:tcPr>
            <w:tcW w:w="1897" w:type="dxa"/>
          </w:tcPr>
          <w:p w14:paraId="4F084123" w14:textId="77777777" w:rsidR="008C6B84" w:rsidRPr="003C40D6" w:rsidRDefault="008C6B84" w:rsidP="008C6B84">
            <w:pPr>
              <w:pStyle w:val="Normal-pool"/>
              <w:spacing w:before="520"/>
              <w:rPr>
                <w:rFonts w:eastAsiaTheme="minorEastAsia"/>
              </w:rPr>
            </w:pPr>
          </w:p>
        </w:tc>
        <w:tc>
          <w:tcPr>
            <w:tcW w:w="1897" w:type="dxa"/>
            <w:tcBorders>
              <w:bottom w:val="single" w:sz="4" w:space="0" w:color="auto"/>
            </w:tcBorders>
          </w:tcPr>
          <w:p w14:paraId="0AB7B628" w14:textId="77777777" w:rsidR="008C6B84" w:rsidRPr="003C40D6" w:rsidRDefault="008C6B84" w:rsidP="008C6B84">
            <w:pPr>
              <w:pStyle w:val="Normal-pool"/>
              <w:spacing w:before="520"/>
              <w:rPr>
                <w:rFonts w:eastAsiaTheme="minorEastAsia"/>
              </w:rPr>
            </w:pPr>
          </w:p>
        </w:tc>
        <w:tc>
          <w:tcPr>
            <w:tcW w:w="1898" w:type="dxa"/>
          </w:tcPr>
          <w:p w14:paraId="44D3D939" w14:textId="77777777" w:rsidR="008C6B84" w:rsidRPr="003C40D6" w:rsidRDefault="008C6B84" w:rsidP="008C6B84">
            <w:pPr>
              <w:pStyle w:val="Normal-pool"/>
              <w:spacing w:before="520"/>
              <w:rPr>
                <w:rFonts w:eastAsiaTheme="minorEastAsia"/>
              </w:rPr>
            </w:pPr>
          </w:p>
        </w:tc>
        <w:tc>
          <w:tcPr>
            <w:tcW w:w="1898" w:type="dxa"/>
          </w:tcPr>
          <w:p w14:paraId="0E413E7F" w14:textId="77777777" w:rsidR="008C6B84" w:rsidRPr="003C40D6" w:rsidRDefault="008C6B84" w:rsidP="008C6B84">
            <w:pPr>
              <w:pStyle w:val="Normal-pool"/>
              <w:spacing w:before="520"/>
              <w:rPr>
                <w:rFonts w:eastAsiaTheme="minorEastAsia"/>
              </w:rPr>
            </w:pPr>
          </w:p>
        </w:tc>
      </w:tr>
    </w:tbl>
    <w:p w14:paraId="7C595BA1" w14:textId="6E707E83" w:rsidR="00E24ABB" w:rsidRPr="003C40D6" w:rsidRDefault="00E24ABB" w:rsidP="008C6B84">
      <w:pPr>
        <w:pStyle w:val="Normal-pool"/>
        <w:rPr>
          <w:rFonts w:eastAsiaTheme="minorEastAsia"/>
        </w:rPr>
      </w:pPr>
    </w:p>
    <w:sectPr w:rsidR="00E24ABB" w:rsidRPr="003C40D6" w:rsidSect="00406B59">
      <w:footerReference w:type="even" r:id="rId11"/>
      <w:footerReference w:type="default" r:id="rId12"/>
      <w:footerReference w:type="first" r:id="rId13"/>
      <w:footnotePr>
        <w:numRestart w:val="eachSect"/>
      </w:footnotePr>
      <w:type w:val="continuous"/>
      <w:pgSz w:w="11907" w:h="16839"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DEB21" w14:textId="77777777" w:rsidR="00EC46B6" w:rsidRPr="006D114F" w:rsidRDefault="00EC46B6">
      <w:r w:rsidRPr="006D114F">
        <w:separator/>
      </w:r>
    </w:p>
  </w:endnote>
  <w:endnote w:type="continuationSeparator" w:id="0">
    <w:p w14:paraId="7DFF8BE6" w14:textId="77777777" w:rsidR="00EC46B6" w:rsidRPr="006D114F" w:rsidRDefault="00EC46B6">
      <w:r w:rsidRPr="006D114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FABC9" w14:textId="503E3283" w:rsidR="007A36F8" w:rsidRPr="006D114F" w:rsidRDefault="006D114F" w:rsidP="006D114F">
    <w:pPr>
      <w:pStyle w:val="Footer-pool"/>
    </w:pPr>
    <w:r w:rsidRPr="006D114F">
      <w:rPr>
        <w:rStyle w:val="PageNumber"/>
        <w:b/>
      </w:rPr>
      <w:fldChar w:fldCharType="begin"/>
    </w:r>
    <w:r w:rsidRPr="006D114F">
      <w:rPr>
        <w:rStyle w:val="PageNumber"/>
        <w:b/>
      </w:rPr>
      <w:instrText xml:space="preserve"> PAGE </w:instrText>
    </w:r>
    <w:r w:rsidRPr="006D114F">
      <w:rPr>
        <w:rStyle w:val="PageNumber"/>
        <w:b/>
      </w:rPr>
      <w:fldChar w:fldCharType="separate"/>
    </w:r>
    <w:r w:rsidRPr="006D114F">
      <w:rPr>
        <w:rStyle w:val="PageNumber"/>
        <w:b/>
        <w:noProof/>
      </w:rPr>
      <w:t>9</w:t>
    </w:r>
    <w:r w:rsidRPr="006D114F">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9B6E8" w14:textId="1ED73E90" w:rsidR="007A36F8" w:rsidRPr="004F6534" w:rsidRDefault="006D114F" w:rsidP="006D114F">
    <w:pPr>
      <w:pStyle w:val="Footer-pool"/>
      <w:jc w:val="right"/>
      <w:rPr>
        <w:b w:val="0"/>
        <w:bCs/>
      </w:rPr>
    </w:pPr>
    <w:r w:rsidRPr="004F6534">
      <w:rPr>
        <w:rStyle w:val="PageNumber"/>
        <w:b/>
        <w:bCs/>
      </w:rPr>
      <w:fldChar w:fldCharType="begin"/>
    </w:r>
    <w:r w:rsidRPr="004F6534">
      <w:rPr>
        <w:rStyle w:val="PageNumber"/>
        <w:b/>
        <w:bCs/>
      </w:rPr>
      <w:instrText xml:space="preserve"> PAGE \* MERGEFORMAT </w:instrText>
    </w:r>
    <w:r w:rsidRPr="004F6534">
      <w:rPr>
        <w:rStyle w:val="PageNumber"/>
        <w:b/>
        <w:bCs/>
      </w:rPr>
      <w:fldChar w:fldCharType="separate"/>
    </w:r>
    <w:r w:rsidRPr="004F6534">
      <w:rPr>
        <w:rStyle w:val="PageNumber"/>
        <w:b/>
        <w:bCs/>
        <w:noProof/>
      </w:rPr>
      <w:t>8</w:t>
    </w:r>
    <w:r w:rsidRPr="004F6534">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AD23E" w14:textId="658496A9" w:rsidR="00E24ABB" w:rsidRPr="006D114F" w:rsidRDefault="009A45AA" w:rsidP="006D114F">
    <w:pPr>
      <w:pStyle w:val="Footer-jobnumber"/>
    </w:pPr>
    <w:bookmarkStart w:id="0" w:name="FooterJobDate"/>
    <w:r>
      <w:t>K2504322[E]</w:t>
    </w:r>
    <w:r>
      <w:tab/>
      <w:t>010425</w:t>
    </w:r>
    <w:bookmarkEnd w:id="0"/>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837B2" w14:textId="77777777" w:rsidR="00EC46B6" w:rsidRPr="006D114F" w:rsidRDefault="00EC46B6" w:rsidP="006D114F">
      <w:pPr>
        <w:pStyle w:val="Footnote-Separator"/>
        <w:rPr>
          <w:szCs w:val="18"/>
        </w:rPr>
      </w:pPr>
      <w:r w:rsidRPr="006D114F">
        <w:separator/>
      </w:r>
    </w:p>
  </w:footnote>
  <w:footnote w:type="continuationSeparator" w:id="0">
    <w:p w14:paraId="334153A2" w14:textId="77777777" w:rsidR="00EC46B6" w:rsidRPr="006D114F" w:rsidRDefault="00EC46B6" w:rsidP="006D114F">
      <w:pPr>
        <w:pStyle w:val="Footnote-Separator"/>
      </w:pPr>
      <w:r w:rsidRPr="006D114F">
        <w:continuationSeparator/>
      </w:r>
    </w:p>
  </w:footnote>
  <w:footnote w:type="continuationNotice" w:id="1">
    <w:p w14:paraId="5F234C69" w14:textId="77777777" w:rsidR="00EC46B6" w:rsidRPr="006D114F" w:rsidRDefault="00EC46B6" w:rsidP="006D114F">
      <w:pPr>
        <w:pStyle w:val="ASpacer"/>
      </w:pPr>
    </w:p>
  </w:footnote>
  <w:footnote w:id="2">
    <w:p w14:paraId="48125E39" w14:textId="59D613C1" w:rsidR="005871E0" w:rsidRPr="005871E0" w:rsidRDefault="005871E0" w:rsidP="005871E0">
      <w:pPr>
        <w:pStyle w:val="Footnote-Text"/>
        <w:rPr>
          <w:lang w:val="en-US"/>
        </w:rPr>
      </w:pPr>
      <w:r>
        <w:rPr>
          <w:rStyle w:val="FootnoteReference"/>
        </w:rPr>
        <w:footnoteRef/>
      </w:r>
      <w:r>
        <w:t xml:space="preserve"> </w:t>
      </w:r>
      <w:r w:rsidRPr="006D114F">
        <w:t>The matter of decision making will be addressed in paragraph 4.</w:t>
      </w:r>
    </w:p>
  </w:footnote>
  <w:footnote w:id="3">
    <w:p w14:paraId="3EE96747" w14:textId="6CCD1DE8"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 xml:space="preserve">The rules of procedure will specify the number from each region. The ad hoc open-ended working group may wish to consider an Interdisciplinary Expert Committee with five members from each of region. </w:t>
      </w:r>
    </w:p>
  </w:footnote>
  <w:footnote w:id="4">
    <w:p w14:paraId="1B2BF705" w14:textId="2F0D2FB2" w:rsidR="00E24ABB" w:rsidRPr="006D114F" w:rsidRDefault="006D114F" w:rsidP="006D114F">
      <w:pPr>
        <w:pStyle w:val="Footnote-Text"/>
      </w:pPr>
      <w:r w:rsidRPr="006D114F">
        <w:rPr>
          <w:rStyle w:val="FootnoteReference"/>
          <w:sz w:val="20"/>
        </w:rPr>
        <w:footnoteRef/>
      </w:r>
      <w:r w:rsidR="00E24ABB" w:rsidRPr="006D114F">
        <w:rPr>
          <w:vertAlign w:val="superscript"/>
        </w:rPr>
        <w:t xml:space="preserve"> </w:t>
      </w:r>
      <w:r w:rsidR="00E24ABB" w:rsidRPr="006D114F">
        <w:t>Guidelines covering the nomination process, length of service, and any rotation of the Chair or Co-Chairs of the Interdisciplinary Expert Committee among the range of its members at regular intervals, will be provided for in the rules of procedure. The ad hoc open-ended working group may wish to consider an Interdisciplinary Expert Committee with staggered three-year terms, renewable once.</w:t>
      </w:r>
    </w:p>
  </w:footnote>
  <w:footnote w:id="5">
    <w:p w14:paraId="00B047B2" w14:textId="77185690" w:rsidR="00E24ABB" w:rsidRPr="006D114F" w:rsidRDefault="006D114F" w:rsidP="006D114F">
      <w:pPr>
        <w:pStyle w:val="Footnote-Text"/>
      </w:pPr>
      <w:r w:rsidRPr="006D114F">
        <w:rPr>
          <w:rStyle w:val="FootnoteReference"/>
          <w:sz w:val="20"/>
        </w:rPr>
        <w:footnoteRef/>
      </w:r>
      <w:r w:rsidR="00E24ABB" w:rsidRPr="006D114F">
        <w:t xml:space="preserve"> Guidelines covering the nomination process and length of service of these representatives will be provided for in the rules of procedure. The ad hoc open-ended working group may wish to consider electing five representatives to serve in this role, one each from health, environment, industry, trade union and public interest groups.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90616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F5802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EFE64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F8413E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AC6C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6C8D2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AEB4D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CFCDE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84578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6E6617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3"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4"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6"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7"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8"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9"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17"/>
  </w:num>
  <w:num w:numId="2" w16cid:durableId="1242644713">
    <w:abstractNumId w:val="19"/>
  </w:num>
  <w:num w:numId="3" w16cid:durableId="1933662228">
    <w:abstractNumId w:val="14"/>
  </w:num>
  <w:num w:numId="4" w16cid:durableId="1991909117">
    <w:abstractNumId w:val="10"/>
  </w:num>
  <w:num w:numId="5" w16cid:durableId="1138956019">
    <w:abstractNumId w:val="11"/>
  </w:num>
  <w:num w:numId="6" w16cid:durableId="100686941">
    <w:abstractNumId w:val="9"/>
  </w:num>
  <w:num w:numId="7" w16cid:durableId="748161326">
    <w:abstractNumId w:val="7"/>
  </w:num>
  <w:num w:numId="8" w16cid:durableId="1867517377">
    <w:abstractNumId w:val="6"/>
  </w:num>
  <w:num w:numId="9" w16cid:durableId="1420709255">
    <w:abstractNumId w:val="5"/>
  </w:num>
  <w:num w:numId="10" w16cid:durableId="1716806384">
    <w:abstractNumId w:val="4"/>
  </w:num>
  <w:num w:numId="11" w16cid:durableId="282156846">
    <w:abstractNumId w:val="8"/>
  </w:num>
  <w:num w:numId="12" w16cid:durableId="1230068203">
    <w:abstractNumId w:val="3"/>
  </w:num>
  <w:num w:numId="13" w16cid:durableId="603146114">
    <w:abstractNumId w:val="2"/>
  </w:num>
  <w:num w:numId="14" w16cid:durableId="1445611924">
    <w:abstractNumId w:val="1"/>
  </w:num>
  <w:num w:numId="15" w16cid:durableId="573861868">
    <w:abstractNumId w:val="0"/>
  </w:num>
  <w:num w:numId="16" w16cid:durableId="471676816">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7" w16cid:durableId="501697487">
    <w:abstractNumId w:val="17"/>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18" w16cid:durableId="1560438390">
    <w:abstractNumId w:val="17"/>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19" w16cid:durableId="1035426760">
    <w:abstractNumId w:val="15"/>
  </w:num>
  <w:num w:numId="20" w16cid:durableId="845362203">
    <w:abstractNumId w:val="13"/>
  </w:num>
  <w:num w:numId="21" w16cid:durableId="7026973">
    <w:abstractNumId w:val="18"/>
  </w:num>
  <w:num w:numId="22" w16cid:durableId="65416716">
    <w:abstractNumId w:val="12"/>
  </w:num>
  <w:num w:numId="23" w16cid:durableId="1840655454">
    <w:abstractNumId w:val="16"/>
  </w:num>
  <w:num w:numId="24" w16cid:durableId="1294947728">
    <w:abstractNumId w:val="17"/>
  </w:num>
  <w:num w:numId="25" w16cid:durableId="1366516129">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numRestart w:val="eachSect"/>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ABB"/>
    <w:rsid w:val="00006154"/>
    <w:rsid w:val="00010836"/>
    <w:rsid w:val="00014006"/>
    <w:rsid w:val="000149E6"/>
    <w:rsid w:val="00016AF3"/>
    <w:rsid w:val="000208C8"/>
    <w:rsid w:val="000247B0"/>
    <w:rsid w:val="00026997"/>
    <w:rsid w:val="00026DF2"/>
    <w:rsid w:val="00031212"/>
    <w:rsid w:val="00033E0B"/>
    <w:rsid w:val="00035EDE"/>
    <w:rsid w:val="00041FFC"/>
    <w:rsid w:val="00042000"/>
    <w:rsid w:val="000463AB"/>
    <w:rsid w:val="000509B4"/>
    <w:rsid w:val="00056B2C"/>
    <w:rsid w:val="0006035B"/>
    <w:rsid w:val="000655AB"/>
    <w:rsid w:val="0006624B"/>
    <w:rsid w:val="0007166E"/>
    <w:rsid w:val="00071886"/>
    <w:rsid w:val="000742BC"/>
    <w:rsid w:val="0008041D"/>
    <w:rsid w:val="00082A0C"/>
    <w:rsid w:val="00082DCD"/>
    <w:rsid w:val="00083504"/>
    <w:rsid w:val="0008710B"/>
    <w:rsid w:val="0009640C"/>
    <w:rsid w:val="00097E49"/>
    <w:rsid w:val="000B21D5"/>
    <w:rsid w:val="000B22A2"/>
    <w:rsid w:val="000B3A36"/>
    <w:rsid w:val="000C2A52"/>
    <w:rsid w:val="000C46A9"/>
    <w:rsid w:val="000D33C0"/>
    <w:rsid w:val="000D5884"/>
    <w:rsid w:val="000D6941"/>
    <w:rsid w:val="000D71B6"/>
    <w:rsid w:val="000E0405"/>
    <w:rsid w:val="000E0B1E"/>
    <w:rsid w:val="000E39C4"/>
    <w:rsid w:val="000E4521"/>
    <w:rsid w:val="000F3925"/>
    <w:rsid w:val="000F6106"/>
    <w:rsid w:val="000F6CFF"/>
    <w:rsid w:val="00103AFB"/>
    <w:rsid w:val="00103E7F"/>
    <w:rsid w:val="0010718F"/>
    <w:rsid w:val="00113452"/>
    <w:rsid w:val="001134AC"/>
    <w:rsid w:val="00115F73"/>
    <w:rsid w:val="001168FE"/>
    <w:rsid w:val="001202E3"/>
    <w:rsid w:val="001216B9"/>
    <w:rsid w:val="001219F4"/>
    <w:rsid w:val="00122053"/>
    <w:rsid w:val="00123699"/>
    <w:rsid w:val="0013059D"/>
    <w:rsid w:val="001349F9"/>
    <w:rsid w:val="0014083A"/>
    <w:rsid w:val="00141A55"/>
    <w:rsid w:val="001446A3"/>
    <w:rsid w:val="00145010"/>
    <w:rsid w:val="00151497"/>
    <w:rsid w:val="00151D4B"/>
    <w:rsid w:val="0015400E"/>
    <w:rsid w:val="00155395"/>
    <w:rsid w:val="00160050"/>
    <w:rsid w:val="00171123"/>
    <w:rsid w:val="00172E6C"/>
    <w:rsid w:val="00173D27"/>
    <w:rsid w:val="00174543"/>
    <w:rsid w:val="00174739"/>
    <w:rsid w:val="001752A2"/>
    <w:rsid w:val="00180FBB"/>
    <w:rsid w:val="0018127C"/>
    <w:rsid w:val="00181EC8"/>
    <w:rsid w:val="001838EF"/>
    <w:rsid w:val="00184349"/>
    <w:rsid w:val="00187960"/>
    <w:rsid w:val="0019161E"/>
    <w:rsid w:val="0019305E"/>
    <w:rsid w:val="00195F33"/>
    <w:rsid w:val="00197C63"/>
    <w:rsid w:val="001A5EE1"/>
    <w:rsid w:val="001A7FF9"/>
    <w:rsid w:val="001B1617"/>
    <w:rsid w:val="001B2A1C"/>
    <w:rsid w:val="001B504B"/>
    <w:rsid w:val="001C166F"/>
    <w:rsid w:val="001C29FC"/>
    <w:rsid w:val="001C5994"/>
    <w:rsid w:val="001C5C8C"/>
    <w:rsid w:val="001D1494"/>
    <w:rsid w:val="001D3874"/>
    <w:rsid w:val="001D5344"/>
    <w:rsid w:val="001D7E75"/>
    <w:rsid w:val="001E22D1"/>
    <w:rsid w:val="001E56D2"/>
    <w:rsid w:val="001E7D56"/>
    <w:rsid w:val="001F75DE"/>
    <w:rsid w:val="001F7698"/>
    <w:rsid w:val="00200BCF"/>
    <w:rsid w:val="00200D58"/>
    <w:rsid w:val="002013BE"/>
    <w:rsid w:val="002063A4"/>
    <w:rsid w:val="00206F54"/>
    <w:rsid w:val="00206F97"/>
    <w:rsid w:val="002100EC"/>
    <w:rsid w:val="0021145B"/>
    <w:rsid w:val="00213667"/>
    <w:rsid w:val="00214277"/>
    <w:rsid w:val="0022146A"/>
    <w:rsid w:val="00221A57"/>
    <w:rsid w:val="0022762D"/>
    <w:rsid w:val="00234806"/>
    <w:rsid w:val="00236F38"/>
    <w:rsid w:val="002378D6"/>
    <w:rsid w:val="00243D36"/>
    <w:rsid w:val="00247707"/>
    <w:rsid w:val="00256885"/>
    <w:rsid w:val="00262679"/>
    <w:rsid w:val="00263171"/>
    <w:rsid w:val="0027695D"/>
    <w:rsid w:val="00277919"/>
    <w:rsid w:val="00281DF4"/>
    <w:rsid w:val="00285DC6"/>
    <w:rsid w:val="00286740"/>
    <w:rsid w:val="002874B6"/>
    <w:rsid w:val="00287B42"/>
    <w:rsid w:val="002929D8"/>
    <w:rsid w:val="00292B2A"/>
    <w:rsid w:val="002935C2"/>
    <w:rsid w:val="002A237D"/>
    <w:rsid w:val="002A4C53"/>
    <w:rsid w:val="002B0672"/>
    <w:rsid w:val="002B1B4C"/>
    <w:rsid w:val="002B247F"/>
    <w:rsid w:val="002C145D"/>
    <w:rsid w:val="002C2C3E"/>
    <w:rsid w:val="002C533E"/>
    <w:rsid w:val="002C5525"/>
    <w:rsid w:val="002D027F"/>
    <w:rsid w:val="002D7A85"/>
    <w:rsid w:val="002D7B60"/>
    <w:rsid w:val="002E0EF2"/>
    <w:rsid w:val="002E19D4"/>
    <w:rsid w:val="002E276B"/>
    <w:rsid w:val="002E4F54"/>
    <w:rsid w:val="002E5EC3"/>
    <w:rsid w:val="002E7246"/>
    <w:rsid w:val="002F0362"/>
    <w:rsid w:val="002F0E28"/>
    <w:rsid w:val="002F4761"/>
    <w:rsid w:val="002F4E5C"/>
    <w:rsid w:val="002F5C79"/>
    <w:rsid w:val="003019E2"/>
    <w:rsid w:val="003029CC"/>
    <w:rsid w:val="00304B1A"/>
    <w:rsid w:val="0031413F"/>
    <w:rsid w:val="003148BB"/>
    <w:rsid w:val="00317976"/>
    <w:rsid w:val="00323885"/>
    <w:rsid w:val="00324D8F"/>
    <w:rsid w:val="00324F8B"/>
    <w:rsid w:val="00331475"/>
    <w:rsid w:val="00331E42"/>
    <w:rsid w:val="00335DC9"/>
    <w:rsid w:val="00351A93"/>
    <w:rsid w:val="003528ED"/>
    <w:rsid w:val="00355EA9"/>
    <w:rsid w:val="003578DE"/>
    <w:rsid w:val="00361A3D"/>
    <w:rsid w:val="00361E5A"/>
    <w:rsid w:val="00363F5F"/>
    <w:rsid w:val="00365F6B"/>
    <w:rsid w:val="00367B3C"/>
    <w:rsid w:val="00370BF9"/>
    <w:rsid w:val="00371340"/>
    <w:rsid w:val="003759E2"/>
    <w:rsid w:val="00381634"/>
    <w:rsid w:val="003842AE"/>
    <w:rsid w:val="00385EBC"/>
    <w:rsid w:val="00386999"/>
    <w:rsid w:val="00390145"/>
    <w:rsid w:val="00394379"/>
    <w:rsid w:val="00396257"/>
    <w:rsid w:val="00397EB8"/>
    <w:rsid w:val="003A07AB"/>
    <w:rsid w:val="003A086E"/>
    <w:rsid w:val="003A37B8"/>
    <w:rsid w:val="003A4FD0"/>
    <w:rsid w:val="003A69D1"/>
    <w:rsid w:val="003A7705"/>
    <w:rsid w:val="003B1545"/>
    <w:rsid w:val="003C035E"/>
    <w:rsid w:val="003C3267"/>
    <w:rsid w:val="003C409D"/>
    <w:rsid w:val="003C40D6"/>
    <w:rsid w:val="003C5BA6"/>
    <w:rsid w:val="003D0686"/>
    <w:rsid w:val="003D495C"/>
    <w:rsid w:val="003E1CCD"/>
    <w:rsid w:val="003F0E85"/>
    <w:rsid w:val="003F3C79"/>
    <w:rsid w:val="00404CB5"/>
    <w:rsid w:val="00405251"/>
    <w:rsid w:val="00406B59"/>
    <w:rsid w:val="00410339"/>
    <w:rsid w:val="00410C55"/>
    <w:rsid w:val="004147D0"/>
    <w:rsid w:val="0041604D"/>
    <w:rsid w:val="00416854"/>
    <w:rsid w:val="00417725"/>
    <w:rsid w:val="0041779A"/>
    <w:rsid w:val="00417B99"/>
    <w:rsid w:val="00421DA4"/>
    <w:rsid w:val="004243EA"/>
    <w:rsid w:val="00432137"/>
    <w:rsid w:val="00437F26"/>
    <w:rsid w:val="00442C1F"/>
    <w:rsid w:val="00444097"/>
    <w:rsid w:val="00445487"/>
    <w:rsid w:val="00454769"/>
    <w:rsid w:val="00455DE4"/>
    <w:rsid w:val="00456D58"/>
    <w:rsid w:val="004621E8"/>
    <w:rsid w:val="00462DDC"/>
    <w:rsid w:val="00466991"/>
    <w:rsid w:val="0047021E"/>
    <w:rsid w:val="0047064C"/>
    <w:rsid w:val="00474D90"/>
    <w:rsid w:val="00477AFF"/>
    <w:rsid w:val="00481F0B"/>
    <w:rsid w:val="00487E75"/>
    <w:rsid w:val="00495BFE"/>
    <w:rsid w:val="00495D3E"/>
    <w:rsid w:val="00497E54"/>
    <w:rsid w:val="004A1B02"/>
    <w:rsid w:val="004A3AF9"/>
    <w:rsid w:val="004A42E1"/>
    <w:rsid w:val="004B162C"/>
    <w:rsid w:val="004B1D9B"/>
    <w:rsid w:val="004B2A08"/>
    <w:rsid w:val="004B36A3"/>
    <w:rsid w:val="004C3DBE"/>
    <w:rsid w:val="004C5C96"/>
    <w:rsid w:val="004D06A4"/>
    <w:rsid w:val="004D60EA"/>
    <w:rsid w:val="004E59D4"/>
    <w:rsid w:val="004E79AC"/>
    <w:rsid w:val="004F1A81"/>
    <w:rsid w:val="004F6534"/>
    <w:rsid w:val="00511A56"/>
    <w:rsid w:val="00512D4D"/>
    <w:rsid w:val="00516065"/>
    <w:rsid w:val="00520A08"/>
    <w:rsid w:val="005218D9"/>
    <w:rsid w:val="00532E47"/>
    <w:rsid w:val="00535084"/>
    <w:rsid w:val="00536186"/>
    <w:rsid w:val="00536826"/>
    <w:rsid w:val="00543DCE"/>
    <w:rsid w:val="00544CBB"/>
    <w:rsid w:val="00550518"/>
    <w:rsid w:val="00552CD6"/>
    <w:rsid w:val="00565EBE"/>
    <w:rsid w:val="0057315F"/>
    <w:rsid w:val="005744EF"/>
    <w:rsid w:val="00575DF1"/>
    <w:rsid w:val="00576104"/>
    <w:rsid w:val="005871CF"/>
    <w:rsid w:val="005871E0"/>
    <w:rsid w:val="005940BC"/>
    <w:rsid w:val="00594BA0"/>
    <w:rsid w:val="005B19E6"/>
    <w:rsid w:val="005B1CCE"/>
    <w:rsid w:val="005B1CE5"/>
    <w:rsid w:val="005B4F35"/>
    <w:rsid w:val="005C67C8"/>
    <w:rsid w:val="005D0249"/>
    <w:rsid w:val="005D54CF"/>
    <w:rsid w:val="005D6E8C"/>
    <w:rsid w:val="005E24C6"/>
    <w:rsid w:val="005E48E6"/>
    <w:rsid w:val="005F100C"/>
    <w:rsid w:val="005F68DA"/>
    <w:rsid w:val="005F75E6"/>
    <w:rsid w:val="006014DD"/>
    <w:rsid w:val="00601E63"/>
    <w:rsid w:val="0060773B"/>
    <w:rsid w:val="00607D94"/>
    <w:rsid w:val="006157B5"/>
    <w:rsid w:val="00626FC6"/>
    <w:rsid w:val="006303B4"/>
    <w:rsid w:val="00631BC3"/>
    <w:rsid w:val="00632072"/>
    <w:rsid w:val="00633CEB"/>
    <w:rsid w:val="00633D3D"/>
    <w:rsid w:val="00633F3A"/>
    <w:rsid w:val="0063532A"/>
    <w:rsid w:val="00637706"/>
    <w:rsid w:val="00641703"/>
    <w:rsid w:val="006431A6"/>
    <w:rsid w:val="006459F6"/>
    <w:rsid w:val="00645DB5"/>
    <w:rsid w:val="006501AD"/>
    <w:rsid w:val="00651BFA"/>
    <w:rsid w:val="006527B4"/>
    <w:rsid w:val="006542BA"/>
    <w:rsid w:val="00656E02"/>
    <w:rsid w:val="0066062F"/>
    <w:rsid w:val="00663A80"/>
    <w:rsid w:val="00665A4B"/>
    <w:rsid w:val="006731FE"/>
    <w:rsid w:val="0067387D"/>
    <w:rsid w:val="006827FA"/>
    <w:rsid w:val="00692E2A"/>
    <w:rsid w:val="006970BA"/>
    <w:rsid w:val="006A76F2"/>
    <w:rsid w:val="006B2577"/>
    <w:rsid w:val="006B447D"/>
    <w:rsid w:val="006C226F"/>
    <w:rsid w:val="006C3DDA"/>
    <w:rsid w:val="006C598D"/>
    <w:rsid w:val="006D114F"/>
    <w:rsid w:val="006D3277"/>
    <w:rsid w:val="006D66D4"/>
    <w:rsid w:val="006D7EFB"/>
    <w:rsid w:val="006E50E5"/>
    <w:rsid w:val="006E6672"/>
    <w:rsid w:val="006E6722"/>
    <w:rsid w:val="006F10F1"/>
    <w:rsid w:val="006F5802"/>
    <w:rsid w:val="007027B9"/>
    <w:rsid w:val="00702FE1"/>
    <w:rsid w:val="00713D8F"/>
    <w:rsid w:val="00715E88"/>
    <w:rsid w:val="00723AFA"/>
    <w:rsid w:val="0072508B"/>
    <w:rsid w:val="00732257"/>
    <w:rsid w:val="00734CAA"/>
    <w:rsid w:val="00736583"/>
    <w:rsid w:val="00741BF5"/>
    <w:rsid w:val="00744C46"/>
    <w:rsid w:val="00745BB4"/>
    <w:rsid w:val="00752358"/>
    <w:rsid w:val="0075473A"/>
    <w:rsid w:val="00755106"/>
    <w:rsid w:val="0075533C"/>
    <w:rsid w:val="00757581"/>
    <w:rsid w:val="007611A0"/>
    <w:rsid w:val="007658A0"/>
    <w:rsid w:val="00770283"/>
    <w:rsid w:val="00771992"/>
    <w:rsid w:val="00776276"/>
    <w:rsid w:val="00783907"/>
    <w:rsid w:val="007839A9"/>
    <w:rsid w:val="00784F46"/>
    <w:rsid w:val="00796D3F"/>
    <w:rsid w:val="00797AC2"/>
    <w:rsid w:val="007A1683"/>
    <w:rsid w:val="007A36F8"/>
    <w:rsid w:val="007A5C12"/>
    <w:rsid w:val="007A7CB0"/>
    <w:rsid w:val="007B68A3"/>
    <w:rsid w:val="007C0C9A"/>
    <w:rsid w:val="007C2541"/>
    <w:rsid w:val="007D4E07"/>
    <w:rsid w:val="007D640E"/>
    <w:rsid w:val="007D66A8"/>
    <w:rsid w:val="007D773D"/>
    <w:rsid w:val="007E003F"/>
    <w:rsid w:val="007E4A63"/>
    <w:rsid w:val="007F6AAC"/>
    <w:rsid w:val="0080233D"/>
    <w:rsid w:val="00802E72"/>
    <w:rsid w:val="008042DF"/>
    <w:rsid w:val="00805F1D"/>
    <w:rsid w:val="00813714"/>
    <w:rsid w:val="008164F2"/>
    <w:rsid w:val="008172F5"/>
    <w:rsid w:val="008200FF"/>
    <w:rsid w:val="008205C9"/>
    <w:rsid w:val="00820D30"/>
    <w:rsid w:val="00821395"/>
    <w:rsid w:val="00822F62"/>
    <w:rsid w:val="00826AC2"/>
    <w:rsid w:val="00830E26"/>
    <w:rsid w:val="00833557"/>
    <w:rsid w:val="00843576"/>
    <w:rsid w:val="00843B64"/>
    <w:rsid w:val="008462E8"/>
    <w:rsid w:val="008470BD"/>
    <w:rsid w:val="008478FC"/>
    <w:rsid w:val="00856848"/>
    <w:rsid w:val="0086109F"/>
    <w:rsid w:val="00867BFF"/>
    <w:rsid w:val="00871F99"/>
    <w:rsid w:val="0087446A"/>
    <w:rsid w:val="008815F7"/>
    <w:rsid w:val="0088480A"/>
    <w:rsid w:val="0088757A"/>
    <w:rsid w:val="00891458"/>
    <w:rsid w:val="00892BD5"/>
    <w:rsid w:val="008957DD"/>
    <w:rsid w:val="00895D66"/>
    <w:rsid w:val="00897D98"/>
    <w:rsid w:val="008A26B4"/>
    <w:rsid w:val="008A6DF2"/>
    <w:rsid w:val="008A7807"/>
    <w:rsid w:val="008B0D6B"/>
    <w:rsid w:val="008B3832"/>
    <w:rsid w:val="008B4855"/>
    <w:rsid w:val="008B4CC9"/>
    <w:rsid w:val="008B69B1"/>
    <w:rsid w:val="008C13F0"/>
    <w:rsid w:val="008C1B8B"/>
    <w:rsid w:val="008C6B84"/>
    <w:rsid w:val="008C6E40"/>
    <w:rsid w:val="008D3AE0"/>
    <w:rsid w:val="008D70C4"/>
    <w:rsid w:val="008D7C99"/>
    <w:rsid w:val="008E0FCB"/>
    <w:rsid w:val="008F797D"/>
    <w:rsid w:val="00907D78"/>
    <w:rsid w:val="009171FC"/>
    <w:rsid w:val="0092178C"/>
    <w:rsid w:val="0092493F"/>
    <w:rsid w:val="00930294"/>
    <w:rsid w:val="00930B88"/>
    <w:rsid w:val="00930DAC"/>
    <w:rsid w:val="00934711"/>
    <w:rsid w:val="00936969"/>
    <w:rsid w:val="009378DC"/>
    <w:rsid w:val="00940447"/>
    <w:rsid w:val="00940DCC"/>
    <w:rsid w:val="0094179A"/>
    <w:rsid w:val="009420F6"/>
    <w:rsid w:val="0094459E"/>
    <w:rsid w:val="00944DBC"/>
    <w:rsid w:val="00950977"/>
    <w:rsid w:val="00951A7B"/>
    <w:rsid w:val="009564A6"/>
    <w:rsid w:val="00961A33"/>
    <w:rsid w:val="009628B9"/>
    <w:rsid w:val="00967328"/>
    <w:rsid w:val="00967621"/>
    <w:rsid w:val="00967E6A"/>
    <w:rsid w:val="00980797"/>
    <w:rsid w:val="00980CEA"/>
    <w:rsid w:val="009935AC"/>
    <w:rsid w:val="00995851"/>
    <w:rsid w:val="009A45AA"/>
    <w:rsid w:val="009A6054"/>
    <w:rsid w:val="009B1C1D"/>
    <w:rsid w:val="009B4A0F"/>
    <w:rsid w:val="009C0FEC"/>
    <w:rsid w:val="009C11D2"/>
    <w:rsid w:val="009C654A"/>
    <w:rsid w:val="009C6C70"/>
    <w:rsid w:val="009D0922"/>
    <w:rsid w:val="009D0B63"/>
    <w:rsid w:val="009D38BF"/>
    <w:rsid w:val="009E1A50"/>
    <w:rsid w:val="009E21BA"/>
    <w:rsid w:val="009E307E"/>
    <w:rsid w:val="009E47E3"/>
    <w:rsid w:val="009F299A"/>
    <w:rsid w:val="00A03A4A"/>
    <w:rsid w:val="00A07870"/>
    <w:rsid w:val="00A07F19"/>
    <w:rsid w:val="00A1348D"/>
    <w:rsid w:val="00A13DD3"/>
    <w:rsid w:val="00A14198"/>
    <w:rsid w:val="00A142D1"/>
    <w:rsid w:val="00A1489E"/>
    <w:rsid w:val="00A21731"/>
    <w:rsid w:val="00A22239"/>
    <w:rsid w:val="00A232EE"/>
    <w:rsid w:val="00A30F24"/>
    <w:rsid w:val="00A4175F"/>
    <w:rsid w:val="00A42980"/>
    <w:rsid w:val="00A43388"/>
    <w:rsid w:val="00A44411"/>
    <w:rsid w:val="00A449CF"/>
    <w:rsid w:val="00A44C86"/>
    <w:rsid w:val="00A469FA"/>
    <w:rsid w:val="00A479DB"/>
    <w:rsid w:val="00A50E94"/>
    <w:rsid w:val="00A529F9"/>
    <w:rsid w:val="00A553C8"/>
    <w:rsid w:val="00A55B01"/>
    <w:rsid w:val="00A56196"/>
    <w:rsid w:val="00A56B5B"/>
    <w:rsid w:val="00A603FF"/>
    <w:rsid w:val="00A61320"/>
    <w:rsid w:val="00A618E9"/>
    <w:rsid w:val="00A6557F"/>
    <w:rsid w:val="00A657DD"/>
    <w:rsid w:val="00A666A6"/>
    <w:rsid w:val="00A675FD"/>
    <w:rsid w:val="00A72437"/>
    <w:rsid w:val="00A80611"/>
    <w:rsid w:val="00A82585"/>
    <w:rsid w:val="00A84B15"/>
    <w:rsid w:val="00A84FF9"/>
    <w:rsid w:val="00A87016"/>
    <w:rsid w:val="00A90C5B"/>
    <w:rsid w:val="00A94212"/>
    <w:rsid w:val="00AA6255"/>
    <w:rsid w:val="00AA6CF3"/>
    <w:rsid w:val="00AB1F69"/>
    <w:rsid w:val="00AB5340"/>
    <w:rsid w:val="00AC010E"/>
    <w:rsid w:val="00AC01CC"/>
    <w:rsid w:val="00AC16B8"/>
    <w:rsid w:val="00AC3593"/>
    <w:rsid w:val="00AC7C96"/>
    <w:rsid w:val="00AD0ADA"/>
    <w:rsid w:val="00AE237D"/>
    <w:rsid w:val="00AE2A3D"/>
    <w:rsid w:val="00AE502A"/>
    <w:rsid w:val="00AF0DF7"/>
    <w:rsid w:val="00AF7C07"/>
    <w:rsid w:val="00B0260A"/>
    <w:rsid w:val="00B12329"/>
    <w:rsid w:val="00B22C93"/>
    <w:rsid w:val="00B272EC"/>
    <w:rsid w:val="00B27589"/>
    <w:rsid w:val="00B30AD7"/>
    <w:rsid w:val="00B31439"/>
    <w:rsid w:val="00B37EF9"/>
    <w:rsid w:val="00B405B7"/>
    <w:rsid w:val="00B45E6D"/>
    <w:rsid w:val="00B52222"/>
    <w:rsid w:val="00B523A2"/>
    <w:rsid w:val="00B54FE7"/>
    <w:rsid w:val="00B57966"/>
    <w:rsid w:val="00B57C47"/>
    <w:rsid w:val="00B6321B"/>
    <w:rsid w:val="00B659C7"/>
    <w:rsid w:val="00B66901"/>
    <w:rsid w:val="00B71797"/>
    <w:rsid w:val="00B71E6D"/>
    <w:rsid w:val="00B72070"/>
    <w:rsid w:val="00B76953"/>
    <w:rsid w:val="00B779E1"/>
    <w:rsid w:val="00B859A3"/>
    <w:rsid w:val="00B91EE1"/>
    <w:rsid w:val="00B9704D"/>
    <w:rsid w:val="00BA0090"/>
    <w:rsid w:val="00BA1A67"/>
    <w:rsid w:val="00BA292B"/>
    <w:rsid w:val="00BA3922"/>
    <w:rsid w:val="00BB49DE"/>
    <w:rsid w:val="00BB6C9B"/>
    <w:rsid w:val="00BC07FE"/>
    <w:rsid w:val="00BC7ED7"/>
    <w:rsid w:val="00BD0163"/>
    <w:rsid w:val="00BD159E"/>
    <w:rsid w:val="00BD5692"/>
    <w:rsid w:val="00BE2BD3"/>
    <w:rsid w:val="00BE3464"/>
    <w:rsid w:val="00BE3586"/>
    <w:rsid w:val="00BE5B5F"/>
    <w:rsid w:val="00BF1557"/>
    <w:rsid w:val="00BF4A9F"/>
    <w:rsid w:val="00C0058E"/>
    <w:rsid w:val="00C064DD"/>
    <w:rsid w:val="00C224BC"/>
    <w:rsid w:val="00C25D4A"/>
    <w:rsid w:val="00C26F55"/>
    <w:rsid w:val="00C30C63"/>
    <w:rsid w:val="00C318F0"/>
    <w:rsid w:val="00C32B37"/>
    <w:rsid w:val="00C3308C"/>
    <w:rsid w:val="00C36B8B"/>
    <w:rsid w:val="00C371D7"/>
    <w:rsid w:val="00C47DBF"/>
    <w:rsid w:val="00C504D8"/>
    <w:rsid w:val="00C53666"/>
    <w:rsid w:val="00C552FF"/>
    <w:rsid w:val="00C558DA"/>
    <w:rsid w:val="00C55AF3"/>
    <w:rsid w:val="00C56637"/>
    <w:rsid w:val="00C60713"/>
    <w:rsid w:val="00C70B49"/>
    <w:rsid w:val="00C75C7C"/>
    <w:rsid w:val="00C81951"/>
    <w:rsid w:val="00C83A8F"/>
    <w:rsid w:val="00C84759"/>
    <w:rsid w:val="00C84ECF"/>
    <w:rsid w:val="00C85F71"/>
    <w:rsid w:val="00C936AF"/>
    <w:rsid w:val="00C97578"/>
    <w:rsid w:val="00CA6C7F"/>
    <w:rsid w:val="00CA78AF"/>
    <w:rsid w:val="00CA7E8A"/>
    <w:rsid w:val="00CB0C1D"/>
    <w:rsid w:val="00CB6F8C"/>
    <w:rsid w:val="00CC0260"/>
    <w:rsid w:val="00CC10A6"/>
    <w:rsid w:val="00CC435D"/>
    <w:rsid w:val="00CD26A1"/>
    <w:rsid w:val="00CD5498"/>
    <w:rsid w:val="00CD5EB8"/>
    <w:rsid w:val="00CD6AC7"/>
    <w:rsid w:val="00CD6C40"/>
    <w:rsid w:val="00CD7044"/>
    <w:rsid w:val="00CE08B9"/>
    <w:rsid w:val="00CE524C"/>
    <w:rsid w:val="00CF141F"/>
    <w:rsid w:val="00CF37C0"/>
    <w:rsid w:val="00CF4777"/>
    <w:rsid w:val="00CF5AF8"/>
    <w:rsid w:val="00D0502E"/>
    <w:rsid w:val="00D067BB"/>
    <w:rsid w:val="00D070CC"/>
    <w:rsid w:val="00D1352A"/>
    <w:rsid w:val="00D13EDE"/>
    <w:rsid w:val="00D169AF"/>
    <w:rsid w:val="00D22FE8"/>
    <w:rsid w:val="00D244CE"/>
    <w:rsid w:val="00D25249"/>
    <w:rsid w:val="00D255A7"/>
    <w:rsid w:val="00D34B4A"/>
    <w:rsid w:val="00D44172"/>
    <w:rsid w:val="00D526A4"/>
    <w:rsid w:val="00D526D8"/>
    <w:rsid w:val="00D52B71"/>
    <w:rsid w:val="00D532D3"/>
    <w:rsid w:val="00D62CEF"/>
    <w:rsid w:val="00D63B8C"/>
    <w:rsid w:val="00D70C16"/>
    <w:rsid w:val="00D712FD"/>
    <w:rsid w:val="00D71FCA"/>
    <w:rsid w:val="00D72CB6"/>
    <w:rsid w:val="00D72CF8"/>
    <w:rsid w:val="00D739CC"/>
    <w:rsid w:val="00D8093D"/>
    <w:rsid w:val="00D8108C"/>
    <w:rsid w:val="00D842AE"/>
    <w:rsid w:val="00D84406"/>
    <w:rsid w:val="00D9211C"/>
    <w:rsid w:val="00D9261F"/>
    <w:rsid w:val="00D92DE0"/>
    <w:rsid w:val="00D92FEF"/>
    <w:rsid w:val="00D93A0F"/>
    <w:rsid w:val="00DA1BCA"/>
    <w:rsid w:val="00DA3FFA"/>
    <w:rsid w:val="00DA7299"/>
    <w:rsid w:val="00DB36B7"/>
    <w:rsid w:val="00DB3E23"/>
    <w:rsid w:val="00DC46FF"/>
    <w:rsid w:val="00DC5254"/>
    <w:rsid w:val="00DD1A4F"/>
    <w:rsid w:val="00DD2B3C"/>
    <w:rsid w:val="00DD3107"/>
    <w:rsid w:val="00DD357F"/>
    <w:rsid w:val="00DD39EE"/>
    <w:rsid w:val="00DD5EFF"/>
    <w:rsid w:val="00DD71B2"/>
    <w:rsid w:val="00DD7C2C"/>
    <w:rsid w:val="00DE3C4F"/>
    <w:rsid w:val="00DE6E55"/>
    <w:rsid w:val="00DE6FCB"/>
    <w:rsid w:val="00DF5660"/>
    <w:rsid w:val="00DF6B66"/>
    <w:rsid w:val="00DF73AC"/>
    <w:rsid w:val="00E034BA"/>
    <w:rsid w:val="00E0574F"/>
    <w:rsid w:val="00E06797"/>
    <w:rsid w:val="00E11B3C"/>
    <w:rsid w:val="00E122BC"/>
    <w:rsid w:val="00E1265B"/>
    <w:rsid w:val="00E13B48"/>
    <w:rsid w:val="00E1404F"/>
    <w:rsid w:val="00E144D4"/>
    <w:rsid w:val="00E212EF"/>
    <w:rsid w:val="00E21C83"/>
    <w:rsid w:val="00E24ABB"/>
    <w:rsid w:val="00E24ADA"/>
    <w:rsid w:val="00E256F6"/>
    <w:rsid w:val="00E328EE"/>
    <w:rsid w:val="00E32F59"/>
    <w:rsid w:val="00E37DC3"/>
    <w:rsid w:val="00E37F15"/>
    <w:rsid w:val="00E440CD"/>
    <w:rsid w:val="00E46D9A"/>
    <w:rsid w:val="00E509D1"/>
    <w:rsid w:val="00E5301B"/>
    <w:rsid w:val="00E565FF"/>
    <w:rsid w:val="00E600D6"/>
    <w:rsid w:val="00E63C75"/>
    <w:rsid w:val="00E65388"/>
    <w:rsid w:val="00E67833"/>
    <w:rsid w:val="00E67FFA"/>
    <w:rsid w:val="00E74ACB"/>
    <w:rsid w:val="00E7523F"/>
    <w:rsid w:val="00E85B7D"/>
    <w:rsid w:val="00E9121B"/>
    <w:rsid w:val="00E94B48"/>
    <w:rsid w:val="00E96602"/>
    <w:rsid w:val="00E96614"/>
    <w:rsid w:val="00EA0AE2"/>
    <w:rsid w:val="00EA292F"/>
    <w:rsid w:val="00EA39E5"/>
    <w:rsid w:val="00EB1D67"/>
    <w:rsid w:val="00EB3106"/>
    <w:rsid w:val="00EC300C"/>
    <w:rsid w:val="00EC46B6"/>
    <w:rsid w:val="00EC5A46"/>
    <w:rsid w:val="00EC63E2"/>
    <w:rsid w:val="00ED0087"/>
    <w:rsid w:val="00ED140C"/>
    <w:rsid w:val="00ED1F3E"/>
    <w:rsid w:val="00ED62BB"/>
    <w:rsid w:val="00ED7C3A"/>
    <w:rsid w:val="00EE1840"/>
    <w:rsid w:val="00EE1BA8"/>
    <w:rsid w:val="00EE1E98"/>
    <w:rsid w:val="00EE397B"/>
    <w:rsid w:val="00EE4483"/>
    <w:rsid w:val="00EE5261"/>
    <w:rsid w:val="00EF1DC5"/>
    <w:rsid w:val="00EF22B3"/>
    <w:rsid w:val="00EF39A9"/>
    <w:rsid w:val="00EF469A"/>
    <w:rsid w:val="00F00EEA"/>
    <w:rsid w:val="00F03B69"/>
    <w:rsid w:val="00F06635"/>
    <w:rsid w:val="00F06C41"/>
    <w:rsid w:val="00F07A50"/>
    <w:rsid w:val="00F113DA"/>
    <w:rsid w:val="00F14129"/>
    <w:rsid w:val="00F14C7F"/>
    <w:rsid w:val="00F21488"/>
    <w:rsid w:val="00F23184"/>
    <w:rsid w:val="00F25F15"/>
    <w:rsid w:val="00F31216"/>
    <w:rsid w:val="00F319FC"/>
    <w:rsid w:val="00F331DC"/>
    <w:rsid w:val="00F37DC8"/>
    <w:rsid w:val="00F439B3"/>
    <w:rsid w:val="00F443CD"/>
    <w:rsid w:val="00F45AA8"/>
    <w:rsid w:val="00F472DE"/>
    <w:rsid w:val="00F502DD"/>
    <w:rsid w:val="00F511D5"/>
    <w:rsid w:val="00F52A1B"/>
    <w:rsid w:val="00F6202A"/>
    <w:rsid w:val="00F638FC"/>
    <w:rsid w:val="00F650C3"/>
    <w:rsid w:val="00F65D85"/>
    <w:rsid w:val="00F7203C"/>
    <w:rsid w:val="00F732DD"/>
    <w:rsid w:val="00F75453"/>
    <w:rsid w:val="00F8091E"/>
    <w:rsid w:val="00F82989"/>
    <w:rsid w:val="00F8615C"/>
    <w:rsid w:val="00F969E5"/>
    <w:rsid w:val="00F97AEE"/>
    <w:rsid w:val="00F97E54"/>
    <w:rsid w:val="00FA1C95"/>
    <w:rsid w:val="00FA6BB0"/>
    <w:rsid w:val="00FB1DFB"/>
    <w:rsid w:val="00FB7520"/>
    <w:rsid w:val="00FD2D77"/>
    <w:rsid w:val="00FD3B8F"/>
    <w:rsid w:val="00FD5860"/>
    <w:rsid w:val="00FE352D"/>
    <w:rsid w:val="00FE40EB"/>
    <w:rsid w:val="00FE4D02"/>
    <w:rsid w:val="00FE51C9"/>
    <w:rsid w:val="00FE7B2F"/>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054168"/>
  <w15:chartTrackingRefBased/>
  <w15:docId w15:val="{E341DD32-DB7F-44D3-8E90-FAC2049DA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6D114F"/>
    <w:pPr>
      <w:tabs>
        <w:tab w:val="left" w:pos="1247"/>
        <w:tab w:val="left" w:pos="1814"/>
        <w:tab w:val="left" w:pos="2381"/>
        <w:tab w:val="left" w:pos="2948"/>
        <w:tab w:val="left" w:pos="3515"/>
      </w:tabs>
    </w:pPr>
    <w:rPr>
      <w:rFonts w:eastAsia="Times New Roman"/>
      <w:lang w:val="en-GB" w:eastAsia="en-US"/>
    </w:rPr>
  </w:style>
  <w:style w:type="paragraph" w:styleId="Heading1">
    <w:name w:val="heading 1"/>
    <w:basedOn w:val="CH1"/>
    <w:next w:val="Normalnumber"/>
    <w:link w:val="Heading1Char"/>
    <w:rsid w:val="006D114F"/>
    <w:pPr>
      <w:numPr>
        <w:numId w:val="2"/>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6D114F"/>
    <w:pPr>
      <w:numPr>
        <w:numId w:val="3"/>
      </w:numPr>
      <w:tabs>
        <w:tab w:val="clear" w:pos="851"/>
        <w:tab w:val="clear" w:pos="1247"/>
        <w:tab w:val="clear" w:pos="4990"/>
      </w:tabs>
      <w:outlineLvl w:val="1"/>
    </w:pPr>
  </w:style>
  <w:style w:type="paragraph" w:styleId="Heading3">
    <w:name w:val="heading 3"/>
    <w:basedOn w:val="CH3"/>
    <w:next w:val="Normalnumber"/>
    <w:link w:val="Heading3Char"/>
    <w:rsid w:val="006D114F"/>
    <w:pPr>
      <w:numPr>
        <w:numId w:val="4"/>
      </w:numPr>
      <w:tabs>
        <w:tab w:val="clear" w:pos="851"/>
        <w:tab w:val="clear" w:pos="1247"/>
        <w:tab w:val="clear" w:pos="4990"/>
      </w:tabs>
      <w:outlineLvl w:val="2"/>
    </w:pPr>
  </w:style>
  <w:style w:type="paragraph" w:styleId="Heading4">
    <w:name w:val="heading 4"/>
    <w:basedOn w:val="Normal"/>
    <w:next w:val="Normalnumber"/>
    <w:link w:val="Heading4Char"/>
    <w:rsid w:val="006D114F"/>
    <w:pPr>
      <w:keepNext/>
      <w:keepLines/>
      <w:numPr>
        <w:ilvl w:val="3"/>
        <w:numId w:val="2"/>
      </w:numPr>
      <w:tabs>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6D114F"/>
    <w:pPr>
      <w:numPr>
        <w:numId w:val="5"/>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6D114F"/>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semiHidden/>
    <w:rsid w:val="006D114F"/>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6D114F"/>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6D114F"/>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6D114F"/>
    <w:rPr>
      <w:rFonts w:ascii="Times New Roman" w:hAnsi="Times New Roman"/>
      <w:b/>
      <w:sz w:val="18"/>
      <w:lang w:val="en-GB"/>
    </w:rPr>
  </w:style>
  <w:style w:type="table" w:customStyle="1" w:styleId="Tabledocright">
    <w:name w:val="Table_doc_right"/>
    <w:basedOn w:val="TableNormal"/>
    <w:rsid w:val="006D114F"/>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6D114F"/>
    <w:pPr>
      <w:ind w:left="1000"/>
    </w:pPr>
    <w:rPr>
      <w:sz w:val="18"/>
      <w:szCs w:val="18"/>
    </w:rPr>
  </w:style>
  <w:style w:type="paragraph" w:styleId="TOC7">
    <w:name w:val="toc 7"/>
    <w:basedOn w:val="Normal"/>
    <w:next w:val="Normal"/>
    <w:autoRedefine/>
    <w:semiHidden/>
    <w:rsid w:val="006D114F"/>
    <w:pPr>
      <w:ind w:left="1200"/>
    </w:pPr>
    <w:rPr>
      <w:sz w:val="18"/>
      <w:szCs w:val="18"/>
    </w:rPr>
  </w:style>
  <w:style w:type="paragraph" w:styleId="TOC8">
    <w:name w:val="toc 8"/>
    <w:basedOn w:val="Normal"/>
    <w:next w:val="Normal"/>
    <w:autoRedefine/>
    <w:semiHidden/>
    <w:rsid w:val="006D114F"/>
    <w:pPr>
      <w:ind w:left="1400"/>
    </w:pPr>
    <w:rPr>
      <w:sz w:val="18"/>
      <w:szCs w:val="18"/>
    </w:rPr>
  </w:style>
  <w:style w:type="paragraph" w:styleId="TOC9">
    <w:name w:val="toc 9"/>
    <w:basedOn w:val="Normal"/>
    <w:next w:val="Normal"/>
    <w:autoRedefine/>
    <w:semiHidden/>
    <w:rsid w:val="006D114F"/>
    <w:pPr>
      <w:ind w:left="1600"/>
    </w:pPr>
    <w:rPr>
      <w:sz w:val="18"/>
      <w:szCs w:val="18"/>
    </w:rPr>
  </w:style>
  <w:style w:type="paragraph" w:customStyle="1" w:styleId="Titlefigure">
    <w:name w:val="Title_figure"/>
    <w:basedOn w:val="Titletable"/>
    <w:next w:val="NormalNonumber"/>
    <w:rsid w:val="006D114F"/>
    <w:pPr>
      <w:tabs>
        <w:tab w:val="clear" w:pos="4990"/>
      </w:tabs>
    </w:pPr>
    <w:rPr>
      <w:bCs w:val="0"/>
    </w:rPr>
  </w:style>
  <w:style w:type="paragraph" w:styleId="TableofFigures">
    <w:name w:val="table of figures"/>
    <w:basedOn w:val="Normal"/>
    <w:next w:val="Normal"/>
    <w:autoRedefine/>
    <w:semiHidden/>
    <w:rsid w:val="006D114F"/>
    <w:pPr>
      <w:ind w:left="1814" w:hanging="567"/>
    </w:pPr>
  </w:style>
  <w:style w:type="paragraph" w:customStyle="1" w:styleId="CH1">
    <w:name w:val="CH1"/>
    <w:basedOn w:val="Normal-pool"/>
    <w:next w:val="CH2"/>
    <w:qFormat/>
    <w:rsid w:val="006D114F"/>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6D114F"/>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6D114F"/>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6D114F"/>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6D114F"/>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6D114F"/>
    <w:pPr>
      <w:tabs>
        <w:tab w:val="left" w:pos="4321"/>
        <w:tab w:val="right" w:pos="8641"/>
      </w:tabs>
      <w:spacing w:before="60"/>
    </w:pPr>
    <w:rPr>
      <w:b/>
      <w:sz w:val="18"/>
    </w:rPr>
  </w:style>
  <w:style w:type="paragraph" w:customStyle="1" w:styleId="Footer-pool">
    <w:name w:val="Footer-pool"/>
    <w:basedOn w:val="Normal-pool"/>
    <w:next w:val="Normal-pool"/>
    <w:rsid w:val="006D114F"/>
    <w:pPr>
      <w:tabs>
        <w:tab w:val="right" w:pos="8641"/>
      </w:tabs>
      <w:spacing w:after="120"/>
    </w:pPr>
    <w:rPr>
      <w:b/>
      <w:sz w:val="18"/>
    </w:rPr>
  </w:style>
  <w:style w:type="paragraph" w:customStyle="1" w:styleId="Header-pool">
    <w:name w:val="Header-pool"/>
    <w:basedOn w:val="Normal"/>
    <w:next w:val="Normal"/>
    <w:rsid w:val="006D114F"/>
    <w:pPr>
      <w:pBdr>
        <w:bottom w:val="single" w:sz="4" w:space="1" w:color="auto"/>
      </w:pBdr>
      <w:tabs>
        <w:tab w:val="right" w:pos="9072"/>
      </w:tabs>
    </w:pPr>
    <w:rPr>
      <w:b/>
      <w:sz w:val="18"/>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unhideWhenUsed/>
    <w:rsid w:val="006D114F"/>
    <w:rPr>
      <w:szCs w:val="18"/>
      <w:vertAlign w:val="superscript"/>
      <w:lang w:val="en-GB"/>
    </w:rPr>
  </w:style>
  <w:style w:type="table" w:customStyle="1" w:styleId="AATable">
    <w:name w:val="AA_Table"/>
    <w:basedOn w:val="TableNormal"/>
    <w:semiHidden/>
    <w:rsid w:val="006D114F"/>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rsid w:val="006D114F"/>
    <w:pPr>
      <w:keepNext/>
      <w:keepLines/>
      <w:suppressAutoHyphens/>
    </w:pPr>
    <w:rPr>
      <w:b/>
    </w:rPr>
  </w:style>
  <w:style w:type="paragraph" w:customStyle="1" w:styleId="AATitle2">
    <w:name w:val="AA_Title2"/>
    <w:basedOn w:val="AATitle"/>
    <w:rsid w:val="006D114F"/>
    <w:pPr>
      <w:keepNext w:val="0"/>
      <w:keepLines w:val="0"/>
      <w:tabs>
        <w:tab w:val="clear" w:pos="4990"/>
      </w:tabs>
      <w:spacing w:before="120" w:after="120"/>
    </w:pPr>
  </w:style>
  <w:style w:type="paragraph" w:customStyle="1" w:styleId="BBTitle">
    <w:name w:val="BB_Title"/>
    <w:basedOn w:val="Normal-pool"/>
    <w:link w:val="BBTitleChar"/>
    <w:qFormat/>
    <w:rsid w:val="006D114F"/>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6D114F"/>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6D114F"/>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6D114F"/>
    <w:rPr>
      <w:color w:val="0000FF"/>
      <w:u w:val="none"/>
    </w:rPr>
  </w:style>
  <w:style w:type="numbering" w:customStyle="1" w:styleId="Normallist">
    <w:name w:val="Normal_list"/>
    <w:basedOn w:val="NoList"/>
    <w:rsid w:val="006D114F"/>
    <w:pPr>
      <w:numPr>
        <w:numId w:val="1"/>
      </w:numPr>
    </w:pPr>
  </w:style>
  <w:style w:type="paragraph" w:customStyle="1" w:styleId="NormalNonumber">
    <w:name w:val="Normal_No_number"/>
    <w:basedOn w:val="Normal-pool"/>
    <w:qFormat/>
    <w:rsid w:val="006D114F"/>
    <w:pPr>
      <w:spacing w:after="120"/>
      <w:ind w:left="1247"/>
    </w:pPr>
  </w:style>
  <w:style w:type="paragraph" w:customStyle="1" w:styleId="Normalnumber">
    <w:name w:val="Normal_number"/>
    <w:basedOn w:val="Normal"/>
    <w:link w:val="NormalnumberChar"/>
    <w:rsid w:val="006D114F"/>
    <w:pPr>
      <w:numPr>
        <w:numId w:val="1"/>
      </w:numPr>
      <w:tabs>
        <w:tab w:val="clear" w:pos="624"/>
      </w:tabs>
      <w:spacing w:after="120"/>
      <w:ind w:left="1247"/>
    </w:pPr>
  </w:style>
  <w:style w:type="paragraph" w:customStyle="1" w:styleId="Titletable">
    <w:name w:val="Title_table"/>
    <w:basedOn w:val="Normal-pool"/>
    <w:next w:val="NormalNonumber"/>
    <w:rsid w:val="006D114F"/>
    <w:pPr>
      <w:keepNext/>
      <w:keepLines/>
      <w:suppressAutoHyphens/>
      <w:spacing w:after="60"/>
      <w:ind w:left="1247"/>
    </w:pPr>
    <w:rPr>
      <w:b/>
      <w:bCs/>
    </w:rPr>
  </w:style>
  <w:style w:type="paragraph" w:styleId="TOC1">
    <w:name w:val="toc 1"/>
    <w:basedOn w:val="Normal"/>
    <w:next w:val="Normal"/>
    <w:autoRedefine/>
    <w:uiPriority w:val="39"/>
    <w:unhideWhenUsed/>
    <w:rsid w:val="006D114F"/>
    <w:pPr>
      <w:tabs>
        <w:tab w:val="right" w:leader="dot" w:pos="9486"/>
      </w:tabs>
      <w:spacing w:before="240"/>
      <w:ind w:left="1984" w:hanging="737"/>
    </w:pPr>
    <w:rPr>
      <w:bCs/>
    </w:rPr>
  </w:style>
  <w:style w:type="paragraph" w:styleId="TOC2">
    <w:name w:val="toc 2"/>
    <w:basedOn w:val="Normal"/>
    <w:next w:val="Normal"/>
    <w:uiPriority w:val="39"/>
    <w:unhideWhenUsed/>
    <w:rsid w:val="006D114F"/>
    <w:pPr>
      <w:tabs>
        <w:tab w:val="right" w:leader="dot" w:pos="9486"/>
      </w:tabs>
      <w:spacing w:before="60"/>
      <w:ind w:left="2608" w:hanging="737"/>
    </w:pPr>
  </w:style>
  <w:style w:type="paragraph" w:styleId="TOC3">
    <w:name w:val="toc 3"/>
    <w:basedOn w:val="Normal"/>
    <w:next w:val="Normal"/>
    <w:uiPriority w:val="39"/>
    <w:unhideWhenUsed/>
    <w:rsid w:val="006D114F"/>
    <w:pPr>
      <w:tabs>
        <w:tab w:val="right" w:leader="dot" w:pos="9486"/>
      </w:tabs>
      <w:ind w:left="3232" w:hanging="737"/>
    </w:pPr>
    <w:rPr>
      <w:iCs/>
    </w:rPr>
  </w:style>
  <w:style w:type="paragraph" w:styleId="TOC4">
    <w:name w:val="toc 4"/>
    <w:basedOn w:val="Normal"/>
    <w:next w:val="Normal"/>
    <w:uiPriority w:val="39"/>
    <w:unhideWhenUsed/>
    <w:rsid w:val="006D114F"/>
    <w:pPr>
      <w:tabs>
        <w:tab w:val="left" w:pos="1000"/>
        <w:tab w:val="right" w:leader="dot" w:pos="9486"/>
      </w:tabs>
      <w:ind w:left="3856" w:hanging="737"/>
    </w:pPr>
    <w:rPr>
      <w:szCs w:val="18"/>
    </w:rPr>
  </w:style>
  <w:style w:type="paragraph" w:styleId="TOC5">
    <w:name w:val="toc 5"/>
    <w:basedOn w:val="Normal"/>
    <w:next w:val="Normal"/>
    <w:uiPriority w:val="39"/>
    <w:rsid w:val="006D114F"/>
    <w:pPr>
      <w:tabs>
        <w:tab w:val="right" w:leader="dot" w:pos="9486"/>
      </w:tabs>
      <w:ind w:left="4479" w:hanging="737"/>
    </w:pPr>
    <w:rPr>
      <w:sz w:val="18"/>
      <w:szCs w:val="18"/>
    </w:rPr>
  </w:style>
  <w:style w:type="paragraph" w:customStyle="1" w:styleId="ZZAnxheader">
    <w:name w:val="ZZ_Anx_header"/>
    <w:basedOn w:val="Normal-pool"/>
    <w:rsid w:val="006D114F"/>
    <w:rPr>
      <w:b/>
      <w:bCs/>
      <w:sz w:val="28"/>
      <w:szCs w:val="22"/>
    </w:rPr>
  </w:style>
  <w:style w:type="paragraph" w:customStyle="1" w:styleId="ZZAnxtitle">
    <w:name w:val="ZZ_Anx_title"/>
    <w:basedOn w:val="Normal-pool"/>
    <w:rsid w:val="006D114F"/>
    <w:pPr>
      <w:spacing w:before="360" w:after="120"/>
      <w:ind w:left="1247"/>
    </w:pPr>
    <w:rPr>
      <w:b/>
      <w:bCs/>
      <w:sz w:val="28"/>
      <w:szCs w:val="26"/>
    </w:rPr>
  </w:style>
  <w:style w:type="paragraph" w:styleId="NormalWeb">
    <w:name w:val="Normal (Web)"/>
    <w:basedOn w:val="Normal"/>
    <w:uiPriority w:val="99"/>
    <w:semiHidden/>
    <w:unhideWhenUsed/>
    <w:rsid w:val="006D114F"/>
    <w:pPr>
      <w:spacing w:before="100" w:beforeAutospacing="1" w:after="100" w:afterAutospacing="1"/>
    </w:pPr>
    <w:rPr>
      <w:rFonts w:eastAsiaTheme="minorEastAsia"/>
      <w:sz w:val="24"/>
      <w:szCs w:val="24"/>
    </w:rPr>
  </w:style>
  <w:style w:type="paragraph" w:customStyle="1" w:styleId="Normal-pool-Table">
    <w:name w:val="Normal-pool-Table"/>
    <w:basedOn w:val="Normal-pool"/>
    <w:rsid w:val="006D114F"/>
    <w:pPr>
      <w:spacing w:before="40" w:after="40"/>
    </w:pPr>
    <w:rPr>
      <w:sz w:val="18"/>
    </w:rPr>
  </w:style>
  <w:style w:type="paragraph" w:customStyle="1" w:styleId="Footnote-Text">
    <w:name w:val="Footnote-Text"/>
    <w:basedOn w:val="Normal-pool"/>
    <w:rsid w:val="006D114F"/>
    <w:pPr>
      <w:spacing w:before="20" w:after="40"/>
      <w:ind w:left="1247"/>
    </w:pPr>
    <w:rPr>
      <w:sz w:val="18"/>
    </w:rPr>
  </w:style>
  <w:style w:type="paragraph" w:customStyle="1" w:styleId="AConvName">
    <w:name w:val="A_ConvName"/>
    <w:basedOn w:val="Normal-pool"/>
    <w:next w:val="Normal-pool"/>
    <w:rsid w:val="006D114F"/>
    <w:pPr>
      <w:spacing w:before="120" w:after="240"/>
    </w:pPr>
    <w:rPr>
      <w:rFonts w:ascii="Arial" w:hAnsi="Arial"/>
      <w:b/>
      <w:sz w:val="28"/>
    </w:rPr>
  </w:style>
  <w:style w:type="paragraph" w:customStyle="1" w:styleId="ASymbol">
    <w:name w:val="A_Symbol"/>
    <w:basedOn w:val="Normal-pool"/>
    <w:rsid w:val="006D114F"/>
    <w:pPr>
      <w:tabs>
        <w:tab w:val="clear" w:pos="624"/>
        <w:tab w:val="clear" w:pos="1247"/>
        <w:tab w:val="right" w:pos="2920"/>
      </w:tabs>
    </w:pPr>
    <w:rPr>
      <w:rFonts w:eastAsia="SimSun"/>
    </w:rPr>
  </w:style>
  <w:style w:type="paragraph" w:customStyle="1" w:styleId="AText">
    <w:name w:val="A_Text"/>
    <w:basedOn w:val="Normal-pool"/>
    <w:rsid w:val="006D114F"/>
    <w:pPr>
      <w:spacing w:before="120"/>
    </w:pPr>
  </w:style>
  <w:style w:type="paragraph" w:customStyle="1" w:styleId="ATwoLetters">
    <w:name w:val="A_TwoLetters"/>
    <w:basedOn w:val="Normal-pool"/>
    <w:next w:val="Normal-pool"/>
    <w:rsid w:val="006D114F"/>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6D114F"/>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6D114F"/>
    <w:rPr>
      <w:rFonts w:ascii="Tahoma" w:hAnsi="Tahoma" w:cs="Tahoma"/>
      <w:sz w:val="16"/>
      <w:szCs w:val="16"/>
    </w:rPr>
  </w:style>
  <w:style w:type="character" w:customStyle="1" w:styleId="BalloonTextChar">
    <w:name w:val="Balloon Text Char"/>
    <w:basedOn w:val="DefaultParagraphFont"/>
    <w:link w:val="BalloonText"/>
    <w:rsid w:val="006D114F"/>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6D114F"/>
    <w:rPr>
      <w:sz w:val="16"/>
      <w:szCs w:val="16"/>
      <w:lang w:val="en-GB"/>
    </w:rPr>
  </w:style>
  <w:style w:type="paragraph" w:styleId="CommentText">
    <w:name w:val="annotation text"/>
    <w:basedOn w:val="Normal"/>
    <w:link w:val="CommentTextChar"/>
    <w:unhideWhenUsed/>
    <w:rsid w:val="006D114F"/>
  </w:style>
  <w:style w:type="character" w:customStyle="1" w:styleId="CommentTextChar">
    <w:name w:val="Comment Text Char"/>
    <w:basedOn w:val="DefaultParagraphFont"/>
    <w:link w:val="CommentText"/>
    <w:rsid w:val="006D114F"/>
    <w:rPr>
      <w:rFonts w:eastAsia="Times New Roman"/>
      <w:lang w:val="en-GB" w:eastAsia="en-US"/>
    </w:rPr>
  </w:style>
  <w:style w:type="paragraph" w:styleId="CommentSubject">
    <w:name w:val="annotation subject"/>
    <w:basedOn w:val="CommentText"/>
    <w:next w:val="CommentText"/>
    <w:link w:val="CommentSubjectChar"/>
    <w:semiHidden/>
    <w:unhideWhenUsed/>
    <w:rsid w:val="006D114F"/>
    <w:rPr>
      <w:b/>
      <w:bCs/>
    </w:rPr>
  </w:style>
  <w:style w:type="character" w:customStyle="1" w:styleId="CommentSubjectChar">
    <w:name w:val="Comment Subject Char"/>
    <w:basedOn w:val="CommentTextChar"/>
    <w:link w:val="CommentSubject"/>
    <w:semiHidden/>
    <w:rsid w:val="006D114F"/>
    <w:rPr>
      <w:rFonts w:eastAsia="Times New Roman"/>
      <w:b/>
      <w:bCs/>
      <w:lang w:val="en-GB" w:eastAsia="en-US"/>
    </w:rPr>
  </w:style>
  <w:style w:type="character" w:styleId="FollowedHyperlink">
    <w:name w:val="FollowedHyperlink"/>
    <w:uiPriority w:val="99"/>
    <w:semiHidden/>
    <w:rsid w:val="006D114F"/>
    <w:rPr>
      <w:color w:val="0000FF"/>
      <w:u w:val="none"/>
      <w:lang w:val="en-GB"/>
    </w:rPr>
  </w:style>
  <w:style w:type="character" w:customStyle="1" w:styleId="FooterChar">
    <w:name w:val="Footer Char"/>
    <w:basedOn w:val="DefaultParagraphFont"/>
    <w:link w:val="CH4"/>
    <w:rsid w:val="006D114F"/>
    <w:rPr>
      <w:rFonts w:eastAsia="Times New Roman"/>
      <w:b/>
      <w:lang w:val="en-GB" w:eastAsia="en-US"/>
    </w:rPr>
  </w:style>
  <w:style w:type="character" w:customStyle="1" w:styleId="HeaderChar">
    <w:name w:val="Header Char"/>
    <w:basedOn w:val="DefaultParagraphFont"/>
    <w:link w:val="Header"/>
    <w:semiHidden/>
    <w:rsid w:val="006D114F"/>
    <w:rPr>
      <w:rFonts w:eastAsia="Times New Roman"/>
      <w:b/>
      <w:sz w:val="18"/>
      <w:lang w:eastAsia="en-US"/>
    </w:rPr>
  </w:style>
  <w:style w:type="character" w:customStyle="1" w:styleId="Heading1Char">
    <w:name w:val="Heading 1 Char"/>
    <w:basedOn w:val="DefaultParagraphFont"/>
    <w:link w:val="Heading1"/>
    <w:rsid w:val="006D114F"/>
    <w:rPr>
      <w:rFonts w:eastAsia="Times New Roman"/>
      <w:b/>
      <w:sz w:val="28"/>
      <w:szCs w:val="28"/>
      <w:lang w:eastAsia="en-US"/>
    </w:rPr>
  </w:style>
  <w:style w:type="character" w:customStyle="1" w:styleId="Heading2Char">
    <w:name w:val="Heading 2 Char"/>
    <w:basedOn w:val="DefaultParagraphFont"/>
    <w:link w:val="Heading2"/>
    <w:rsid w:val="006D114F"/>
    <w:rPr>
      <w:rFonts w:eastAsia="Times New Roman"/>
      <w:b/>
      <w:sz w:val="24"/>
      <w:szCs w:val="24"/>
      <w:lang w:eastAsia="en-US"/>
    </w:rPr>
  </w:style>
  <w:style w:type="character" w:customStyle="1" w:styleId="Heading3Char">
    <w:name w:val="Heading 3 Char"/>
    <w:basedOn w:val="DefaultParagraphFont"/>
    <w:link w:val="Heading3"/>
    <w:rsid w:val="006D114F"/>
    <w:rPr>
      <w:rFonts w:eastAsia="Times New Roman"/>
      <w:b/>
      <w:lang w:eastAsia="en-US"/>
    </w:rPr>
  </w:style>
  <w:style w:type="character" w:customStyle="1" w:styleId="Heading4Char">
    <w:name w:val="Heading 4 Char"/>
    <w:basedOn w:val="DefaultParagraphFont"/>
    <w:link w:val="Heading4"/>
    <w:rsid w:val="006D114F"/>
    <w:rPr>
      <w:rFonts w:eastAsia="Times New Roman"/>
      <w:b/>
      <w:lang w:eastAsia="en-US"/>
    </w:rPr>
  </w:style>
  <w:style w:type="character" w:customStyle="1" w:styleId="Heading5Char">
    <w:name w:val="Heading 5 Char"/>
    <w:basedOn w:val="DefaultParagraphFont"/>
    <w:link w:val="Heading5"/>
    <w:rsid w:val="006D114F"/>
    <w:rPr>
      <w:rFonts w:eastAsia="Times New Roman"/>
      <w:b/>
      <w:lang w:eastAsia="en-US"/>
    </w:rPr>
  </w:style>
  <w:style w:type="character" w:customStyle="1" w:styleId="Heading6Char">
    <w:name w:val="Heading 6 Char"/>
    <w:basedOn w:val="DefaultParagraphFont"/>
    <w:link w:val="Heading6"/>
    <w:semiHidden/>
    <w:rsid w:val="006D114F"/>
    <w:rPr>
      <w:rFonts w:eastAsia="Times New Roman"/>
      <w:bCs/>
      <w:sz w:val="24"/>
      <w:lang w:eastAsia="en-US"/>
    </w:rPr>
  </w:style>
  <w:style w:type="character" w:customStyle="1" w:styleId="Heading7Char">
    <w:name w:val="Heading 7 Char"/>
    <w:basedOn w:val="DefaultParagraphFont"/>
    <w:link w:val="Heading7"/>
    <w:semiHidden/>
    <w:rsid w:val="006D114F"/>
    <w:rPr>
      <w:rFonts w:eastAsia="Times New Roman"/>
      <w:b/>
      <w:snapToGrid w:val="0"/>
      <w:u w:val="single"/>
      <w:lang w:eastAsia="en-US"/>
    </w:rPr>
  </w:style>
  <w:style w:type="character" w:customStyle="1" w:styleId="Heading8Char">
    <w:name w:val="Heading 8 Char"/>
    <w:basedOn w:val="DefaultParagraphFont"/>
    <w:link w:val="Heading8"/>
    <w:semiHidden/>
    <w:rsid w:val="006D114F"/>
    <w:rPr>
      <w:rFonts w:eastAsia="Times New Roman"/>
      <w:b/>
      <w:snapToGrid w:val="0"/>
      <w:u w:val="single"/>
      <w:lang w:eastAsia="en-US"/>
    </w:rPr>
  </w:style>
  <w:style w:type="character" w:customStyle="1" w:styleId="Heading9Char">
    <w:name w:val="Heading 9 Char"/>
    <w:basedOn w:val="DefaultParagraphFont"/>
    <w:link w:val="Heading9"/>
    <w:semiHidden/>
    <w:rsid w:val="006D114F"/>
    <w:rPr>
      <w:rFonts w:eastAsia="Times New Roman"/>
      <w:snapToGrid w:val="0"/>
      <w:u w:val="single"/>
      <w:lang w:eastAsia="en-US"/>
    </w:rPr>
  </w:style>
  <w:style w:type="paragraph" w:styleId="ListParagraph">
    <w:name w:val="List Paragraph"/>
    <w:basedOn w:val="Normal"/>
    <w:uiPriority w:val="34"/>
    <w:semiHidden/>
    <w:qFormat/>
    <w:rsid w:val="006D114F"/>
    <w:pPr>
      <w:ind w:left="720"/>
      <w:contextualSpacing/>
    </w:pPr>
  </w:style>
  <w:style w:type="paragraph" w:styleId="NoSpacing">
    <w:name w:val="No Spacing"/>
    <w:uiPriority w:val="1"/>
    <w:semiHidden/>
    <w:qFormat/>
    <w:rsid w:val="006D114F"/>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6D114F"/>
    <w:rPr>
      <w:rFonts w:eastAsia="Times New Roman"/>
      <w:lang w:val="en-GB" w:eastAsia="en-US"/>
    </w:rPr>
  </w:style>
  <w:style w:type="character" w:styleId="PlaceholderText">
    <w:name w:val="Placeholder Text"/>
    <w:basedOn w:val="DefaultParagraphFont"/>
    <w:uiPriority w:val="99"/>
    <w:semiHidden/>
    <w:rsid w:val="006D114F"/>
    <w:rPr>
      <w:color w:val="808080"/>
    </w:rPr>
  </w:style>
  <w:style w:type="table" w:styleId="TableGrid">
    <w:name w:val="Table Grid"/>
    <w:basedOn w:val="TableNormal"/>
    <w:rsid w:val="006D11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6D114F"/>
    <w:pPr>
      <w:spacing w:before="120" w:after="240"/>
    </w:pPr>
  </w:style>
  <w:style w:type="character" w:customStyle="1" w:styleId="ALogoChar">
    <w:name w:val="A_Logo Char"/>
    <w:basedOn w:val="DefaultParagraphFont"/>
    <w:link w:val="ALogo"/>
    <w:rsid w:val="006D114F"/>
    <w:rPr>
      <w:rFonts w:eastAsia="Times New Roman"/>
      <w:lang w:val="en-GB" w:eastAsia="en-US"/>
    </w:rPr>
  </w:style>
  <w:style w:type="paragraph" w:customStyle="1" w:styleId="ASpacer">
    <w:name w:val="A_Spacer"/>
    <w:basedOn w:val="Normal-pool"/>
    <w:link w:val="ASpacerChar"/>
    <w:rsid w:val="006D114F"/>
    <w:rPr>
      <w:sz w:val="2"/>
    </w:rPr>
  </w:style>
  <w:style w:type="character" w:customStyle="1" w:styleId="ASpacerChar">
    <w:name w:val="A_Spacer Char"/>
    <w:basedOn w:val="DefaultParagraphFont"/>
    <w:link w:val="ASpacer"/>
    <w:rsid w:val="006D114F"/>
    <w:rPr>
      <w:rFonts w:eastAsia="Times New Roman"/>
      <w:sz w:val="2"/>
      <w:lang w:val="en-GB" w:eastAsia="en-US"/>
    </w:rPr>
  </w:style>
  <w:style w:type="paragraph" w:customStyle="1" w:styleId="AATitle1">
    <w:name w:val="AA_Title1"/>
    <w:basedOn w:val="Normal-pool"/>
    <w:rsid w:val="006D114F"/>
  </w:style>
  <w:style w:type="character" w:styleId="UnresolvedMention">
    <w:name w:val="Unresolved Mention"/>
    <w:basedOn w:val="DefaultParagraphFont"/>
    <w:uiPriority w:val="99"/>
    <w:semiHidden/>
    <w:rsid w:val="006D114F"/>
    <w:rPr>
      <w:color w:val="605E5C"/>
      <w:shd w:val="clear" w:color="auto" w:fill="E1DFDD"/>
    </w:rPr>
  </w:style>
  <w:style w:type="paragraph" w:customStyle="1" w:styleId="ANormal">
    <w:name w:val="A_Normal"/>
    <w:basedOn w:val="Normal-pool"/>
    <w:rsid w:val="006D114F"/>
  </w:style>
  <w:style w:type="paragraph" w:customStyle="1" w:styleId="AText0">
    <w:name w:val="A_Text0"/>
    <w:basedOn w:val="AText"/>
    <w:next w:val="AText"/>
    <w:rsid w:val="006D114F"/>
    <w:pPr>
      <w:tabs>
        <w:tab w:val="clear" w:pos="4990"/>
      </w:tabs>
      <w:spacing w:before="0" w:after="120"/>
    </w:pPr>
  </w:style>
  <w:style w:type="paragraph" w:styleId="Footer">
    <w:name w:val="footer"/>
    <w:basedOn w:val="Normal"/>
    <w:link w:val="FooterChar1"/>
    <w:unhideWhenUsed/>
    <w:rsid w:val="006D114F"/>
    <w:pPr>
      <w:tabs>
        <w:tab w:val="clear" w:pos="1247"/>
        <w:tab w:val="right" w:pos="8641"/>
      </w:tabs>
    </w:pPr>
    <w:rPr>
      <w:b/>
      <w:sz w:val="18"/>
    </w:rPr>
  </w:style>
  <w:style w:type="character" w:customStyle="1" w:styleId="FooterChar1">
    <w:name w:val="Footer Char1"/>
    <w:basedOn w:val="DefaultParagraphFont"/>
    <w:link w:val="Footer"/>
    <w:rsid w:val="006D114F"/>
    <w:rPr>
      <w:rFonts w:eastAsia="Times New Roman"/>
      <w:b/>
      <w:sz w:val="18"/>
      <w:lang w:eastAsia="en-US"/>
    </w:rPr>
  </w:style>
  <w:style w:type="paragraph" w:customStyle="1" w:styleId="Normal-pool">
    <w:name w:val="Normal-pool"/>
    <w:link w:val="Normal-poolChar"/>
    <w:qFormat/>
    <w:rsid w:val="006D114F"/>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6D114F"/>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6D114F"/>
    <w:pPr>
      <w:spacing w:before="60"/>
      <w:ind w:left="624"/>
    </w:pPr>
    <w:rPr>
      <w:rFonts w:eastAsiaTheme="minorEastAsia"/>
      <w:sz w:val="18"/>
    </w:rPr>
  </w:style>
  <w:style w:type="paragraph" w:styleId="Bibliography">
    <w:name w:val="Bibliography"/>
    <w:basedOn w:val="Normal"/>
    <w:next w:val="Normal"/>
    <w:uiPriority w:val="37"/>
    <w:semiHidden/>
    <w:rsid w:val="00E24ABB"/>
  </w:style>
  <w:style w:type="paragraph" w:styleId="BlockText">
    <w:name w:val="Block Text"/>
    <w:basedOn w:val="Normal"/>
    <w:semiHidden/>
    <w:unhideWhenUsed/>
    <w:rsid w:val="00E24ABB"/>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E24ABB"/>
    <w:pPr>
      <w:spacing w:after="120"/>
    </w:pPr>
  </w:style>
  <w:style w:type="character" w:customStyle="1" w:styleId="BodyTextChar">
    <w:name w:val="Body Text Char"/>
    <w:basedOn w:val="DefaultParagraphFont"/>
    <w:link w:val="BodyText"/>
    <w:semiHidden/>
    <w:rsid w:val="00E24ABB"/>
    <w:rPr>
      <w:rFonts w:eastAsia="Times New Roman"/>
      <w:lang w:val="en-GB" w:eastAsia="en-US"/>
    </w:rPr>
  </w:style>
  <w:style w:type="paragraph" w:styleId="BodyText2">
    <w:name w:val="Body Text 2"/>
    <w:basedOn w:val="Normal"/>
    <w:link w:val="BodyText2Char"/>
    <w:semiHidden/>
    <w:unhideWhenUsed/>
    <w:rsid w:val="00E24ABB"/>
    <w:pPr>
      <w:spacing w:after="120" w:line="480" w:lineRule="auto"/>
    </w:pPr>
  </w:style>
  <w:style w:type="character" w:customStyle="1" w:styleId="BodyText2Char">
    <w:name w:val="Body Text 2 Char"/>
    <w:basedOn w:val="DefaultParagraphFont"/>
    <w:link w:val="BodyText2"/>
    <w:semiHidden/>
    <w:rsid w:val="00E24ABB"/>
    <w:rPr>
      <w:rFonts w:eastAsia="Times New Roman"/>
      <w:lang w:val="en-GB" w:eastAsia="en-US"/>
    </w:rPr>
  </w:style>
  <w:style w:type="paragraph" w:styleId="BodyText3">
    <w:name w:val="Body Text 3"/>
    <w:basedOn w:val="Normal"/>
    <w:link w:val="BodyText3Char"/>
    <w:semiHidden/>
    <w:unhideWhenUsed/>
    <w:rsid w:val="00E24ABB"/>
    <w:pPr>
      <w:spacing w:after="120"/>
    </w:pPr>
    <w:rPr>
      <w:sz w:val="16"/>
      <w:szCs w:val="16"/>
    </w:rPr>
  </w:style>
  <w:style w:type="character" w:customStyle="1" w:styleId="BodyText3Char">
    <w:name w:val="Body Text 3 Char"/>
    <w:basedOn w:val="DefaultParagraphFont"/>
    <w:link w:val="BodyText3"/>
    <w:semiHidden/>
    <w:rsid w:val="00E24ABB"/>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E24ABB"/>
    <w:pPr>
      <w:spacing w:after="0"/>
      <w:ind w:firstLine="360"/>
    </w:pPr>
  </w:style>
  <w:style w:type="character" w:customStyle="1" w:styleId="BodyTextFirstIndentChar">
    <w:name w:val="Body Text First Indent Char"/>
    <w:basedOn w:val="BodyTextChar"/>
    <w:link w:val="BodyTextFirstIndent"/>
    <w:semiHidden/>
    <w:rsid w:val="00E24ABB"/>
    <w:rPr>
      <w:rFonts w:eastAsia="Times New Roman"/>
      <w:lang w:val="en-GB" w:eastAsia="en-US"/>
    </w:rPr>
  </w:style>
  <w:style w:type="paragraph" w:styleId="BodyTextIndent">
    <w:name w:val="Body Text Indent"/>
    <w:basedOn w:val="Normal"/>
    <w:link w:val="BodyTextIndentChar"/>
    <w:semiHidden/>
    <w:unhideWhenUsed/>
    <w:rsid w:val="00E24ABB"/>
    <w:pPr>
      <w:spacing w:after="120"/>
      <w:ind w:left="283"/>
    </w:pPr>
  </w:style>
  <w:style w:type="character" w:customStyle="1" w:styleId="BodyTextIndentChar">
    <w:name w:val="Body Text Indent Char"/>
    <w:basedOn w:val="DefaultParagraphFont"/>
    <w:link w:val="BodyTextIndent"/>
    <w:semiHidden/>
    <w:rsid w:val="00E24ABB"/>
    <w:rPr>
      <w:rFonts w:eastAsia="Times New Roman"/>
      <w:lang w:val="en-GB" w:eastAsia="en-US"/>
    </w:rPr>
  </w:style>
  <w:style w:type="paragraph" w:styleId="BodyTextFirstIndent2">
    <w:name w:val="Body Text First Indent 2"/>
    <w:basedOn w:val="BodyTextIndent"/>
    <w:link w:val="BodyTextFirstIndent2Char"/>
    <w:semiHidden/>
    <w:unhideWhenUsed/>
    <w:rsid w:val="00E24ABB"/>
    <w:pPr>
      <w:spacing w:after="0"/>
      <w:ind w:left="360" w:firstLine="360"/>
    </w:pPr>
  </w:style>
  <w:style w:type="character" w:customStyle="1" w:styleId="BodyTextFirstIndent2Char">
    <w:name w:val="Body Text First Indent 2 Char"/>
    <w:basedOn w:val="BodyTextIndentChar"/>
    <w:link w:val="BodyTextFirstIndent2"/>
    <w:semiHidden/>
    <w:rsid w:val="00E24ABB"/>
    <w:rPr>
      <w:rFonts w:eastAsia="Times New Roman"/>
      <w:lang w:val="en-GB" w:eastAsia="en-US"/>
    </w:rPr>
  </w:style>
  <w:style w:type="paragraph" w:styleId="BodyTextIndent2">
    <w:name w:val="Body Text Indent 2"/>
    <w:basedOn w:val="Normal"/>
    <w:link w:val="BodyTextIndent2Char"/>
    <w:semiHidden/>
    <w:unhideWhenUsed/>
    <w:rsid w:val="00E24ABB"/>
    <w:pPr>
      <w:spacing w:after="120" w:line="480" w:lineRule="auto"/>
      <w:ind w:left="283"/>
    </w:pPr>
  </w:style>
  <w:style w:type="character" w:customStyle="1" w:styleId="BodyTextIndent2Char">
    <w:name w:val="Body Text Indent 2 Char"/>
    <w:basedOn w:val="DefaultParagraphFont"/>
    <w:link w:val="BodyTextIndent2"/>
    <w:semiHidden/>
    <w:rsid w:val="00E24ABB"/>
    <w:rPr>
      <w:rFonts w:eastAsia="Times New Roman"/>
      <w:lang w:val="en-GB" w:eastAsia="en-US"/>
    </w:rPr>
  </w:style>
  <w:style w:type="paragraph" w:styleId="BodyTextIndent3">
    <w:name w:val="Body Text Indent 3"/>
    <w:basedOn w:val="Normal"/>
    <w:link w:val="BodyTextIndent3Char"/>
    <w:semiHidden/>
    <w:unhideWhenUsed/>
    <w:rsid w:val="00E24ABB"/>
    <w:pPr>
      <w:spacing w:after="120"/>
      <w:ind w:left="283"/>
    </w:pPr>
    <w:rPr>
      <w:sz w:val="16"/>
      <w:szCs w:val="16"/>
    </w:rPr>
  </w:style>
  <w:style w:type="character" w:customStyle="1" w:styleId="BodyTextIndent3Char">
    <w:name w:val="Body Text Indent 3 Char"/>
    <w:basedOn w:val="DefaultParagraphFont"/>
    <w:link w:val="BodyTextIndent3"/>
    <w:semiHidden/>
    <w:rsid w:val="00E24ABB"/>
    <w:rPr>
      <w:rFonts w:eastAsia="Times New Roman"/>
      <w:sz w:val="16"/>
      <w:szCs w:val="16"/>
      <w:lang w:val="en-GB" w:eastAsia="en-US"/>
    </w:rPr>
  </w:style>
  <w:style w:type="character" w:styleId="BookTitle">
    <w:name w:val="Book Title"/>
    <w:basedOn w:val="DefaultParagraphFont"/>
    <w:uiPriority w:val="33"/>
    <w:semiHidden/>
    <w:qFormat/>
    <w:rsid w:val="00E24ABB"/>
    <w:rPr>
      <w:b/>
      <w:bCs/>
      <w:i/>
      <w:iCs/>
      <w:spacing w:val="5"/>
      <w:lang w:val="en-GB"/>
    </w:rPr>
  </w:style>
  <w:style w:type="paragraph" w:styleId="Caption">
    <w:name w:val="caption"/>
    <w:basedOn w:val="Normal"/>
    <w:next w:val="Normal"/>
    <w:semiHidden/>
    <w:unhideWhenUsed/>
    <w:qFormat/>
    <w:rsid w:val="00E24ABB"/>
    <w:pPr>
      <w:spacing w:after="200"/>
    </w:pPr>
    <w:rPr>
      <w:i/>
      <w:iCs/>
      <w:color w:val="1F497D" w:themeColor="text2"/>
      <w:sz w:val="18"/>
      <w:szCs w:val="18"/>
    </w:rPr>
  </w:style>
  <w:style w:type="paragraph" w:styleId="Closing">
    <w:name w:val="Closing"/>
    <w:basedOn w:val="Normal"/>
    <w:link w:val="ClosingChar"/>
    <w:semiHidden/>
    <w:unhideWhenUsed/>
    <w:rsid w:val="00E24ABB"/>
    <w:pPr>
      <w:ind w:left="4252"/>
    </w:pPr>
  </w:style>
  <w:style w:type="character" w:customStyle="1" w:styleId="ClosingChar">
    <w:name w:val="Closing Char"/>
    <w:basedOn w:val="DefaultParagraphFont"/>
    <w:link w:val="Closing"/>
    <w:semiHidden/>
    <w:rsid w:val="00E24ABB"/>
    <w:rPr>
      <w:rFonts w:eastAsia="Times New Roman"/>
      <w:lang w:val="en-GB" w:eastAsia="en-US"/>
    </w:rPr>
  </w:style>
  <w:style w:type="table" w:styleId="ColorfulGrid">
    <w:name w:val="Colorful Grid"/>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E24ABB"/>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E24ABB"/>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E24ABB"/>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E24ABB"/>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E24ABB"/>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E24ABB"/>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E24ABB"/>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E24ABB"/>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E24ABB"/>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E24ABB"/>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E24ABB"/>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E24ABB"/>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E24ABB"/>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E24ABB"/>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E24ABB"/>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E24ABB"/>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E24ABB"/>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E24ABB"/>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E24ABB"/>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E24ABB"/>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E24ABB"/>
  </w:style>
  <w:style w:type="character" w:customStyle="1" w:styleId="DateChar">
    <w:name w:val="Date Char"/>
    <w:basedOn w:val="DefaultParagraphFont"/>
    <w:link w:val="Date"/>
    <w:semiHidden/>
    <w:rsid w:val="00E24ABB"/>
    <w:rPr>
      <w:rFonts w:eastAsia="Times New Roman"/>
      <w:lang w:val="en-GB" w:eastAsia="en-US"/>
    </w:rPr>
  </w:style>
  <w:style w:type="paragraph" w:styleId="DocumentMap">
    <w:name w:val="Document Map"/>
    <w:basedOn w:val="Normal"/>
    <w:link w:val="DocumentMapChar"/>
    <w:semiHidden/>
    <w:unhideWhenUsed/>
    <w:rsid w:val="00E24ABB"/>
    <w:rPr>
      <w:rFonts w:ascii="Segoe UI" w:hAnsi="Segoe UI" w:cs="Segoe UI"/>
      <w:sz w:val="16"/>
      <w:szCs w:val="16"/>
    </w:rPr>
  </w:style>
  <w:style w:type="character" w:customStyle="1" w:styleId="DocumentMapChar">
    <w:name w:val="Document Map Char"/>
    <w:basedOn w:val="DefaultParagraphFont"/>
    <w:link w:val="DocumentMap"/>
    <w:semiHidden/>
    <w:rsid w:val="00E24ABB"/>
    <w:rPr>
      <w:rFonts w:ascii="Segoe UI" w:eastAsia="Times New Roman" w:hAnsi="Segoe UI" w:cs="Segoe UI"/>
      <w:sz w:val="16"/>
      <w:szCs w:val="16"/>
      <w:lang w:eastAsia="en-US"/>
    </w:rPr>
  </w:style>
  <w:style w:type="paragraph" w:styleId="E-mailSignature">
    <w:name w:val="E-mail Signature"/>
    <w:basedOn w:val="Normal"/>
    <w:link w:val="E-mailSignatureChar"/>
    <w:semiHidden/>
    <w:unhideWhenUsed/>
    <w:rsid w:val="00E24ABB"/>
  </w:style>
  <w:style w:type="character" w:customStyle="1" w:styleId="E-mailSignatureChar">
    <w:name w:val="E-mail Signature Char"/>
    <w:basedOn w:val="DefaultParagraphFont"/>
    <w:link w:val="E-mailSignature"/>
    <w:semiHidden/>
    <w:rsid w:val="00E24ABB"/>
    <w:rPr>
      <w:rFonts w:eastAsia="Times New Roman"/>
      <w:lang w:eastAsia="en-US"/>
    </w:rPr>
  </w:style>
  <w:style w:type="character" w:styleId="Emphasis">
    <w:name w:val="Emphasis"/>
    <w:basedOn w:val="DefaultParagraphFont"/>
    <w:semiHidden/>
    <w:qFormat/>
    <w:rsid w:val="00E24ABB"/>
    <w:rPr>
      <w:i/>
      <w:iCs/>
    </w:rPr>
  </w:style>
  <w:style w:type="character" w:styleId="EndnoteReference">
    <w:name w:val="endnote reference"/>
    <w:basedOn w:val="DefaultParagraphFont"/>
    <w:semiHidden/>
    <w:unhideWhenUsed/>
    <w:rsid w:val="00E24ABB"/>
    <w:rPr>
      <w:vertAlign w:val="superscript"/>
    </w:rPr>
  </w:style>
  <w:style w:type="paragraph" w:styleId="EndnoteText">
    <w:name w:val="endnote text"/>
    <w:basedOn w:val="Normal"/>
    <w:link w:val="EndnoteTextChar"/>
    <w:semiHidden/>
    <w:unhideWhenUsed/>
    <w:rsid w:val="00E24ABB"/>
  </w:style>
  <w:style w:type="character" w:customStyle="1" w:styleId="EndnoteTextChar">
    <w:name w:val="Endnote Text Char"/>
    <w:basedOn w:val="DefaultParagraphFont"/>
    <w:link w:val="EndnoteText"/>
    <w:semiHidden/>
    <w:rsid w:val="00E24ABB"/>
    <w:rPr>
      <w:rFonts w:eastAsia="Times New Roman"/>
      <w:lang w:eastAsia="en-US"/>
    </w:rPr>
  </w:style>
  <w:style w:type="paragraph" w:styleId="EnvelopeAddress">
    <w:name w:val="envelope address"/>
    <w:basedOn w:val="Normal"/>
    <w:semiHidden/>
    <w:unhideWhenUsed/>
    <w:rsid w:val="00E24AB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E24ABB"/>
    <w:rPr>
      <w:rFonts w:asciiTheme="majorHAnsi" w:eastAsiaTheme="majorEastAsia" w:hAnsiTheme="majorHAnsi" w:cstheme="majorBidi"/>
    </w:rPr>
  </w:style>
  <w:style w:type="paragraph" w:styleId="FootnoteText">
    <w:name w:val="footnote text"/>
    <w:basedOn w:val="Normal"/>
    <w:link w:val="FootnoteTextChar"/>
    <w:semiHidden/>
    <w:unhideWhenUsed/>
    <w:rsid w:val="00E24ABB"/>
  </w:style>
  <w:style w:type="character" w:customStyle="1" w:styleId="FootnoteTextChar">
    <w:name w:val="Footnote Text Char"/>
    <w:basedOn w:val="DefaultParagraphFont"/>
    <w:link w:val="FootnoteText"/>
    <w:semiHidden/>
    <w:rsid w:val="00E24ABB"/>
    <w:rPr>
      <w:rFonts w:eastAsia="Times New Roman"/>
      <w:lang w:eastAsia="en-US"/>
    </w:rPr>
  </w:style>
  <w:style w:type="table" w:styleId="GridTable1Light">
    <w:name w:val="Grid Table 1 Light"/>
    <w:basedOn w:val="TableNormal"/>
    <w:uiPriority w:val="46"/>
    <w:rsid w:val="00E24ABB"/>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E24ABB"/>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E24ABB"/>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24ABB"/>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24ABB"/>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24ABB"/>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E24ABB"/>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E24ABB"/>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E24ABB"/>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E24ABB"/>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E24ABB"/>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E24ABB"/>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E24ABB"/>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E24ABB"/>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E24ABB"/>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E24ABB"/>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E24AB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E24ABB"/>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E24ABB"/>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E24ABB"/>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E24ABB"/>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E24ABB"/>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E24ABB"/>
    <w:rPr>
      <w:color w:val="2B579A"/>
      <w:shd w:val="clear" w:color="auto" w:fill="E1DFDD"/>
    </w:rPr>
  </w:style>
  <w:style w:type="character" w:styleId="HTMLAcronym">
    <w:name w:val="HTML Acronym"/>
    <w:basedOn w:val="DefaultParagraphFont"/>
    <w:semiHidden/>
    <w:unhideWhenUsed/>
    <w:rsid w:val="00E24ABB"/>
  </w:style>
  <w:style w:type="paragraph" w:styleId="HTMLAddress">
    <w:name w:val="HTML Address"/>
    <w:basedOn w:val="Normal"/>
    <w:link w:val="HTMLAddressChar"/>
    <w:semiHidden/>
    <w:unhideWhenUsed/>
    <w:rsid w:val="00E24ABB"/>
    <w:rPr>
      <w:i/>
      <w:iCs/>
    </w:rPr>
  </w:style>
  <w:style w:type="character" w:customStyle="1" w:styleId="HTMLAddressChar">
    <w:name w:val="HTML Address Char"/>
    <w:basedOn w:val="DefaultParagraphFont"/>
    <w:link w:val="HTMLAddress"/>
    <w:semiHidden/>
    <w:rsid w:val="00E24ABB"/>
    <w:rPr>
      <w:rFonts w:eastAsia="Times New Roman"/>
      <w:i/>
      <w:iCs/>
      <w:lang w:eastAsia="en-US"/>
    </w:rPr>
  </w:style>
  <w:style w:type="character" w:styleId="HTMLCite">
    <w:name w:val="HTML Cite"/>
    <w:basedOn w:val="DefaultParagraphFont"/>
    <w:semiHidden/>
    <w:unhideWhenUsed/>
    <w:rsid w:val="00E24ABB"/>
    <w:rPr>
      <w:i/>
      <w:iCs/>
    </w:rPr>
  </w:style>
  <w:style w:type="character" w:styleId="HTMLCode">
    <w:name w:val="HTML Code"/>
    <w:basedOn w:val="DefaultParagraphFont"/>
    <w:semiHidden/>
    <w:unhideWhenUsed/>
    <w:rsid w:val="00E24ABB"/>
    <w:rPr>
      <w:rFonts w:ascii="Consolas" w:hAnsi="Consolas"/>
      <w:sz w:val="20"/>
      <w:szCs w:val="20"/>
    </w:rPr>
  </w:style>
  <w:style w:type="character" w:styleId="HTMLDefinition">
    <w:name w:val="HTML Definition"/>
    <w:basedOn w:val="DefaultParagraphFont"/>
    <w:semiHidden/>
    <w:unhideWhenUsed/>
    <w:rsid w:val="00E24ABB"/>
    <w:rPr>
      <w:i/>
      <w:iCs/>
    </w:rPr>
  </w:style>
  <w:style w:type="character" w:styleId="HTMLKeyboard">
    <w:name w:val="HTML Keyboard"/>
    <w:basedOn w:val="DefaultParagraphFont"/>
    <w:semiHidden/>
    <w:unhideWhenUsed/>
    <w:rsid w:val="00E24ABB"/>
    <w:rPr>
      <w:rFonts w:ascii="Consolas" w:hAnsi="Consolas"/>
      <w:sz w:val="20"/>
      <w:szCs w:val="20"/>
    </w:rPr>
  </w:style>
  <w:style w:type="paragraph" w:styleId="HTMLPreformatted">
    <w:name w:val="HTML Preformatted"/>
    <w:basedOn w:val="Normal"/>
    <w:link w:val="HTMLPreformattedChar"/>
    <w:semiHidden/>
    <w:unhideWhenUsed/>
    <w:rsid w:val="00E24ABB"/>
    <w:rPr>
      <w:rFonts w:ascii="Consolas" w:hAnsi="Consolas"/>
    </w:rPr>
  </w:style>
  <w:style w:type="character" w:customStyle="1" w:styleId="HTMLPreformattedChar">
    <w:name w:val="HTML Preformatted Char"/>
    <w:basedOn w:val="DefaultParagraphFont"/>
    <w:link w:val="HTMLPreformatted"/>
    <w:semiHidden/>
    <w:rsid w:val="00E24ABB"/>
    <w:rPr>
      <w:rFonts w:ascii="Consolas" w:eastAsia="Times New Roman" w:hAnsi="Consolas"/>
      <w:lang w:eastAsia="en-US"/>
    </w:rPr>
  </w:style>
  <w:style w:type="character" w:styleId="HTMLSample">
    <w:name w:val="HTML Sample"/>
    <w:basedOn w:val="DefaultParagraphFont"/>
    <w:semiHidden/>
    <w:unhideWhenUsed/>
    <w:rsid w:val="00E24ABB"/>
    <w:rPr>
      <w:rFonts w:ascii="Consolas" w:hAnsi="Consolas"/>
      <w:sz w:val="24"/>
      <w:szCs w:val="24"/>
    </w:rPr>
  </w:style>
  <w:style w:type="character" w:styleId="HTMLTypewriter">
    <w:name w:val="HTML Typewriter"/>
    <w:basedOn w:val="DefaultParagraphFont"/>
    <w:semiHidden/>
    <w:unhideWhenUsed/>
    <w:rsid w:val="00E24ABB"/>
    <w:rPr>
      <w:rFonts w:ascii="Consolas" w:hAnsi="Consolas"/>
      <w:sz w:val="20"/>
      <w:szCs w:val="20"/>
    </w:rPr>
  </w:style>
  <w:style w:type="character" w:styleId="HTMLVariable">
    <w:name w:val="HTML Variable"/>
    <w:basedOn w:val="DefaultParagraphFont"/>
    <w:semiHidden/>
    <w:unhideWhenUsed/>
    <w:rsid w:val="00E24ABB"/>
    <w:rPr>
      <w:i/>
      <w:iCs/>
    </w:rPr>
  </w:style>
  <w:style w:type="paragraph" w:styleId="Index1">
    <w:name w:val="index 1"/>
    <w:basedOn w:val="Normal"/>
    <w:next w:val="Normal"/>
    <w:autoRedefine/>
    <w:semiHidden/>
    <w:unhideWhenUsed/>
    <w:rsid w:val="00E24ABB"/>
    <w:pPr>
      <w:tabs>
        <w:tab w:val="clear" w:pos="1247"/>
      </w:tabs>
      <w:ind w:left="200" w:hanging="200"/>
    </w:pPr>
  </w:style>
  <w:style w:type="paragraph" w:styleId="Index2">
    <w:name w:val="index 2"/>
    <w:basedOn w:val="Normal"/>
    <w:next w:val="Normal"/>
    <w:autoRedefine/>
    <w:semiHidden/>
    <w:unhideWhenUsed/>
    <w:rsid w:val="00E24ABB"/>
    <w:pPr>
      <w:tabs>
        <w:tab w:val="clear" w:pos="1247"/>
      </w:tabs>
      <w:ind w:left="400" w:hanging="200"/>
    </w:pPr>
  </w:style>
  <w:style w:type="paragraph" w:styleId="Index3">
    <w:name w:val="index 3"/>
    <w:basedOn w:val="Normal"/>
    <w:next w:val="Normal"/>
    <w:autoRedefine/>
    <w:semiHidden/>
    <w:unhideWhenUsed/>
    <w:rsid w:val="00E24ABB"/>
    <w:pPr>
      <w:tabs>
        <w:tab w:val="clear" w:pos="1247"/>
      </w:tabs>
      <w:ind w:left="600" w:hanging="200"/>
    </w:pPr>
  </w:style>
  <w:style w:type="paragraph" w:styleId="Index4">
    <w:name w:val="index 4"/>
    <w:basedOn w:val="Normal"/>
    <w:next w:val="Normal"/>
    <w:autoRedefine/>
    <w:semiHidden/>
    <w:unhideWhenUsed/>
    <w:rsid w:val="00E24ABB"/>
    <w:pPr>
      <w:tabs>
        <w:tab w:val="clear" w:pos="1247"/>
      </w:tabs>
      <w:ind w:left="800" w:hanging="200"/>
    </w:pPr>
  </w:style>
  <w:style w:type="paragraph" w:styleId="Index5">
    <w:name w:val="index 5"/>
    <w:basedOn w:val="Normal"/>
    <w:next w:val="Normal"/>
    <w:autoRedefine/>
    <w:semiHidden/>
    <w:unhideWhenUsed/>
    <w:rsid w:val="00E24ABB"/>
    <w:pPr>
      <w:tabs>
        <w:tab w:val="clear" w:pos="1247"/>
      </w:tabs>
      <w:ind w:left="1000" w:hanging="200"/>
    </w:pPr>
  </w:style>
  <w:style w:type="paragraph" w:styleId="Index6">
    <w:name w:val="index 6"/>
    <w:basedOn w:val="Normal"/>
    <w:next w:val="Normal"/>
    <w:autoRedefine/>
    <w:semiHidden/>
    <w:unhideWhenUsed/>
    <w:rsid w:val="00E24ABB"/>
    <w:pPr>
      <w:tabs>
        <w:tab w:val="clear" w:pos="1247"/>
      </w:tabs>
      <w:ind w:left="1200" w:hanging="200"/>
    </w:pPr>
  </w:style>
  <w:style w:type="paragraph" w:styleId="Index7">
    <w:name w:val="index 7"/>
    <w:basedOn w:val="Normal"/>
    <w:next w:val="Normal"/>
    <w:autoRedefine/>
    <w:semiHidden/>
    <w:unhideWhenUsed/>
    <w:rsid w:val="00E24ABB"/>
    <w:pPr>
      <w:tabs>
        <w:tab w:val="clear" w:pos="1247"/>
      </w:tabs>
      <w:ind w:left="1400" w:hanging="200"/>
    </w:pPr>
  </w:style>
  <w:style w:type="paragraph" w:styleId="Index8">
    <w:name w:val="index 8"/>
    <w:basedOn w:val="Normal"/>
    <w:next w:val="Normal"/>
    <w:autoRedefine/>
    <w:semiHidden/>
    <w:unhideWhenUsed/>
    <w:rsid w:val="00E24ABB"/>
    <w:pPr>
      <w:tabs>
        <w:tab w:val="clear" w:pos="1247"/>
      </w:tabs>
      <w:ind w:left="1600" w:hanging="200"/>
    </w:pPr>
  </w:style>
  <w:style w:type="paragraph" w:styleId="Index9">
    <w:name w:val="index 9"/>
    <w:basedOn w:val="Normal"/>
    <w:next w:val="Normal"/>
    <w:autoRedefine/>
    <w:semiHidden/>
    <w:unhideWhenUsed/>
    <w:rsid w:val="00E24ABB"/>
    <w:pPr>
      <w:tabs>
        <w:tab w:val="clear" w:pos="1247"/>
      </w:tabs>
      <w:ind w:left="1800" w:hanging="200"/>
    </w:pPr>
  </w:style>
  <w:style w:type="paragraph" w:styleId="IndexHeading">
    <w:name w:val="index heading"/>
    <w:basedOn w:val="Normal"/>
    <w:next w:val="Index1"/>
    <w:semiHidden/>
    <w:unhideWhenUsed/>
    <w:rsid w:val="00E24ABB"/>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E24ABB"/>
    <w:rPr>
      <w:i/>
      <w:iCs/>
      <w:color w:val="4F81BD" w:themeColor="accent1"/>
    </w:rPr>
  </w:style>
  <w:style w:type="paragraph" w:styleId="IntenseQuote">
    <w:name w:val="Intense Quote"/>
    <w:basedOn w:val="Normal"/>
    <w:next w:val="Normal"/>
    <w:link w:val="IntenseQuoteChar"/>
    <w:uiPriority w:val="30"/>
    <w:semiHidden/>
    <w:qFormat/>
    <w:rsid w:val="00E24AB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E24ABB"/>
    <w:rPr>
      <w:rFonts w:eastAsia="Times New Roman"/>
      <w:i/>
      <w:iCs/>
      <w:color w:val="4F81BD" w:themeColor="accent1"/>
      <w:lang w:eastAsia="en-US"/>
    </w:rPr>
  </w:style>
  <w:style w:type="character" w:styleId="IntenseReference">
    <w:name w:val="Intense Reference"/>
    <w:basedOn w:val="DefaultParagraphFont"/>
    <w:uiPriority w:val="32"/>
    <w:semiHidden/>
    <w:qFormat/>
    <w:rsid w:val="00E24ABB"/>
    <w:rPr>
      <w:b/>
      <w:bCs/>
      <w:smallCaps/>
      <w:color w:val="4F81BD" w:themeColor="accent1"/>
      <w:spacing w:val="5"/>
    </w:rPr>
  </w:style>
  <w:style w:type="table" w:styleId="LightGrid">
    <w:name w:val="Light Grid"/>
    <w:basedOn w:val="TableNormal"/>
    <w:uiPriority w:val="62"/>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E24AB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E24ABB"/>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E24ABB"/>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E24ABB"/>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E24ABB"/>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E24ABB"/>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E24ABB"/>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E24AB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E24ABB"/>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E24ABB"/>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E24ABB"/>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E24ABB"/>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E24ABB"/>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E24ABB"/>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E24ABB"/>
  </w:style>
  <w:style w:type="paragraph" w:styleId="List">
    <w:name w:val="List"/>
    <w:basedOn w:val="Normal"/>
    <w:semiHidden/>
    <w:unhideWhenUsed/>
    <w:rsid w:val="00E24ABB"/>
    <w:pPr>
      <w:ind w:left="283" w:hanging="283"/>
      <w:contextualSpacing/>
    </w:pPr>
  </w:style>
  <w:style w:type="paragraph" w:styleId="List2">
    <w:name w:val="List 2"/>
    <w:basedOn w:val="Normal"/>
    <w:semiHidden/>
    <w:unhideWhenUsed/>
    <w:rsid w:val="00E24ABB"/>
    <w:pPr>
      <w:ind w:left="566" w:hanging="283"/>
      <w:contextualSpacing/>
    </w:pPr>
  </w:style>
  <w:style w:type="paragraph" w:styleId="List3">
    <w:name w:val="List 3"/>
    <w:basedOn w:val="Normal"/>
    <w:semiHidden/>
    <w:unhideWhenUsed/>
    <w:rsid w:val="00E24ABB"/>
    <w:pPr>
      <w:ind w:left="849" w:hanging="283"/>
      <w:contextualSpacing/>
    </w:pPr>
  </w:style>
  <w:style w:type="paragraph" w:styleId="List4">
    <w:name w:val="List 4"/>
    <w:basedOn w:val="Normal"/>
    <w:semiHidden/>
    <w:unhideWhenUsed/>
    <w:rsid w:val="00E24ABB"/>
    <w:pPr>
      <w:ind w:left="1132" w:hanging="283"/>
      <w:contextualSpacing/>
    </w:pPr>
  </w:style>
  <w:style w:type="paragraph" w:styleId="List5">
    <w:name w:val="List 5"/>
    <w:basedOn w:val="Normal"/>
    <w:semiHidden/>
    <w:unhideWhenUsed/>
    <w:rsid w:val="00E24ABB"/>
    <w:pPr>
      <w:ind w:left="1415" w:hanging="283"/>
      <w:contextualSpacing/>
    </w:pPr>
  </w:style>
  <w:style w:type="paragraph" w:styleId="ListBullet">
    <w:name w:val="List Bullet"/>
    <w:basedOn w:val="Normal"/>
    <w:semiHidden/>
    <w:rsid w:val="00E24ABB"/>
    <w:pPr>
      <w:numPr>
        <w:numId w:val="6"/>
      </w:numPr>
      <w:contextualSpacing/>
    </w:pPr>
  </w:style>
  <w:style w:type="paragraph" w:styleId="ListBullet2">
    <w:name w:val="List Bullet 2"/>
    <w:basedOn w:val="Normal"/>
    <w:semiHidden/>
    <w:unhideWhenUsed/>
    <w:rsid w:val="00E24ABB"/>
    <w:pPr>
      <w:numPr>
        <w:numId w:val="7"/>
      </w:numPr>
      <w:contextualSpacing/>
    </w:pPr>
  </w:style>
  <w:style w:type="paragraph" w:styleId="ListBullet3">
    <w:name w:val="List Bullet 3"/>
    <w:basedOn w:val="Normal"/>
    <w:semiHidden/>
    <w:unhideWhenUsed/>
    <w:rsid w:val="00E24ABB"/>
    <w:pPr>
      <w:numPr>
        <w:numId w:val="8"/>
      </w:numPr>
      <w:contextualSpacing/>
    </w:pPr>
  </w:style>
  <w:style w:type="paragraph" w:styleId="ListBullet4">
    <w:name w:val="List Bullet 4"/>
    <w:basedOn w:val="Normal"/>
    <w:semiHidden/>
    <w:unhideWhenUsed/>
    <w:rsid w:val="00E24ABB"/>
    <w:pPr>
      <w:numPr>
        <w:numId w:val="9"/>
      </w:numPr>
      <w:contextualSpacing/>
    </w:pPr>
  </w:style>
  <w:style w:type="paragraph" w:styleId="ListBullet5">
    <w:name w:val="List Bullet 5"/>
    <w:basedOn w:val="Normal"/>
    <w:semiHidden/>
    <w:unhideWhenUsed/>
    <w:rsid w:val="00E24ABB"/>
    <w:pPr>
      <w:numPr>
        <w:numId w:val="10"/>
      </w:numPr>
      <w:contextualSpacing/>
    </w:pPr>
  </w:style>
  <w:style w:type="paragraph" w:styleId="ListContinue">
    <w:name w:val="List Continue"/>
    <w:basedOn w:val="Normal"/>
    <w:semiHidden/>
    <w:unhideWhenUsed/>
    <w:rsid w:val="00E24ABB"/>
    <w:pPr>
      <w:spacing w:after="120"/>
      <w:ind w:left="283"/>
      <w:contextualSpacing/>
    </w:pPr>
  </w:style>
  <w:style w:type="paragraph" w:styleId="ListContinue2">
    <w:name w:val="List Continue 2"/>
    <w:basedOn w:val="Normal"/>
    <w:semiHidden/>
    <w:unhideWhenUsed/>
    <w:rsid w:val="00E24ABB"/>
    <w:pPr>
      <w:spacing w:after="120"/>
      <w:ind w:left="566"/>
      <w:contextualSpacing/>
    </w:pPr>
  </w:style>
  <w:style w:type="paragraph" w:styleId="ListContinue3">
    <w:name w:val="List Continue 3"/>
    <w:basedOn w:val="Normal"/>
    <w:semiHidden/>
    <w:rsid w:val="00E24ABB"/>
    <w:pPr>
      <w:spacing w:after="120"/>
      <w:ind w:left="849"/>
      <w:contextualSpacing/>
    </w:pPr>
  </w:style>
  <w:style w:type="paragraph" w:styleId="ListContinue4">
    <w:name w:val="List Continue 4"/>
    <w:basedOn w:val="Normal"/>
    <w:semiHidden/>
    <w:rsid w:val="00E24ABB"/>
    <w:pPr>
      <w:spacing w:after="120"/>
      <w:ind w:left="1132"/>
      <w:contextualSpacing/>
    </w:pPr>
  </w:style>
  <w:style w:type="paragraph" w:styleId="ListContinue5">
    <w:name w:val="List Continue 5"/>
    <w:basedOn w:val="Normal"/>
    <w:semiHidden/>
    <w:rsid w:val="00E24ABB"/>
    <w:pPr>
      <w:spacing w:after="120"/>
      <w:ind w:left="1415"/>
      <w:contextualSpacing/>
    </w:pPr>
  </w:style>
  <w:style w:type="paragraph" w:styleId="ListNumber">
    <w:name w:val="List Number"/>
    <w:basedOn w:val="Normal"/>
    <w:semiHidden/>
    <w:rsid w:val="00E24ABB"/>
    <w:pPr>
      <w:numPr>
        <w:numId w:val="11"/>
      </w:numPr>
      <w:contextualSpacing/>
    </w:pPr>
  </w:style>
  <w:style w:type="paragraph" w:styleId="ListNumber2">
    <w:name w:val="List Number 2"/>
    <w:basedOn w:val="Normal"/>
    <w:semiHidden/>
    <w:unhideWhenUsed/>
    <w:rsid w:val="00E24ABB"/>
    <w:pPr>
      <w:numPr>
        <w:numId w:val="12"/>
      </w:numPr>
      <w:contextualSpacing/>
    </w:pPr>
  </w:style>
  <w:style w:type="paragraph" w:styleId="ListNumber3">
    <w:name w:val="List Number 3"/>
    <w:basedOn w:val="Normal"/>
    <w:semiHidden/>
    <w:unhideWhenUsed/>
    <w:rsid w:val="00E24ABB"/>
    <w:pPr>
      <w:numPr>
        <w:numId w:val="13"/>
      </w:numPr>
      <w:contextualSpacing/>
    </w:pPr>
  </w:style>
  <w:style w:type="paragraph" w:styleId="ListNumber4">
    <w:name w:val="List Number 4"/>
    <w:basedOn w:val="Normal"/>
    <w:semiHidden/>
    <w:unhideWhenUsed/>
    <w:rsid w:val="00E24ABB"/>
    <w:pPr>
      <w:numPr>
        <w:numId w:val="14"/>
      </w:numPr>
      <w:contextualSpacing/>
    </w:pPr>
  </w:style>
  <w:style w:type="paragraph" w:styleId="ListNumber5">
    <w:name w:val="List Number 5"/>
    <w:basedOn w:val="Normal"/>
    <w:semiHidden/>
    <w:unhideWhenUsed/>
    <w:rsid w:val="00E24ABB"/>
    <w:pPr>
      <w:numPr>
        <w:numId w:val="15"/>
      </w:numPr>
      <w:contextualSpacing/>
    </w:pPr>
  </w:style>
  <w:style w:type="table" w:styleId="ListTable1Light">
    <w:name w:val="List Table 1 Light"/>
    <w:basedOn w:val="TableNormal"/>
    <w:uiPriority w:val="46"/>
    <w:rsid w:val="00E24ABB"/>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E24ABB"/>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E24ABB"/>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E24ABB"/>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E24ABB"/>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E24ABB"/>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E24ABB"/>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E24ABB"/>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E24ABB"/>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E24ABB"/>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E24ABB"/>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E24ABB"/>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E24ABB"/>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E24ABB"/>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E24ABB"/>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E24ABB"/>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E24ABB"/>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E24ABB"/>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E24AB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E24ABB"/>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E24ABB"/>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E24ABB"/>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E24ABB"/>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E24ABB"/>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E24ABB"/>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E24ABB"/>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E24ABB"/>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E24ABB"/>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E24ABB"/>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E24ABB"/>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E24ABB"/>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E24ABB"/>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E24ABB"/>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E24ABB"/>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E24ABB"/>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E24ABB"/>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E24ABB"/>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E24ABB"/>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E24ABB"/>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E24ABB"/>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E24ABB"/>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E24ABB"/>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E24ABB"/>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E24ABB"/>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E24ABB"/>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E24ABB"/>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E24ABB"/>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E24ABB"/>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E24ABB"/>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E24ABB"/>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E24ABB"/>
    <w:rPr>
      <w:rFonts w:ascii="Consolas" w:eastAsia="Times New Roman" w:hAnsi="Consolas"/>
      <w:lang w:eastAsia="en-US"/>
    </w:rPr>
  </w:style>
  <w:style w:type="table" w:styleId="MediumGrid1">
    <w:name w:val="Medium Grid 1"/>
    <w:basedOn w:val="TableNormal"/>
    <w:uiPriority w:val="67"/>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E24ABB"/>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E24ABB"/>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E24ABB"/>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E24ABB"/>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E24ABB"/>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E24ABB"/>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E24ABB"/>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E24ABB"/>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E24ABB"/>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E24ABB"/>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E24ABB"/>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E24ABB"/>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E24ABB"/>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E24ABB"/>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E24ABB"/>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E24ABB"/>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E24ABB"/>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E24ABB"/>
    <w:rPr>
      <w:color w:val="2B579A"/>
      <w:shd w:val="clear" w:color="auto" w:fill="E1DFDD"/>
    </w:rPr>
  </w:style>
  <w:style w:type="paragraph" w:styleId="MessageHeader">
    <w:name w:val="Message Header"/>
    <w:basedOn w:val="Normal"/>
    <w:link w:val="MessageHeaderChar"/>
    <w:semiHidden/>
    <w:rsid w:val="00E24AB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E24ABB"/>
    <w:rPr>
      <w:rFonts w:asciiTheme="majorHAnsi" w:eastAsiaTheme="majorEastAsia" w:hAnsiTheme="majorHAnsi" w:cstheme="majorBidi"/>
      <w:sz w:val="24"/>
      <w:szCs w:val="24"/>
      <w:shd w:val="pct20" w:color="auto" w:fill="auto"/>
      <w:lang w:eastAsia="en-US"/>
    </w:rPr>
  </w:style>
  <w:style w:type="paragraph" w:styleId="NormalIndent">
    <w:name w:val="Normal Indent"/>
    <w:basedOn w:val="Normal"/>
    <w:semiHidden/>
    <w:unhideWhenUsed/>
    <w:rsid w:val="00E24ABB"/>
    <w:pPr>
      <w:ind w:left="720"/>
    </w:pPr>
  </w:style>
  <w:style w:type="paragraph" w:styleId="NoteHeading">
    <w:name w:val="Note Heading"/>
    <w:basedOn w:val="Normal"/>
    <w:next w:val="Normal"/>
    <w:link w:val="NoteHeadingChar"/>
    <w:semiHidden/>
    <w:unhideWhenUsed/>
    <w:rsid w:val="00E24ABB"/>
  </w:style>
  <w:style w:type="character" w:customStyle="1" w:styleId="NoteHeadingChar">
    <w:name w:val="Note Heading Char"/>
    <w:basedOn w:val="DefaultParagraphFont"/>
    <w:link w:val="NoteHeading"/>
    <w:semiHidden/>
    <w:rsid w:val="00E24ABB"/>
    <w:rPr>
      <w:rFonts w:eastAsia="Times New Roman"/>
      <w:lang w:eastAsia="en-US"/>
    </w:rPr>
  </w:style>
  <w:style w:type="table" w:styleId="PlainTable1">
    <w:name w:val="Plain Table 1"/>
    <w:basedOn w:val="TableNormal"/>
    <w:uiPriority w:val="41"/>
    <w:rsid w:val="00E24ABB"/>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E24ABB"/>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E24ABB"/>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E24ABB"/>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E24ABB"/>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E24ABB"/>
    <w:rPr>
      <w:rFonts w:ascii="Consolas" w:hAnsi="Consolas"/>
      <w:sz w:val="21"/>
      <w:szCs w:val="21"/>
    </w:rPr>
  </w:style>
  <w:style w:type="character" w:customStyle="1" w:styleId="PlainTextChar">
    <w:name w:val="Plain Text Char"/>
    <w:basedOn w:val="DefaultParagraphFont"/>
    <w:link w:val="PlainText"/>
    <w:semiHidden/>
    <w:rsid w:val="00E24ABB"/>
    <w:rPr>
      <w:rFonts w:ascii="Consolas" w:eastAsia="Times New Roman" w:hAnsi="Consolas"/>
      <w:sz w:val="21"/>
      <w:szCs w:val="21"/>
      <w:lang w:eastAsia="en-US"/>
    </w:rPr>
  </w:style>
  <w:style w:type="paragraph" w:styleId="Quote">
    <w:name w:val="Quote"/>
    <w:basedOn w:val="Normal"/>
    <w:next w:val="Normal"/>
    <w:link w:val="QuoteChar"/>
    <w:uiPriority w:val="29"/>
    <w:semiHidden/>
    <w:qFormat/>
    <w:rsid w:val="00E24AB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E24ABB"/>
    <w:rPr>
      <w:rFonts w:eastAsia="Times New Roman"/>
      <w:i/>
      <w:iCs/>
      <w:color w:val="404040" w:themeColor="text1" w:themeTint="BF"/>
      <w:lang w:eastAsia="en-US"/>
    </w:rPr>
  </w:style>
  <w:style w:type="paragraph" w:styleId="Salutation">
    <w:name w:val="Salutation"/>
    <w:basedOn w:val="Normal"/>
    <w:next w:val="Normal"/>
    <w:link w:val="SalutationChar"/>
    <w:semiHidden/>
    <w:unhideWhenUsed/>
    <w:rsid w:val="00E24ABB"/>
  </w:style>
  <w:style w:type="character" w:customStyle="1" w:styleId="SalutationChar">
    <w:name w:val="Salutation Char"/>
    <w:basedOn w:val="DefaultParagraphFont"/>
    <w:link w:val="Salutation"/>
    <w:semiHidden/>
    <w:rsid w:val="00E24ABB"/>
    <w:rPr>
      <w:rFonts w:eastAsia="Times New Roman"/>
      <w:lang w:eastAsia="en-US"/>
    </w:rPr>
  </w:style>
  <w:style w:type="paragraph" w:styleId="Signature">
    <w:name w:val="Signature"/>
    <w:basedOn w:val="Normal"/>
    <w:link w:val="SignatureChar"/>
    <w:semiHidden/>
    <w:unhideWhenUsed/>
    <w:rsid w:val="00E24ABB"/>
    <w:pPr>
      <w:ind w:left="4252"/>
    </w:pPr>
  </w:style>
  <w:style w:type="character" w:customStyle="1" w:styleId="SignatureChar">
    <w:name w:val="Signature Char"/>
    <w:basedOn w:val="DefaultParagraphFont"/>
    <w:link w:val="Signature"/>
    <w:semiHidden/>
    <w:rsid w:val="00E24ABB"/>
    <w:rPr>
      <w:rFonts w:eastAsia="Times New Roman"/>
      <w:lang w:eastAsia="en-US"/>
    </w:rPr>
  </w:style>
  <w:style w:type="character" w:styleId="SmartHyperlink">
    <w:name w:val="Smart Hyperlink"/>
    <w:basedOn w:val="DefaultParagraphFont"/>
    <w:uiPriority w:val="99"/>
    <w:semiHidden/>
    <w:rsid w:val="00E24ABB"/>
    <w:rPr>
      <w:u w:val="dotted"/>
    </w:rPr>
  </w:style>
  <w:style w:type="character" w:styleId="SmartLink">
    <w:name w:val="Smart Link"/>
    <w:basedOn w:val="DefaultParagraphFont"/>
    <w:uiPriority w:val="99"/>
    <w:semiHidden/>
    <w:unhideWhenUsed/>
    <w:rsid w:val="00E24ABB"/>
    <w:rPr>
      <w:color w:val="0000FF"/>
      <w:u w:val="single"/>
      <w:shd w:val="clear" w:color="auto" w:fill="F3F2F1"/>
    </w:rPr>
  </w:style>
  <w:style w:type="character" w:styleId="Strong">
    <w:name w:val="Strong"/>
    <w:basedOn w:val="DefaultParagraphFont"/>
    <w:semiHidden/>
    <w:qFormat/>
    <w:rsid w:val="00E24ABB"/>
    <w:rPr>
      <w:b/>
      <w:bCs/>
    </w:rPr>
  </w:style>
  <w:style w:type="paragraph" w:styleId="Subtitle">
    <w:name w:val="Subtitle"/>
    <w:basedOn w:val="Normal"/>
    <w:next w:val="Normal"/>
    <w:link w:val="SubtitleChar"/>
    <w:semiHidden/>
    <w:qFormat/>
    <w:rsid w:val="00E24AB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E24ABB"/>
    <w:rPr>
      <w:rFonts w:asciiTheme="minorHAnsi" w:eastAsiaTheme="minorEastAsia" w:hAnsiTheme="minorHAnsi" w:cstheme="minorBidi"/>
      <w:color w:val="5A5A5A" w:themeColor="text1" w:themeTint="A5"/>
      <w:spacing w:val="15"/>
      <w:sz w:val="22"/>
      <w:szCs w:val="22"/>
      <w:lang w:eastAsia="en-US"/>
    </w:rPr>
  </w:style>
  <w:style w:type="character" w:styleId="SubtleEmphasis">
    <w:name w:val="Subtle Emphasis"/>
    <w:basedOn w:val="DefaultParagraphFont"/>
    <w:uiPriority w:val="19"/>
    <w:semiHidden/>
    <w:qFormat/>
    <w:rsid w:val="00E24ABB"/>
    <w:rPr>
      <w:i/>
      <w:iCs/>
      <w:color w:val="404040" w:themeColor="text1" w:themeTint="BF"/>
    </w:rPr>
  </w:style>
  <w:style w:type="character" w:styleId="SubtleReference">
    <w:name w:val="Subtle Reference"/>
    <w:basedOn w:val="DefaultParagraphFont"/>
    <w:uiPriority w:val="31"/>
    <w:semiHidden/>
    <w:qFormat/>
    <w:rsid w:val="00E24ABB"/>
    <w:rPr>
      <w:smallCaps/>
      <w:color w:val="5A5A5A" w:themeColor="text1" w:themeTint="A5"/>
    </w:rPr>
  </w:style>
  <w:style w:type="table" w:styleId="Table3Deffects1">
    <w:name w:val="Table 3D effect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E24A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E24ABB"/>
    <w:pPr>
      <w:tabs>
        <w:tab w:val="clear" w:pos="1247"/>
      </w:tabs>
      <w:ind w:left="200" w:hanging="200"/>
    </w:pPr>
  </w:style>
  <w:style w:type="table" w:styleId="TableProfessional">
    <w:name w:val="Table Professional"/>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E24ABB"/>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E24AB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E24ABB"/>
    <w:rPr>
      <w:rFonts w:asciiTheme="majorHAnsi" w:eastAsiaTheme="majorEastAsia" w:hAnsiTheme="majorHAnsi" w:cstheme="majorBidi"/>
      <w:spacing w:val="-10"/>
      <w:kern w:val="28"/>
      <w:sz w:val="56"/>
      <w:szCs w:val="56"/>
      <w:lang w:eastAsia="en-US"/>
    </w:rPr>
  </w:style>
  <w:style w:type="paragraph" w:styleId="TOAHeading">
    <w:name w:val="toa heading"/>
    <w:basedOn w:val="Normal"/>
    <w:next w:val="Normal"/>
    <w:semiHidden/>
    <w:unhideWhenUsed/>
    <w:rsid w:val="00E24ABB"/>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E24ABB"/>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BBTitleChar">
    <w:name w:val="BB_Title Char"/>
    <w:link w:val="BBTitle"/>
    <w:rsid w:val="00E24ABB"/>
    <w:rPr>
      <w:rFonts w:eastAsia="Times New Roman"/>
      <w:b/>
      <w:sz w:val="28"/>
      <w:szCs w:val="28"/>
      <w:lang w:val="en-GB" w:eastAsia="en-US"/>
    </w:rPr>
  </w:style>
  <w:style w:type="paragraph" w:customStyle="1" w:styleId="BVIfnrCharCharCharChar">
    <w:name w:val="BVI fnr Char Char Char Char"/>
    <w:aliases w:val=" BVI fnr Car Car Char Char Char Char,BVI fnr Car Char Char Char Char, BVI fnr Car Car Car Car Char Char Char Char, BVI fnr Car Car Car Car Char Char Char1 Char Char,BVI fnr Car Car Char Char Char Char"/>
    <w:basedOn w:val="Normal"/>
    <w:link w:val="FootnoteReference"/>
    <w:semiHidden/>
    <w:rsid w:val="00E24ABB"/>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 w:type="character" w:customStyle="1" w:styleId="CH2Char">
    <w:name w:val="CH2 Char"/>
    <w:link w:val="CH2"/>
    <w:locked/>
    <w:rsid w:val="00E24ABB"/>
    <w:rPr>
      <w:rFonts w:eastAsia="Times New Roman"/>
      <w:b/>
      <w:sz w:val="24"/>
      <w:szCs w:val="24"/>
      <w:lang w:val="en-GB" w:eastAsia="en-US"/>
    </w:rPr>
  </w:style>
  <w:style w:type="character" w:customStyle="1" w:styleId="Normal-poolChar">
    <w:name w:val="Normal-pool Char"/>
    <w:link w:val="Normal-pool"/>
    <w:locked/>
    <w:rsid w:val="00E24ABB"/>
    <w:rPr>
      <w:rFonts w:eastAsia="Times New Roman"/>
      <w:lang w:val="en-GB" w:eastAsia="en-US"/>
    </w:rPr>
  </w:style>
  <w:style w:type="paragraph" w:styleId="Revision">
    <w:name w:val="Revision"/>
    <w:hidden/>
    <w:uiPriority w:val="99"/>
    <w:semiHidden/>
    <w:rsid w:val="00C56637"/>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OneDrive%20-%20United%20Nations\Documents%20-%20UNON%20DCS%20Templates%20Platform\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3444E3-5DC5-4331-A32F-CDE17978C3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40362A-3EB0-4F16-A636-13A68E2CB392}">
  <ds:schemaRefs>
    <ds:schemaRef ds:uri="http://schemas.microsoft.com/sharepoint/v3/contenttype/forms"/>
  </ds:schemaRefs>
</ds:datastoreItem>
</file>

<file path=customXml/itemProps3.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4.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PlainPage_EN.dotx</Template>
  <TotalTime>89</TotalTime>
  <Pages>7</Pages>
  <Words>3713</Words>
  <Characters>19161</Characters>
  <Application>Microsoft Office Word</Application>
  <DocSecurity>0</DocSecurity>
  <PresentationFormat/>
  <Lines>638</Lines>
  <Paragraphs>233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22641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Anderson</dc:creator>
  <cp:keywords/>
  <dc:description/>
  <cp:lastModifiedBy>Dina Abdelhakim</cp:lastModifiedBy>
  <cp:revision>4</cp:revision>
  <cp:lastPrinted>2025-04-01T13:34:00Z</cp:lastPrinted>
  <dcterms:created xsi:type="dcterms:W3CDTF">2025-06-15T15:46:00Z</dcterms:created>
  <dcterms:modified xsi:type="dcterms:W3CDTF">2025-06-15T18:09:00Z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vt:lpwstr>
  </property>
  <property fmtid="{D5CDD505-2E9C-101B-9397-08002B2CF9AE}" pid="5" name="UNONDCSTES-NoSymbol">
    <vt:lpwstr>1</vt:lpwstr>
  </property>
  <property fmtid="{D5CDD505-2E9C-101B-9397-08002B2CF9AE}" pid="6" name="UNONDCSTES-LangDistr">
    <vt:lpwstr>EN_AR-CH-EN-FR-RU-SP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Gen</vt:lpwstr>
  </property>
  <property fmtid="{D5CDD505-2E9C-101B-9397-08002B2CF9AE}" pid="10" name="ContentTypeId">
    <vt:lpwstr>0x0101007BE69CD140650540B62A8AE00C729F0B</vt:lpwstr>
  </property>
  <property fmtid="{D5CDD505-2E9C-101B-9397-08002B2CF9AE}" pid="11" name="MediaServiceImageTags">
    <vt:lpwstr/>
  </property>
</Properties>
</file>